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928695" w14:textId="77777777" w:rsidR="00BB5C7F" w:rsidRPr="00C54029" w:rsidRDefault="00D41CD3" w:rsidP="00E94317">
      <w:pPr>
        <w:pStyle w:val="Instructions"/>
      </w:pPr>
      <w:r w:rsidRPr="003024EE">
        <w:rPr>
          <w:lang w:eastAsia="en-AU"/>
        </w:rPr>
        <w:t xml:space="preserve">This application has been prepared in alignment with the most recent (2025) revision of the National Statement on </w:t>
      </w:r>
      <w:r w:rsidRPr="00C54029">
        <w:rPr>
          <w:lang w:eastAsia="en-AU"/>
        </w:rPr>
        <w:t>Ethical Conduct in Human Research, and reflects its current principles, requirements, and guidance.</w:t>
      </w:r>
      <w:r w:rsidR="00BB5C7F" w:rsidRPr="00C54029">
        <w:t xml:space="preserve"> </w:t>
      </w:r>
    </w:p>
    <w:p w14:paraId="3088FED7" w14:textId="2D1A1BDD" w:rsidR="00D41CD3" w:rsidRPr="00C54029" w:rsidRDefault="00BB5C7F" w:rsidP="00C54029">
      <w:pPr>
        <w:snapToGrid w:val="0"/>
        <w:spacing w:after="80" w:line="240" w:lineRule="auto"/>
        <w:ind w:right="-765"/>
        <w:jc w:val="center"/>
        <w:rPr>
          <w:rFonts w:eastAsia="Times New Roman" w:cs="Calibri"/>
          <w:color w:val="000000"/>
          <w:kern w:val="0"/>
          <w:szCs w:val="22"/>
          <w:lang w:eastAsia="en-AU"/>
          <w14:ligatures w14:val="none"/>
        </w:rPr>
      </w:pPr>
      <w:r w:rsidRPr="00C54029">
        <w:rPr>
          <w:rFonts w:eastAsia="Times New Roman" w:cs="Calibri"/>
          <w:b/>
          <w:bCs/>
          <w:kern w:val="0"/>
          <w:sz w:val="20"/>
          <w:szCs w:val="20"/>
          <w:lang w:eastAsia="en-AU"/>
          <w14:ligatures w14:val="none"/>
        </w:rPr>
        <w:t>Please click the link provided to view the National Statement</w:t>
      </w:r>
      <w:r w:rsidR="00E6005E" w:rsidRPr="00C54029">
        <w:rPr>
          <w:rFonts w:eastAsia="Times New Roman" w:cs="Calibri"/>
          <w:color w:val="000000"/>
          <w:kern w:val="0"/>
          <w:szCs w:val="22"/>
          <w:lang w:eastAsia="en-AU"/>
          <w14:ligatures w14:val="none"/>
        </w:rPr>
        <w:t xml:space="preserve"> </w:t>
      </w:r>
      <w:hyperlink r:id="rId11" w:history="1">
        <w:r w:rsidR="00E6005E" w:rsidRPr="00C54029">
          <w:rPr>
            <w:rStyle w:val="Hyperlink"/>
            <w:rFonts w:eastAsia="Times New Roman" w:cs="Calibri"/>
            <w:kern w:val="0"/>
            <w:szCs w:val="22"/>
            <w:lang w:eastAsia="en-AU"/>
            <w14:ligatures w14:val="none"/>
          </w:rPr>
          <w:t>NHMRC National Statement 2025</w:t>
        </w:r>
      </w:hyperlink>
    </w:p>
    <w:tbl>
      <w:tblPr>
        <w:tblStyle w:val="TableGrid"/>
        <w:tblW w:w="9371" w:type="dxa"/>
        <w:jc w:val="center"/>
        <w:tblBorders>
          <w:top w:val="double" w:sz="4" w:space="0" w:color="1F4E79"/>
          <w:left w:val="double" w:sz="4" w:space="0" w:color="1F4E79"/>
          <w:bottom w:val="double" w:sz="4" w:space="0" w:color="1F4E79"/>
          <w:right w:val="double" w:sz="4" w:space="0" w:color="1F4E79"/>
          <w:insideH w:val="double" w:sz="4" w:space="0" w:color="1F4E79"/>
          <w:insideV w:val="double" w:sz="4" w:space="0" w:color="1F4E79"/>
        </w:tblBorders>
        <w:tblLayout w:type="fixed"/>
        <w:tblLook w:val="04A0" w:firstRow="1" w:lastRow="0" w:firstColumn="1" w:lastColumn="0" w:noHBand="0" w:noVBand="1"/>
      </w:tblPr>
      <w:tblGrid>
        <w:gridCol w:w="3134"/>
        <w:gridCol w:w="6237"/>
      </w:tblGrid>
      <w:tr w:rsidR="00D41CD3" w:rsidRPr="00C54029" w14:paraId="7D228A55" w14:textId="77777777" w:rsidTr="00F472CE">
        <w:trPr>
          <w:trHeight w:val="20"/>
          <w:jc w:val="center"/>
        </w:trPr>
        <w:tc>
          <w:tcPr>
            <w:tcW w:w="3134" w:type="dxa"/>
          </w:tcPr>
          <w:p w14:paraId="12A547E0"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Number</w:t>
            </w:r>
          </w:p>
        </w:tc>
        <w:tc>
          <w:tcPr>
            <w:tcW w:w="6237" w:type="dxa"/>
          </w:tcPr>
          <w:p w14:paraId="69C31C53" w14:textId="3E783A21" w:rsidR="006B2ED6" w:rsidRPr="00C54029" w:rsidRDefault="001F2351" w:rsidP="00C73EE8">
            <w:pPr>
              <w:pStyle w:val="Question"/>
            </w:pPr>
            <w:r>
              <w:t>HEC</w:t>
            </w:r>
            <w:r w:rsidR="00CA5657">
              <w:t>#</w:t>
            </w:r>
            <w:r>
              <w:t xml:space="preserve"> (allocated after application submission)</w:t>
            </w:r>
          </w:p>
        </w:tc>
      </w:tr>
      <w:tr w:rsidR="00D41CD3" w:rsidRPr="00C54029" w14:paraId="52F43D8F" w14:textId="77777777" w:rsidTr="00F472CE">
        <w:trPr>
          <w:trHeight w:val="20"/>
          <w:jc w:val="center"/>
        </w:trPr>
        <w:tc>
          <w:tcPr>
            <w:tcW w:w="3134" w:type="dxa"/>
          </w:tcPr>
          <w:p w14:paraId="3121CFDF" w14:textId="77777777" w:rsidR="00D41CD3" w:rsidRPr="00C54029" w:rsidRDefault="00D41CD3" w:rsidP="00D41CD3">
            <w:pPr>
              <w:snapToGrid w:val="0"/>
              <w:spacing w:after="120" w:line="264" w:lineRule="auto"/>
              <w:ind w:left="169" w:right="-766"/>
              <w:rPr>
                <w:rFonts w:cs="Calibri"/>
                <w:b/>
                <w:szCs w:val="22"/>
              </w:rPr>
            </w:pPr>
            <w:r w:rsidRPr="00C54029">
              <w:rPr>
                <w:rFonts w:cs="Calibri"/>
                <w:b/>
                <w:szCs w:val="22"/>
              </w:rPr>
              <w:t>Project Title</w:t>
            </w:r>
          </w:p>
        </w:tc>
        <w:tc>
          <w:tcPr>
            <w:tcW w:w="6237" w:type="dxa"/>
          </w:tcPr>
          <w:p w14:paraId="7930748D" w14:textId="474EB8E9" w:rsidR="00D41CD3" w:rsidRPr="00C54029" w:rsidRDefault="00D41CD3" w:rsidP="001F0D0C"/>
        </w:tc>
      </w:tr>
      <w:tr w:rsidR="00D41CD3" w:rsidRPr="00C54029" w14:paraId="2246AD5F" w14:textId="77777777" w:rsidTr="00F472CE">
        <w:trPr>
          <w:trHeight w:val="20"/>
          <w:jc w:val="center"/>
        </w:trPr>
        <w:tc>
          <w:tcPr>
            <w:tcW w:w="3134" w:type="dxa"/>
          </w:tcPr>
          <w:p w14:paraId="7EEA65FF" w14:textId="77777777" w:rsidR="00D41CD3" w:rsidRPr="00C54029" w:rsidRDefault="00D41CD3" w:rsidP="00D41CD3">
            <w:pPr>
              <w:snapToGrid w:val="0"/>
              <w:spacing w:after="120" w:line="264" w:lineRule="auto"/>
              <w:ind w:left="169" w:right="39"/>
              <w:rPr>
                <w:rFonts w:cs="Calibri"/>
                <w:b/>
                <w:szCs w:val="22"/>
              </w:rPr>
            </w:pPr>
            <w:r w:rsidRPr="00C54029">
              <w:rPr>
                <w:rFonts w:cs="Calibri"/>
                <w:b/>
                <w:szCs w:val="22"/>
              </w:rPr>
              <w:t>Principal Investigator Name</w:t>
            </w:r>
          </w:p>
        </w:tc>
        <w:tc>
          <w:tcPr>
            <w:tcW w:w="6237" w:type="dxa"/>
          </w:tcPr>
          <w:p w14:paraId="0157D9AF" w14:textId="7D5F2CEE" w:rsidR="00D41CD3" w:rsidRPr="00C54029" w:rsidRDefault="00D41CD3" w:rsidP="001F0D0C"/>
        </w:tc>
      </w:tr>
    </w:tbl>
    <w:p w14:paraId="5E505E22" w14:textId="12AED8D7" w:rsidR="00303CC8" w:rsidRPr="00C54029" w:rsidRDefault="00270F4E" w:rsidP="0057512D">
      <w:pPr>
        <w:pStyle w:val="Instructions"/>
        <w:rPr>
          <w:lang w:eastAsia="en-AU"/>
        </w:rPr>
      </w:pPr>
      <w:r w:rsidRPr="00270F4E">
        <w:rPr>
          <w:rFonts w:ascii="Segoe UI Emoji" w:hAnsi="Segoe UI Emoji" w:cs="Segoe UI Emoji"/>
          <w:lang w:eastAsia="en-AU"/>
        </w:rPr>
        <w:t>🚩</w:t>
      </w:r>
      <w:r w:rsidR="00D41CD3" w:rsidRPr="00C54029">
        <w:rPr>
          <w:lang w:eastAsia="en-AU"/>
        </w:rPr>
        <w:t xml:space="preserve">Before determining the appropriate risk level pathway for this project, researchers must complete all relevant risk assessments applicable to the nature, scope, and methods of the proposed research. The outcomes of these assessments should inform and support the justification </w:t>
      </w:r>
      <w:r w:rsidR="00D41CD3" w:rsidRPr="00CF0876">
        <w:t>of</w:t>
      </w:r>
      <w:r w:rsidR="00D41CD3" w:rsidRPr="00C54029">
        <w:rPr>
          <w:lang w:eastAsia="en-AU"/>
        </w:rPr>
        <w:t xml:space="preserve"> the selected risk classification.</w:t>
      </w:r>
    </w:p>
    <w:p w14:paraId="55C4716F" w14:textId="77777777" w:rsidR="00F43E26" w:rsidRPr="00C54029" w:rsidRDefault="00E6005E" w:rsidP="001C187B">
      <w:pPr>
        <w:snapToGrid w:val="0"/>
        <w:spacing w:before="80" w:after="40" w:line="240" w:lineRule="auto"/>
        <w:ind w:left="-624" w:right="-765"/>
        <w:jc w:val="center"/>
        <w:rPr>
          <w:rFonts w:eastAsia="Times New Roman" w:cs="Calibri"/>
          <w:b/>
          <w:bCs/>
          <w:color w:val="EE0000"/>
          <w:kern w:val="0"/>
          <w:sz w:val="20"/>
          <w:szCs w:val="20"/>
          <w:lang w:eastAsia="en-AU"/>
          <w14:ligatures w14:val="none"/>
        </w:rPr>
      </w:pPr>
      <w:r w:rsidRPr="00C54029">
        <w:rPr>
          <w:rFonts w:eastAsia="Times New Roman" w:cs="Calibri"/>
          <w:b/>
          <w:bCs/>
          <w:color w:val="EE0000"/>
          <w:kern w:val="0"/>
          <w:sz w:val="28"/>
          <w:szCs w:val="28"/>
          <w:lang w:eastAsia="en-AU"/>
          <w14:ligatures w14:val="none"/>
        </w:rPr>
        <w:t>Risk Assessment</w:t>
      </w:r>
      <w:r w:rsidRPr="00C54029">
        <w:rPr>
          <w:rFonts w:eastAsia="Times New Roman" w:cs="Calibri"/>
          <w:b/>
          <w:bCs/>
          <w:color w:val="EE0000"/>
          <w:kern w:val="0"/>
          <w:sz w:val="24"/>
          <w:lang w:eastAsia="en-AU"/>
          <w14:ligatures w14:val="none"/>
        </w:rPr>
        <w:t xml:space="preserve"> </w:t>
      </w:r>
    </w:p>
    <w:p w14:paraId="51E22FBA" w14:textId="2C45E424" w:rsidR="00B651E4" w:rsidRPr="00283AFB" w:rsidRDefault="00303CC8" w:rsidP="0057512D">
      <w:pPr>
        <w:pStyle w:val="Instructions"/>
        <w:rPr>
          <w:color w:val="EE0000"/>
          <w:sz w:val="18"/>
          <w:szCs w:val="18"/>
          <w:lang w:eastAsia="en-AU"/>
        </w:rPr>
      </w:pPr>
      <w:r w:rsidRPr="00283AFB">
        <w:rPr>
          <w:lang w:eastAsia="en-AU"/>
        </w:rPr>
        <w:t xml:space="preserve">To assist in determining the appropriate risk level, please refer to the National </w:t>
      </w:r>
      <w:r w:rsidR="00F43E26" w:rsidRPr="00283AFB">
        <w:rPr>
          <w:lang w:eastAsia="en-AU"/>
        </w:rPr>
        <w:t>Statement Chapter</w:t>
      </w:r>
      <w:r w:rsidRPr="00283AFB">
        <w:rPr>
          <w:lang w:eastAsia="en-AU"/>
        </w:rPr>
        <w:t xml:space="preserve"> 2.1</w:t>
      </w:r>
    </w:p>
    <w:tbl>
      <w:tblPr>
        <w:tblpPr w:leftFromText="180" w:rightFromText="180" w:vertAnchor="text" w:horzAnchor="margin" w:tblpXSpec="center" w:tblpY="37"/>
        <w:tblOverlap w:val="never"/>
        <w:tblW w:w="9484" w:type="dxa"/>
        <w:tblBorders>
          <w:top w:val="double" w:sz="4" w:space="0" w:color="215E99" w:themeColor="text2" w:themeTint="BF"/>
          <w:left w:val="double" w:sz="4" w:space="0" w:color="215E99" w:themeColor="text2" w:themeTint="BF"/>
          <w:bottom w:val="double" w:sz="4" w:space="0" w:color="215E99" w:themeColor="text2" w:themeTint="BF"/>
          <w:right w:val="double" w:sz="4" w:space="0" w:color="215E99" w:themeColor="text2" w:themeTint="BF"/>
          <w:insideH w:val="double" w:sz="4" w:space="0" w:color="215E99" w:themeColor="text2" w:themeTint="BF"/>
          <w:insideV w:val="double" w:sz="4" w:space="0" w:color="215E99" w:themeColor="text2" w:themeTint="BF"/>
        </w:tblBorders>
        <w:tblLayout w:type="fixed"/>
        <w:tblCellMar>
          <w:left w:w="0" w:type="dxa"/>
          <w:right w:w="0" w:type="dxa"/>
        </w:tblCellMar>
        <w:tblLook w:val="01E0" w:firstRow="1" w:lastRow="1" w:firstColumn="1" w:lastColumn="1" w:noHBand="0" w:noVBand="0"/>
      </w:tblPr>
      <w:tblGrid>
        <w:gridCol w:w="7569"/>
        <w:gridCol w:w="1002"/>
        <w:gridCol w:w="913"/>
      </w:tblGrid>
      <w:tr w:rsidR="00D41CD3" w:rsidRPr="00C54029" w14:paraId="763AF3F5" w14:textId="77777777" w:rsidTr="00B40C7C">
        <w:trPr>
          <w:tblHeader/>
        </w:trPr>
        <w:tc>
          <w:tcPr>
            <w:tcW w:w="7569" w:type="dxa"/>
            <w:shd w:val="clear" w:color="auto" w:fill="DADADA"/>
          </w:tcPr>
          <w:p w14:paraId="4952F20A" w14:textId="588285C9" w:rsidR="00D41CD3" w:rsidRPr="00C54029" w:rsidRDefault="00D41CD3" w:rsidP="00D41CD3">
            <w:pPr>
              <w:widowControl w:val="0"/>
              <w:tabs>
                <w:tab w:val="left" w:pos="284"/>
              </w:tabs>
              <w:autoSpaceDE w:val="0"/>
              <w:autoSpaceDN w:val="0"/>
              <w:snapToGrid w:val="0"/>
              <w:spacing w:after="40" w:line="264" w:lineRule="auto"/>
              <w:ind w:left="567" w:right="123"/>
              <w:jc w:val="both"/>
              <w:rPr>
                <w:rFonts w:eastAsia="Arial" w:cs="Calibri"/>
                <w:b/>
                <w:kern w:val="0"/>
                <w:szCs w:val="22"/>
                <w:lang w:val="en-US"/>
                <w14:ligatures w14:val="none"/>
              </w:rPr>
            </w:pPr>
            <w:r w:rsidRPr="00C54029">
              <w:rPr>
                <w:rFonts w:eastAsia="Arial" w:cs="Calibri"/>
                <w:b/>
                <w:kern w:val="0"/>
                <w:szCs w:val="22"/>
                <w:lang w:val="en-US"/>
                <w14:ligatures w14:val="none"/>
              </w:rPr>
              <w:t xml:space="preserve">Are any of the following harms foreseeable (even if </w:t>
            </w:r>
            <w:r w:rsidR="00E3638D" w:rsidRPr="00C54029">
              <w:rPr>
                <w:rFonts w:eastAsia="Arial" w:cs="Calibri"/>
                <w:b/>
                <w:kern w:val="0"/>
                <w:szCs w:val="22"/>
                <w:lang w:val="en-US"/>
                <w14:ligatures w14:val="none"/>
              </w:rPr>
              <w:t>unlikely) …</w:t>
            </w:r>
          </w:p>
        </w:tc>
        <w:tc>
          <w:tcPr>
            <w:tcW w:w="1002" w:type="dxa"/>
            <w:shd w:val="clear" w:color="auto" w:fill="DADADA"/>
          </w:tcPr>
          <w:p w14:paraId="0E1C42B0"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YES</w:t>
            </w:r>
          </w:p>
        </w:tc>
        <w:tc>
          <w:tcPr>
            <w:tcW w:w="913" w:type="dxa"/>
            <w:shd w:val="clear" w:color="auto" w:fill="DADADA"/>
          </w:tcPr>
          <w:p w14:paraId="6D371C06" w14:textId="77777777" w:rsidR="00D41CD3" w:rsidRPr="00C54029" w:rsidRDefault="00D41CD3" w:rsidP="00D41CD3">
            <w:pPr>
              <w:widowControl w:val="0"/>
              <w:autoSpaceDE w:val="0"/>
              <w:autoSpaceDN w:val="0"/>
              <w:snapToGrid w:val="0"/>
              <w:spacing w:after="40" w:line="264" w:lineRule="auto"/>
              <w:jc w:val="both"/>
              <w:rPr>
                <w:rFonts w:eastAsia="Arial" w:cs="Calibri"/>
                <w:b/>
                <w:kern w:val="0"/>
                <w:szCs w:val="22"/>
                <w:lang w:val="en-US"/>
                <w14:ligatures w14:val="none"/>
              </w:rPr>
            </w:pPr>
            <w:r w:rsidRPr="00C54029">
              <w:rPr>
                <w:rFonts w:eastAsia="Arial" w:cs="Calibri"/>
                <w:b/>
                <w:kern w:val="0"/>
                <w:szCs w:val="22"/>
                <w:lang w:val="en-US"/>
                <w14:ligatures w14:val="none"/>
              </w:rPr>
              <w:t>NO</w:t>
            </w:r>
          </w:p>
        </w:tc>
      </w:tr>
      <w:tr w:rsidR="00D41CD3" w:rsidRPr="00C54029" w14:paraId="4BE6FD4A" w14:textId="77777777" w:rsidTr="00B40C7C">
        <w:trPr>
          <w:tblHeader/>
        </w:trPr>
        <w:tc>
          <w:tcPr>
            <w:tcW w:w="7569" w:type="dxa"/>
          </w:tcPr>
          <w:p w14:paraId="4EADFFDB"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Physical harm, including discomfort, injury, illness, pain?</w:t>
            </w:r>
          </w:p>
          <w:p w14:paraId="043D462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0584359"/>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19982496"/>
              <w14:checkbox>
                <w14:checked w14:val="0"/>
                <w14:checkedState w14:val="2612" w14:font="MS Gothic"/>
                <w14:uncheckedState w14:val="2610" w14:font="MS Gothic"/>
              </w14:checkbox>
            </w:sdtPr>
            <w:sdtEndPr/>
            <w:sdtContent>
              <w:p w14:paraId="3DB93EF4" w14:textId="2E9D55BD" w:rsidR="00D41CD3" w:rsidRPr="00C54029" w:rsidRDefault="001A2C28" w:rsidP="001C187B">
                <w:pPr>
                  <w:widowControl w:val="0"/>
                  <w:autoSpaceDE w:val="0"/>
                  <w:autoSpaceDN w:val="0"/>
                  <w:snapToGrid w:val="0"/>
                  <w:spacing w:after="0" w:line="264" w:lineRule="auto"/>
                  <w:jc w:val="both"/>
                  <w:rPr>
                    <w:rFonts w:eastAsia="Arial" w:cs="Calibri"/>
                    <w:kern w:val="0"/>
                    <w:szCs w:val="22"/>
                    <w:lang w:val="en-US"/>
                    <w14:ligatures w14:val="none"/>
                  </w:rPr>
                </w:pPr>
                <w:r>
                  <w:rPr>
                    <w:rFonts w:ascii="MS Gothic" w:eastAsia="MS Gothic" w:hAnsi="MS Gothic" w:cs="Calibri" w:hint="eastAsia"/>
                    <w:kern w:val="0"/>
                    <w:szCs w:val="22"/>
                    <w:lang w:val="en-US"/>
                    <w14:ligatures w14:val="none"/>
                  </w:rPr>
                  <w:t>☐</w:t>
                </w:r>
              </w:p>
            </w:sdtContent>
          </w:sdt>
        </w:tc>
        <w:tc>
          <w:tcPr>
            <w:tcW w:w="913" w:type="dxa"/>
          </w:tcPr>
          <w:sdt>
            <w:sdtPr>
              <w:rPr>
                <w:rFonts w:eastAsia="Arial" w:cs="Calibri"/>
                <w:kern w:val="0"/>
                <w:szCs w:val="22"/>
                <w:lang w:val="en-US"/>
                <w14:ligatures w14:val="none"/>
              </w:rPr>
              <w:id w:val="1798260811"/>
              <w14:checkbox>
                <w14:checked w14:val="0"/>
                <w14:checkedState w14:val="2612" w14:font="MS Gothic"/>
                <w14:uncheckedState w14:val="2610" w14:font="MS Gothic"/>
              </w14:checkbox>
            </w:sdtPr>
            <w:sdtEndPr/>
            <w:sdtContent>
              <w:p w14:paraId="06B0E8F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64A64CF" w14:textId="77777777" w:rsidTr="00B40C7C">
        <w:trPr>
          <w:tblHeader/>
        </w:trPr>
        <w:tc>
          <w:tcPr>
            <w:tcW w:w="7569" w:type="dxa"/>
          </w:tcPr>
          <w:p w14:paraId="778FCF61"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Psychological harm, including feelings of worthlessness, distress, guilt, anger, fear or anxiety related, for example, to disclosure of sensitive information, an experience of re-traumatisation, or learning about a genetic possibility of developing an untreatable disease?</w:t>
            </w:r>
          </w:p>
          <w:p w14:paraId="6313B1B9"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2076318546"/>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2116173334"/>
              <w14:checkbox>
                <w14:checked w14:val="0"/>
                <w14:checkedState w14:val="2612" w14:font="MS Gothic"/>
                <w14:uncheckedState w14:val="2610" w14:font="MS Gothic"/>
              </w14:checkbox>
            </w:sdtPr>
            <w:sdtEndPr/>
            <w:sdtContent>
              <w:p w14:paraId="0595FF38"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59891894"/>
              <w14:checkbox>
                <w14:checked w14:val="0"/>
                <w14:checkedState w14:val="2612" w14:font="MS Gothic"/>
                <w14:uncheckedState w14:val="2610" w14:font="MS Gothic"/>
              </w14:checkbox>
            </w:sdtPr>
            <w:sdtEndPr/>
            <w:sdtContent>
              <w:p w14:paraId="666CC83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AD84266" w14:textId="77777777" w:rsidTr="00B40C7C">
        <w:trPr>
          <w:tblHeader/>
        </w:trPr>
        <w:tc>
          <w:tcPr>
            <w:tcW w:w="7569" w:type="dxa"/>
          </w:tcPr>
          <w:p w14:paraId="1F0A5030"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kern w:val="0"/>
                <w:szCs w:val="22"/>
                <w:lang w:val="en-US"/>
                <w14:ligatures w14:val="none"/>
              </w:rPr>
            </w:pPr>
            <w:r w:rsidRPr="00C54029">
              <w:rPr>
                <w:rFonts w:eastAsia="Arial" w:cs="Calibri"/>
                <w:kern w:val="0"/>
                <w:szCs w:val="22"/>
                <w:lang w:val="en-US"/>
                <w14:ligatures w14:val="none"/>
              </w:rPr>
              <w:t>Devaluation of personal worth, including being humiliated, manipulated or in other ways treated disrespectfully or unjustly?</w:t>
            </w:r>
          </w:p>
          <w:p w14:paraId="69B305FF" w14:textId="77777777" w:rsidR="00D41CD3" w:rsidRPr="00C54029" w:rsidRDefault="00D41CD3" w:rsidP="001C187B">
            <w:pPr>
              <w:widowControl w:val="0"/>
              <w:tabs>
                <w:tab w:val="left" w:pos="284"/>
              </w:tabs>
              <w:autoSpaceDE w:val="0"/>
              <w:autoSpaceDN w:val="0"/>
              <w:snapToGrid w:val="0"/>
              <w:spacing w:after="0" w:line="264" w:lineRule="auto"/>
              <w:ind w:left="567" w:right="123"/>
              <w:jc w:val="both"/>
              <w:rPr>
                <w:rFonts w:eastAsia="Arial" w:cs="Calibri"/>
                <w:i/>
                <w:kern w:val="0"/>
                <w:szCs w:val="22"/>
                <w:lang w:val="en-US"/>
                <w14:ligatures w14:val="none"/>
              </w:rPr>
            </w:pPr>
            <w:r w:rsidRPr="00C54029">
              <w:rPr>
                <w:rFonts w:eastAsia="Arial" w:cs="Calibri"/>
                <w:b/>
                <w:bCs/>
                <w:iCs/>
                <w:kern w:val="0"/>
                <w:szCs w:val="22"/>
                <w:u w:val="single"/>
                <w:lang w:val="en-US"/>
                <w14:ligatures w14:val="none"/>
              </w:rPr>
              <w:t>If yes, please explain</w:t>
            </w:r>
            <w:r w:rsidRPr="00C54029">
              <w:rPr>
                <w:rFonts w:eastAsia="Arial" w:cs="Calibri"/>
                <w:iCs/>
                <w:kern w:val="0"/>
                <w:szCs w:val="22"/>
                <w:u w:val="single"/>
                <w:lang w:val="en-US"/>
                <w14:ligatures w14:val="none"/>
              </w:rPr>
              <w:t>:</w:t>
            </w:r>
            <w:r w:rsidRPr="00C54029">
              <w:rPr>
                <w:rFonts w:eastAsia="Arial" w:cs="Calibri"/>
                <w:i/>
                <w:kern w:val="0"/>
                <w:szCs w:val="22"/>
                <w:lang w:val="en-US"/>
                <w14:ligatures w14:val="none"/>
              </w:rPr>
              <w:t xml:space="preserve"> </w:t>
            </w:r>
            <w:sdt>
              <w:sdtPr>
                <w:rPr>
                  <w:rFonts w:eastAsia="Arial" w:cs="Calibri"/>
                  <w:i/>
                  <w:kern w:val="0"/>
                  <w:szCs w:val="22"/>
                  <w:lang w:val="en-US"/>
                  <w14:ligatures w14:val="none"/>
                </w:rPr>
                <w:id w:val="-15475928"/>
                <w:placeholder>
                  <w:docPart w:val="A1CB1538189642B5BA72CF9B4BBCCEAD"/>
                </w:placeholder>
                <w:showingPlcHdr/>
                <w:text/>
              </w:sdtPr>
              <w:sdtEndPr/>
              <w:sdtContent>
                <w:r w:rsidRPr="00887398">
                  <w:rPr>
                    <w:rFonts w:eastAsia="Arial" w:cs="Calibri"/>
                    <w:color w:val="808080"/>
                    <w:kern w:val="0"/>
                    <w:szCs w:val="22"/>
                    <w:bdr w:val="single" w:sz="4" w:space="0" w:color="auto"/>
                    <w:lang w:val="en-US"/>
                    <w14:ligatures w14:val="none"/>
                  </w:rPr>
                  <w:t>Click or tap here to enter text.</w:t>
                </w:r>
              </w:sdtContent>
            </w:sdt>
          </w:p>
        </w:tc>
        <w:tc>
          <w:tcPr>
            <w:tcW w:w="1002" w:type="dxa"/>
          </w:tcPr>
          <w:sdt>
            <w:sdtPr>
              <w:rPr>
                <w:rFonts w:eastAsia="Arial" w:cs="Calibri"/>
                <w:kern w:val="0"/>
                <w:szCs w:val="22"/>
                <w:lang w:val="en-US"/>
                <w14:ligatures w14:val="none"/>
              </w:rPr>
              <w:id w:val="-492797305"/>
              <w14:checkbox>
                <w14:checked w14:val="0"/>
                <w14:checkedState w14:val="2612" w14:font="MS Gothic"/>
                <w14:uncheckedState w14:val="2610" w14:font="MS Gothic"/>
              </w14:checkbox>
            </w:sdtPr>
            <w:sdtEndPr/>
            <w:sdtContent>
              <w:p w14:paraId="13F9E932"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89117595"/>
              <w14:checkbox>
                <w14:checked w14:val="0"/>
                <w14:checkedState w14:val="2612" w14:font="MS Gothic"/>
                <w14:uncheckedState w14:val="2610" w14:font="MS Gothic"/>
              </w14:checkbox>
            </w:sdtPr>
            <w:sdtEndPr/>
            <w:sdtContent>
              <w:p w14:paraId="7573E9AB"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79F4390" w14:textId="77777777" w:rsidTr="00B40C7C">
        <w:trPr>
          <w:tblHeader/>
        </w:trPr>
        <w:tc>
          <w:tcPr>
            <w:tcW w:w="7569" w:type="dxa"/>
          </w:tcPr>
          <w:p w14:paraId="557837D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Cultural harm: including misunderstanding, misrepresenting or misappropriating cultural beliefs, customs or practices?</w:t>
            </w:r>
          </w:p>
          <w:p w14:paraId="00042063"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7396571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1368368578"/>
              <w14:checkbox>
                <w14:checked w14:val="0"/>
                <w14:checkedState w14:val="2612" w14:font="MS Gothic"/>
                <w14:uncheckedState w14:val="2610" w14:font="MS Gothic"/>
              </w14:checkbox>
            </w:sdtPr>
            <w:sdtEndPr/>
            <w:sdtContent>
              <w:p w14:paraId="395B162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20383490"/>
              <w14:checkbox>
                <w14:checked w14:val="0"/>
                <w14:checkedState w14:val="2612" w14:font="MS Gothic"/>
                <w14:uncheckedState w14:val="2610" w14:font="MS Gothic"/>
              </w14:checkbox>
            </w:sdtPr>
            <w:sdtEndPr/>
            <w:sdtContent>
              <w:p w14:paraId="766EE6F5"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F7F0A7F" w14:textId="77777777" w:rsidTr="00B40C7C">
        <w:trPr>
          <w:tblHeader/>
        </w:trPr>
        <w:tc>
          <w:tcPr>
            <w:tcW w:w="7569" w:type="dxa"/>
          </w:tcPr>
          <w:p w14:paraId="53EF96D8"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Social harm: including damage to social networks or relationships with others, discrimination in access to benefits, services, employment or insurance, social stigmatisation, and unauthorised disclosure of personal information?</w:t>
            </w:r>
          </w:p>
          <w:p w14:paraId="297ACAC4"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1519891343"/>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349188878"/>
              <w14:checkbox>
                <w14:checked w14:val="0"/>
                <w14:checkedState w14:val="2612" w14:font="MS Gothic"/>
                <w14:uncheckedState w14:val="2610" w14:font="MS Gothic"/>
              </w14:checkbox>
            </w:sdtPr>
            <w:sdtEndPr/>
            <w:sdtContent>
              <w:p w14:paraId="66C1831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420360951"/>
              <w14:checkbox>
                <w14:checked w14:val="0"/>
                <w14:checkedState w14:val="2612" w14:font="MS Gothic"/>
                <w14:uncheckedState w14:val="2610" w14:font="MS Gothic"/>
              </w14:checkbox>
            </w:sdtPr>
            <w:sdtEndPr/>
            <w:sdtContent>
              <w:p w14:paraId="28CDF00E"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7B9222E9" w14:textId="77777777" w:rsidTr="00B40C7C">
        <w:trPr>
          <w:tblHeader/>
        </w:trPr>
        <w:tc>
          <w:tcPr>
            <w:tcW w:w="7569" w:type="dxa"/>
          </w:tcPr>
          <w:p w14:paraId="47C299EE"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Economic harm: including the imposition of direct or indirect costs on participants?</w:t>
            </w:r>
          </w:p>
          <w:p w14:paraId="0F98199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Cs/>
                <w:color w:val="000000"/>
                <w:kern w:val="0"/>
                <w:szCs w:val="22"/>
                <w:u w:val="single"/>
                <w:lang w:eastAsia="en-AU"/>
                <w14:ligatures w14:val="none"/>
              </w:rPr>
              <w:t>:</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565152010"/>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68093112"/>
              <w14:checkbox>
                <w14:checked w14:val="0"/>
                <w14:checkedState w14:val="2612" w14:font="MS Gothic"/>
                <w14:uncheckedState w14:val="2610" w14:font="MS Gothic"/>
              </w14:checkbox>
            </w:sdtPr>
            <w:sdtEndPr/>
            <w:sdtContent>
              <w:p w14:paraId="591AF020"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705796355"/>
              <w14:checkbox>
                <w14:checked w14:val="0"/>
                <w14:checkedState w14:val="2612" w14:font="MS Gothic"/>
                <w14:uncheckedState w14:val="2610" w14:font="MS Gothic"/>
              </w14:checkbox>
            </w:sdtPr>
            <w:sdtEndPr/>
            <w:sdtContent>
              <w:p w14:paraId="797AEAE4"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r w:rsidR="00D41CD3" w:rsidRPr="00C54029" w14:paraId="15908D3F" w14:textId="77777777" w:rsidTr="00B40C7C">
        <w:trPr>
          <w:tblHeader/>
        </w:trPr>
        <w:tc>
          <w:tcPr>
            <w:tcW w:w="7569" w:type="dxa"/>
          </w:tcPr>
          <w:p w14:paraId="30524F0A"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color w:val="000000"/>
                <w:kern w:val="0"/>
                <w:szCs w:val="22"/>
                <w:lang w:eastAsia="en-AU"/>
                <w14:ligatures w14:val="none"/>
              </w:rPr>
              <w:t xml:space="preserve">Legal harm: including discovery and prosecution of criminal conduct? </w:t>
            </w:r>
          </w:p>
          <w:p w14:paraId="60AEF8FD" w14:textId="77777777" w:rsidR="00D41CD3" w:rsidRPr="00C54029" w:rsidRDefault="00D41CD3" w:rsidP="001C187B">
            <w:pPr>
              <w:tabs>
                <w:tab w:val="left" w:pos="284"/>
              </w:tabs>
              <w:autoSpaceDE w:val="0"/>
              <w:autoSpaceDN w:val="0"/>
              <w:adjustRightInd w:val="0"/>
              <w:snapToGrid w:val="0"/>
              <w:spacing w:after="0" w:line="264" w:lineRule="auto"/>
              <w:ind w:left="567" w:right="123"/>
              <w:jc w:val="both"/>
              <w:rPr>
                <w:rFonts w:eastAsia="Times New Roman" w:cs="Calibri"/>
                <w:color w:val="000000"/>
                <w:kern w:val="0"/>
                <w:szCs w:val="22"/>
                <w:lang w:eastAsia="en-AU"/>
                <w14:ligatures w14:val="none"/>
              </w:rPr>
            </w:pPr>
            <w:r w:rsidRPr="00C54029">
              <w:rPr>
                <w:rFonts w:eastAsia="Times New Roman" w:cs="Calibri"/>
                <w:b/>
                <w:bCs/>
                <w:iCs/>
                <w:color w:val="000000"/>
                <w:kern w:val="0"/>
                <w:szCs w:val="22"/>
                <w:u w:val="single"/>
                <w:lang w:eastAsia="en-AU"/>
                <w14:ligatures w14:val="none"/>
              </w:rPr>
              <w:t>If yes, please explain</w:t>
            </w:r>
            <w:r w:rsidRPr="00C54029">
              <w:rPr>
                <w:rFonts w:eastAsia="Times New Roman" w:cs="Calibri"/>
                <w:i/>
                <w:color w:val="000000"/>
                <w:kern w:val="0"/>
                <w:szCs w:val="22"/>
                <w:lang w:eastAsia="en-AU"/>
                <w14:ligatures w14:val="none"/>
              </w:rPr>
              <w:t xml:space="preserve">: </w:t>
            </w:r>
            <w:sdt>
              <w:sdtPr>
                <w:rPr>
                  <w:rFonts w:eastAsia="Times New Roman" w:cs="Calibri"/>
                  <w:i/>
                  <w:color w:val="000000"/>
                  <w:kern w:val="0"/>
                  <w:szCs w:val="22"/>
                  <w:lang w:eastAsia="en-AU"/>
                  <w14:ligatures w14:val="none"/>
                </w:rPr>
                <w:id w:val="-287372"/>
                <w:placeholder>
                  <w:docPart w:val="A1CB1538189642B5BA72CF9B4BBCCEAD"/>
                </w:placeholder>
                <w:showingPlcHdr/>
                <w:text/>
              </w:sdtPr>
              <w:sdtEndPr/>
              <w:sdtContent>
                <w:r w:rsidRPr="00887398">
                  <w:rPr>
                    <w:rFonts w:eastAsia="Times New Roman" w:cs="Calibri"/>
                    <w:color w:val="808080"/>
                    <w:kern w:val="0"/>
                    <w:szCs w:val="22"/>
                    <w:bdr w:val="single" w:sz="4" w:space="0" w:color="auto"/>
                    <w:lang w:eastAsia="en-AU"/>
                    <w14:ligatures w14:val="none"/>
                  </w:rPr>
                  <w:t>Click or tap here to enter text.</w:t>
                </w:r>
              </w:sdtContent>
            </w:sdt>
          </w:p>
        </w:tc>
        <w:tc>
          <w:tcPr>
            <w:tcW w:w="1002" w:type="dxa"/>
          </w:tcPr>
          <w:sdt>
            <w:sdtPr>
              <w:rPr>
                <w:rFonts w:eastAsia="Arial" w:cs="Calibri"/>
                <w:kern w:val="0"/>
                <w:szCs w:val="22"/>
                <w:lang w:val="en-US"/>
                <w14:ligatures w14:val="none"/>
              </w:rPr>
              <w:id w:val="500082732"/>
              <w14:checkbox>
                <w14:checked w14:val="0"/>
                <w14:checkedState w14:val="2612" w14:font="MS Gothic"/>
                <w14:uncheckedState w14:val="2610" w14:font="MS Gothic"/>
              </w14:checkbox>
            </w:sdtPr>
            <w:sdtEndPr/>
            <w:sdtContent>
              <w:p w14:paraId="3392F141"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c>
          <w:tcPr>
            <w:tcW w:w="913" w:type="dxa"/>
          </w:tcPr>
          <w:sdt>
            <w:sdtPr>
              <w:rPr>
                <w:rFonts w:eastAsia="Arial" w:cs="Calibri"/>
                <w:kern w:val="0"/>
                <w:szCs w:val="22"/>
                <w:lang w:val="en-US"/>
                <w14:ligatures w14:val="none"/>
              </w:rPr>
              <w:id w:val="-1088148819"/>
              <w14:checkbox>
                <w14:checked w14:val="0"/>
                <w14:checkedState w14:val="2612" w14:font="MS Gothic"/>
                <w14:uncheckedState w14:val="2610" w14:font="MS Gothic"/>
              </w14:checkbox>
            </w:sdtPr>
            <w:sdtEndPr/>
            <w:sdtContent>
              <w:p w14:paraId="273E214F" w14:textId="77777777" w:rsidR="00D41CD3" w:rsidRPr="00C54029" w:rsidRDefault="00D41CD3" w:rsidP="001C187B">
                <w:pPr>
                  <w:widowControl w:val="0"/>
                  <w:autoSpaceDE w:val="0"/>
                  <w:autoSpaceDN w:val="0"/>
                  <w:snapToGrid w:val="0"/>
                  <w:spacing w:after="0" w:line="264" w:lineRule="auto"/>
                  <w:jc w:val="both"/>
                  <w:rPr>
                    <w:rFonts w:eastAsia="Arial" w:cs="Calibri"/>
                    <w:kern w:val="0"/>
                    <w:szCs w:val="22"/>
                    <w:lang w:val="en-US"/>
                    <w14:ligatures w14:val="none"/>
                  </w:rPr>
                </w:pPr>
                <w:r w:rsidRPr="00C54029">
                  <w:rPr>
                    <w:rFonts w:ascii="Segoe UI Symbol" w:eastAsia="Arial" w:hAnsi="Segoe UI Symbol" w:cs="Segoe UI Symbol"/>
                    <w:kern w:val="0"/>
                    <w:szCs w:val="22"/>
                    <w:lang w:val="en-US"/>
                    <w14:ligatures w14:val="none"/>
                  </w:rPr>
                  <w:t>☐</w:t>
                </w:r>
              </w:p>
            </w:sdtContent>
          </w:sdt>
        </w:tc>
      </w:tr>
    </w:tbl>
    <w:tbl>
      <w:tblPr>
        <w:tblpPr w:leftFromText="180" w:rightFromText="180" w:vertAnchor="page" w:horzAnchor="margin" w:tblpY="14111"/>
        <w:tblW w:w="89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19"/>
      </w:tblGrid>
      <w:tr w:rsidR="00A65EFD" w:rsidRPr="00C54029" w14:paraId="4E2DDB0A" w14:textId="77777777" w:rsidTr="0019189B">
        <w:trPr>
          <w:trHeight w:val="415"/>
        </w:trPr>
        <w:tc>
          <w:tcPr>
            <w:tcW w:w="8919" w:type="dxa"/>
            <w:vAlign w:val="center"/>
          </w:tcPr>
          <w:p w14:paraId="01D11C0D" w14:textId="7C79DA01" w:rsidR="00A65EFD" w:rsidRPr="00283AFB" w:rsidRDefault="00283AFB" w:rsidP="00C831ED">
            <w:pPr>
              <w:pStyle w:val="Instructions"/>
              <w:spacing w:before="0" w:after="0"/>
              <w:jc w:val="center"/>
              <w:rPr>
                <w:rFonts w:cs="Calibri"/>
                <w:b/>
                <w:bCs/>
                <w:i w:val="0"/>
                <w:iCs/>
                <w:lang w:val="en-US"/>
              </w:rPr>
            </w:pPr>
            <w:r w:rsidRPr="00283AFB">
              <w:rPr>
                <w:rFonts w:cs="Calibri"/>
                <w:b/>
                <w:bCs/>
                <w:i w:val="0"/>
                <w:iCs/>
              </w:rPr>
              <w:t>Application pathway (select one only; subject to confirmation by the Ethics, Integrity &amp; Biosafety Team).</w:t>
            </w:r>
          </w:p>
        </w:tc>
      </w:tr>
      <w:tr w:rsidR="00D41CD3" w:rsidRPr="00C54029" w14:paraId="17F5695A" w14:textId="77777777" w:rsidTr="0019189B">
        <w:trPr>
          <w:trHeight w:val="415"/>
        </w:trPr>
        <w:tc>
          <w:tcPr>
            <w:tcW w:w="8919" w:type="dxa"/>
            <w:vAlign w:val="center"/>
          </w:tcPr>
          <w:p w14:paraId="6587708B" w14:textId="75BB33AD"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lastRenderedPageBreak/>
              <w:t>Low Risk: Research in which the only foreseeable risk is one of discomfort.</w:t>
            </w:r>
            <w:sdt>
              <w:sdtPr>
                <w:rPr>
                  <w:rFonts w:eastAsia="Arial" w:cs="Calibri"/>
                  <w:kern w:val="0"/>
                  <w:szCs w:val="22"/>
                  <w:lang w:val="en-US"/>
                  <w14:ligatures w14:val="none"/>
                </w:rPr>
                <w:id w:val="-1167328338"/>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r w:rsidR="00D41CD3" w:rsidRPr="00C54029" w14:paraId="2EB9EA53" w14:textId="77777777" w:rsidTr="0019189B">
        <w:trPr>
          <w:trHeight w:val="415"/>
        </w:trPr>
        <w:tc>
          <w:tcPr>
            <w:tcW w:w="8919" w:type="dxa"/>
            <w:vAlign w:val="center"/>
          </w:tcPr>
          <w:p w14:paraId="3CD767E7" w14:textId="4ED07DC7" w:rsidR="00D41CD3" w:rsidRPr="00C54029" w:rsidRDefault="00D41CD3" w:rsidP="00D41CD3">
            <w:pPr>
              <w:widowControl w:val="0"/>
              <w:autoSpaceDE w:val="0"/>
              <w:autoSpaceDN w:val="0"/>
              <w:snapToGrid w:val="0"/>
              <w:spacing w:after="120" w:line="264" w:lineRule="auto"/>
              <w:ind w:left="273" w:right="-766"/>
              <w:jc w:val="both"/>
              <w:rPr>
                <w:rFonts w:eastAsia="Arial" w:cs="Calibri"/>
                <w:kern w:val="0"/>
                <w:szCs w:val="22"/>
                <w:lang w:val="en-US"/>
                <w14:ligatures w14:val="none"/>
              </w:rPr>
            </w:pPr>
            <w:r w:rsidRPr="00C54029">
              <w:rPr>
                <w:rFonts w:eastAsia="Arial" w:cs="Calibri"/>
                <w:kern w:val="0"/>
                <w:szCs w:val="22"/>
                <w:lang w:val="en-US"/>
                <w14:ligatures w14:val="none"/>
              </w:rPr>
              <w:t xml:space="preserve">Greater than Low Risk: Research where the risk is more than discomfort.   </w:t>
            </w:r>
            <w:sdt>
              <w:sdtPr>
                <w:rPr>
                  <w:rFonts w:eastAsia="Arial" w:cs="Calibri"/>
                  <w:kern w:val="0"/>
                  <w:szCs w:val="22"/>
                  <w:lang w:val="en-US"/>
                  <w14:ligatures w14:val="none"/>
                </w:rPr>
                <w:id w:val="-1797435603"/>
                <w14:checkbox>
                  <w14:checked w14:val="0"/>
                  <w14:checkedState w14:val="2612" w14:font="MS Gothic"/>
                  <w14:uncheckedState w14:val="2610" w14:font="MS Gothic"/>
                </w14:checkbox>
              </w:sdtPr>
              <w:sdtEndPr/>
              <w:sdtContent>
                <w:r w:rsidR="00F44003">
                  <w:rPr>
                    <w:rFonts w:ascii="MS Gothic" w:eastAsia="MS Gothic" w:hAnsi="MS Gothic" w:cs="Calibri" w:hint="eastAsia"/>
                    <w:kern w:val="0"/>
                    <w:szCs w:val="22"/>
                    <w:lang w:val="en-US"/>
                    <w14:ligatures w14:val="none"/>
                  </w:rPr>
                  <w:t>☐</w:t>
                </w:r>
              </w:sdtContent>
            </w:sdt>
          </w:p>
        </w:tc>
      </w:tr>
    </w:tbl>
    <w:p w14:paraId="41168F56" w14:textId="1ADB6918" w:rsidR="003427AC" w:rsidRPr="00C54029" w:rsidRDefault="003427AC" w:rsidP="00E3638D">
      <w:pPr>
        <w:snapToGrid w:val="0"/>
        <w:spacing w:after="120" w:line="264" w:lineRule="auto"/>
        <w:ind w:right="-765"/>
        <w:rPr>
          <w:rFonts w:eastAsia="Times New Roman" w:cs="Calibri"/>
          <w:b/>
          <w:bCs/>
          <w:color w:val="1F4E79"/>
          <w:kern w:val="0"/>
          <w:szCs w:val="22"/>
          <w:lang w:eastAsia="en-AU"/>
          <w14:ligatures w14:val="none"/>
        </w:rPr>
      </w:pPr>
    </w:p>
    <w:p w14:paraId="15C417DA" w14:textId="77777777" w:rsidR="001A551A" w:rsidRPr="00AA37AD" w:rsidRDefault="001A551A" w:rsidP="00880765">
      <w:pPr>
        <w:pStyle w:val="Heading1"/>
        <w:spacing w:before="0" w:after="0" w:line="288" w:lineRule="auto"/>
        <w:jc w:val="both"/>
        <w:rPr>
          <w:rFonts w:ascii="Calibri" w:hAnsi="Calibri" w:cs="Calibri"/>
        </w:rPr>
      </w:pPr>
      <w:r w:rsidRPr="00AA37AD">
        <w:rPr>
          <w:rFonts w:ascii="Calibri" w:hAnsi="Calibri" w:cs="Calibri"/>
        </w:rPr>
        <w:t>PROJECT TEAM ROLES &amp; RESPONSIBILITIES</w:t>
      </w:r>
    </w:p>
    <w:p w14:paraId="1ED3B720" w14:textId="3BB7C028" w:rsidR="001A551A" w:rsidRPr="00AA37AD" w:rsidRDefault="00806059" w:rsidP="00880765">
      <w:pPr>
        <w:pStyle w:val="Heading2"/>
        <w:spacing w:before="0" w:after="0" w:line="288" w:lineRule="auto"/>
        <w:jc w:val="both"/>
        <w:rPr>
          <w:rFonts w:cs="Calibri"/>
        </w:rPr>
      </w:pPr>
      <w:r w:rsidRPr="00AA37AD">
        <w:rPr>
          <w:rFonts w:cs="Calibri"/>
        </w:rPr>
        <w:t>Research Category (Select all that apply)</w:t>
      </w:r>
    </w:p>
    <w:bookmarkStart w:id="0" w:name="_Hlk234414377"/>
    <w:p w14:paraId="022F4127" w14:textId="1F7FB792" w:rsidR="0004630A" w:rsidRPr="00AA37AD" w:rsidRDefault="00A1562B"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766182103"/>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04630A" w:rsidRPr="00AA37AD">
        <w:rPr>
          <w:rFonts w:cs="Calibri"/>
          <w:szCs w:val="22"/>
        </w:rPr>
        <w:t xml:space="preserve"> Staff Research</w:t>
      </w:r>
    </w:p>
    <w:p w14:paraId="69E321D3" w14:textId="77777777" w:rsidR="0004630A" w:rsidRPr="00AA37AD" w:rsidRDefault="00A1562B" w:rsidP="00426DD2">
      <w:pPr>
        <w:pStyle w:val="ListParagraph"/>
        <w:adjustRightInd w:val="0"/>
        <w:snapToGrid w:val="0"/>
        <w:spacing w:after="0" w:line="288" w:lineRule="auto"/>
        <w:ind w:left="576" w:right="-476"/>
        <w:jc w:val="both"/>
        <w:rPr>
          <w:rFonts w:cs="Calibri"/>
          <w:szCs w:val="22"/>
        </w:rPr>
      </w:pPr>
      <w:sdt>
        <w:sdtPr>
          <w:rPr>
            <w:rFonts w:eastAsia="MS Gothic" w:cs="Calibri"/>
            <w:szCs w:val="22"/>
          </w:rPr>
          <w:id w:val="-1105186876"/>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Student research (Please indicate what type of student research)</w:t>
      </w:r>
    </w:p>
    <w:p w14:paraId="49957F62" w14:textId="77777777" w:rsidR="0004630A" w:rsidRPr="00AA37AD" w:rsidRDefault="00A1562B"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07592509"/>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Undergraduate research </w:t>
      </w:r>
    </w:p>
    <w:p w14:paraId="0744BA62" w14:textId="77777777" w:rsidR="0004630A" w:rsidRPr="00AA37AD" w:rsidRDefault="00A1562B"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79628757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Honours research</w:t>
      </w:r>
      <w:r w:rsidR="0004630A" w:rsidRPr="00AA37AD">
        <w:rPr>
          <w:rFonts w:cs="Calibri"/>
          <w:szCs w:val="22"/>
        </w:rPr>
        <w:tab/>
      </w:r>
    </w:p>
    <w:p w14:paraId="72AEE4AA" w14:textId="59CECB5E" w:rsidR="0004630A" w:rsidRPr="00AA37AD" w:rsidRDefault="00A1562B"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83819668"/>
          <w14:checkbox>
            <w14:checked w14:val="0"/>
            <w14:checkedState w14:val="2612" w14:font="MS Gothic"/>
            <w14:uncheckedState w14:val="2610" w14:font="MS Gothic"/>
          </w14:checkbox>
        </w:sdtPr>
        <w:sdtEndPr/>
        <w:sdtContent>
          <w:r w:rsidR="00426DD2">
            <w:rPr>
              <w:rFonts w:ascii="MS Gothic" w:eastAsia="MS Gothic" w:hAnsi="MS Gothic" w:cs="Calibri" w:hint="eastAsia"/>
              <w:szCs w:val="22"/>
            </w:rPr>
            <w:t>☐</w:t>
          </w:r>
        </w:sdtContent>
      </w:sdt>
      <w:r w:rsidR="0004630A" w:rsidRPr="00AA37AD">
        <w:rPr>
          <w:rFonts w:cs="Calibri"/>
          <w:szCs w:val="22"/>
        </w:rPr>
        <w:t xml:space="preserve"> Postgraduate research - Masters</w:t>
      </w:r>
    </w:p>
    <w:p w14:paraId="3A874E43" w14:textId="77777777" w:rsidR="0004630A" w:rsidRPr="00AA37AD" w:rsidRDefault="00A1562B"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488713311"/>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Coursework </w:t>
      </w:r>
    </w:p>
    <w:p w14:paraId="73D22798" w14:textId="77777777" w:rsidR="0004630A" w:rsidRPr="00AA37AD" w:rsidRDefault="00A1562B" w:rsidP="00426DD2">
      <w:pPr>
        <w:pStyle w:val="ListParagraph"/>
        <w:adjustRightInd w:val="0"/>
        <w:snapToGrid w:val="0"/>
        <w:spacing w:after="0" w:line="288" w:lineRule="auto"/>
        <w:ind w:left="1296" w:right="-476"/>
        <w:jc w:val="both"/>
        <w:rPr>
          <w:rFonts w:cs="Calibri"/>
          <w:szCs w:val="22"/>
        </w:rPr>
      </w:pPr>
      <w:sdt>
        <w:sdtPr>
          <w:rPr>
            <w:rFonts w:eastAsia="MS Gothic" w:cs="Calibri"/>
            <w:szCs w:val="22"/>
          </w:rPr>
          <w:id w:val="1081420195"/>
          <w14:checkbox>
            <w14:checked w14:val="0"/>
            <w14:checkedState w14:val="2612" w14:font="MS Gothic"/>
            <w14:uncheckedState w14:val="2610" w14:font="MS Gothic"/>
          </w14:checkbox>
        </w:sdtPr>
        <w:sdtEndPr/>
        <w:sdtContent>
          <w:r w:rsidR="0004630A" w:rsidRPr="00AA37AD">
            <w:rPr>
              <w:rFonts w:ascii="Segoe UI Symbol" w:eastAsia="MS Gothic" w:hAnsi="Segoe UI Symbol" w:cs="Segoe UI Symbol"/>
              <w:szCs w:val="22"/>
            </w:rPr>
            <w:t>☐</w:t>
          </w:r>
        </w:sdtContent>
      </w:sdt>
      <w:r w:rsidR="0004630A" w:rsidRPr="00AA37AD">
        <w:rPr>
          <w:rFonts w:cs="Calibri"/>
          <w:szCs w:val="22"/>
        </w:rPr>
        <w:t xml:space="preserve"> Postgraduate research - PhD </w:t>
      </w:r>
    </w:p>
    <w:p w14:paraId="6045E874" w14:textId="77777777" w:rsidR="0004630A" w:rsidRPr="00AA37AD" w:rsidRDefault="0004630A" w:rsidP="00426DD2">
      <w:pPr>
        <w:pStyle w:val="ListParagraph"/>
        <w:adjustRightInd w:val="0"/>
        <w:snapToGrid w:val="0"/>
        <w:spacing w:after="120" w:line="288" w:lineRule="auto"/>
        <w:ind w:left="1296" w:right="-476"/>
        <w:jc w:val="both"/>
        <w:rPr>
          <w:rFonts w:cs="Calibri"/>
          <w:szCs w:val="22"/>
        </w:rPr>
      </w:pPr>
      <w:r w:rsidRPr="00AA37AD">
        <w:rPr>
          <w:rFonts w:ascii="Segoe UI Symbol" w:eastAsia="MS Gothic" w:hAnsi="Segoe UI Symbol" w:cs="Segoe UI Symbol"/>
          <w:szCs w:val="22"/>
        </w:rPr>
        <w:t>☐</w:t>
      </w:r>
      <w:r w:rsidRPr="00AA37AD">
        <w:rPr>
          <w:rFonts w:cs="Calibri"/>
          <w:szCs w:val="22"/>
        </w:rPr>
        <w:t xml:space="preserve"> Contract/Consultancy research </w:t>
      </w:r>
    </w:p>
    <w:bookmarkEnd w:id="0"/>
    <w:p w14:paraId="11DBF35E" w14:textId="031A6529" w:rsidR="00561BF3" w:rsidRPr="0006774F" w:rsidRDefault="00494E44" w:rsidP="00E44800">
      <w:pPr>
        <w:pStyle w:val="Heading2"/>
      </w:pPr>
      <w:r w:rsidRPr="00E44800">
        <w:t>Principal</w:t>
      </w:r>
      <w:r w:rsidRPr="00AA37AD">
        <w:t xml:space="preserve"> Investigator</w:t>
      </w:r>
      <w:bookmarkStart w:id="1" w:name="_Hlk234414416"/>
    </w:p>
    <w:tbl>
      <w:tblPr>
        <w:tblStyle w:val="TableGrid"/>
        <w:tblW w:w="0" w:type="auto"/>
        <w:tblLook w:val="04A0" w:firstRow="1" w:lastRow="0" w:firstColumn="1" w:lastColumn="0" w:noHBand="0" w:noVBand="1"/>
      </w:tblPr>
      <w:tblGrid>
        <w:gridCol w:w="2263"/>
        <w:gridCol w:w="6753"/>
      </w:tblGrid>
      <w:tr w:rsidR="000F3848" w14:paraId="0A55229B" w14:textId="77777777" w:rsidTr="000F3848">
        <w:tc>
          <w:tcPr>
            <w:tcW w:w="9016" w:type="dxa"/>
            <w:gridSpan w:val="2"/>
            <w:shd w:val="clear" w:color="auto" w:fill="DAE9F7" w:themeFill="text2" w:themeFillTint="1A"/>
          </w:tcPr>
          <w:p w14:paraId="634933CD" w14:textId="622B511C" w:rsidR="000F3848" w:rsidRDefault="000F3848" w:rsidP="000F3848">
            <w:pPr>
              <w:pStyle w:val="Question"/>
            </w:pPr>
            <w:r>
              <w:t>Principal Investigator</w:t>
            </w:r>
          </w:p>
        </w:tc>
      </w:tr>
      <w:tr w:rsidR="009F0538" w14:paraId="0CB96206" w14:textId="77777777" w:rsidTr="009F0538">
        <w:tc>
          <w:tcPr>
            <w:tcW w:w="2263" w:type="dxa"/>
          </w:tcPr>
          <w:p w14:paraId="6168F5DC" w14:textId="42E59892" w:rsidR="009F0538" w:rsidRDefault="009F0538" w:rsidP="00302098">
            <w:pPr>
              <w:pStyle w:val="Question"/>
            </w:pPr>
            <w:r>
              <w:t>Title and Name</w:t>
            </w:r>
          </w:p>
        </w:tc>
        <w:tc>
          <w:tcPr>
            <w:tcW w:w="6753" w:type="dxa"/>
          </w:tcPr>
          <w:p w14:paraId="12ACDD7B" w14:textId="33E84572" w:rsidR="009F0538" w:rsidRDefault="009F0538" w:rsidP="009F0538"/>
        </w:tc>
      </w:tr>
      <w:tr w:rsidR="009F0538" w14:paraId="1DF122AA" w14:textId="77777777" w:rsidTr="009F0538">
        <w:tc>
          <w:tcPr>
            <w:tcW w:w="2263" w:type="dxa"/>
          </w:tcPr>
          <w:p w14:paraId="3EF22558" w14:textId="3739257A" w:rsidR="009F0538" w:rsidRDefault="009F0538" w:rsidP="00302098">
            <w:pPr>
              <w:pStyle w:val="Question"/>
            </w:pPr>
            <w:r>
              <w:t>Institution</w:t>
            </w:r>
          </w:p>
        </w:tc>
        <w:tc>
          <w:tcPr>
            <w:tcW w:w="6753" w:type="dxa"/>
          </w:tcPr>
          <w:p w14:paraId="6A8F7E67" w14:textId="77777777" w:rsidR="009F0538" w:rsidRDefault="009F0538" w:rsidP="009F0538"/>
        </w:tc>
      </w:tr>
      <w:tr w:rsidR="009F0538" w14:paraId="41693C68" w14:textId="77777777" w:rsidTr="009F0538">
        <w:tc>
          <w:tcPr>
            <w:tcW w:w="2263" w:type="dxa"/>
          </w:tcPr>
          <w:p w14:paraId="46CBA727" w14:textId="221FD3B0" w:rsidR="009F0538" w:rsidRDefault="009F0538" w:rsidP="00302098">
            <w:pPr>
              <w:pStyle w:val="Question"/>
            </w:pPr>
            <w:r>
              <w:t>School/Department</w:t>
            </w:r>
          </w:p>
        </w:tc>
        <w:tc>
          <w:tcPr>
            <w:tcW w:w="6753" w:type="dxa"/>
          </w:tcPr>
          <w:p w14:paraId="0DD86361" w14:textId="77777777" w:rsidR="009F0538" w:rsidRDefault="009F0538" w:rsidP="009F0538"/>
        </w:tc>
      </w:tr>
      <w:tr w:rsidR="009F0538" w14:paraId="000B8DC6" w14:textId="77777777" w:rsidTr="009F0538">
        <w:tc>
          <w:tcPr>
            <w:tcW w:w="2263" w:type="dxa"/>
          </w:tcPr>
          <w:p w14:paraId="7D3F3626" w14:textId="4029AD7F" w:rsidR="009F0538" w:rsidRDefault="009F0538" w:rsidP="00302098">
            <w:pPr>
              <w:pStyle w:val="Question"/>
            </w:pPr>
            <w:r>
              <w:t>Position</w:t>
            </w:r>
          </w:p>
        </w:tc>
        <w:tc>
          <w:tcPr>
            <w:tcW w:w="6753" w:type="dxa"/>
          </w:tcPr>
          <w:p w14:paraId="7D0D3DDF" w14:textId="77777777" w:rsidR="009F0538" w:rsidRDefault="009F0538" w:rsidP="009F0538"/>
        </w:tc>
      </w:tr>
      <w:tr w:rsidR="009F0538" w14:paraId="722A9EC3" w14:textId="77777777" w:rsidTr="009F0538">
        <w:tc>
          <w:tcPr>
            <w:tcW w:w="2263" w:type="dxa"/>
          </w:tcPr>
          <w:p w14:paraId="564A9ED9" w14:textId="788F3579" w:rsidR="009F0538" w:rsidRDefault="009F0538" w:rsidP="00302098">
            <w:pPr>
              <w:pStyle w:val="Question"/>
            </w:pPr>
            <w:r>
              <w:t>Staff ID</w:t>
            </w:r>
          </w:p>
        </w:tc>
        <w:tc>
          <w:tcPr>
            <w:tcW w:w="6753" w:type="dxa"/>
          </w:tcPr>
          <w:p w14:paraId="07BCD456" w14:textId="77777777" w:rsidR="009F0538" w:rsidRDefault="009F0538" w:rsidP="009F0538"/>
        </w:tc>
      </w:tr>
      <w:tr w:rsidR="009F0538" w14:paraId="31A2EC25" w14:textId="77777777" w:rsidTr="009F0538">
        <w:tc>
          <w:tcPr>
            <w:tcW w:w="2263" w:type="dxa"/>
          </w:tcPr>
          <w:p w14:paraId="68198F88" w14:textId="52D5A6AA" w:rsidR="009F0538" w:rsidRDefault="009F0538" w:rsidP="00302098">
            <w:pPr>
              <w:pStyle w:val="Question"/>
            </w:pPr>
            <w:r>
              <w:t>Email</w:t>
            </w:r>
          </w:p>
        </w:tc>
        <w:tc>
          <w:tcPr>
            <w:tcW w:w="6753" w:type="dxa"/>
          </w:tcPr>
          <w:p w14:paraId="37A43570" w14:textId="77777777" w:rsidR="009F0538" w:rsidRDefault="009F0538" w:rsidP="009F0538"/>
        </w:tc>
      </w:tr>
      <w:tr w:rsidR="009F0538" w14:paraId="5B13F30D" w14:textId="77777777" w:rsidTr="009F0538">
        <w:tc>
          <w:tcPr>
            <w:tcW w:w="2263" w:type="dxa"/>
          </w:tcPr>
          <w:p w14:paraId="62F2FA6B" w14:textId="53012E67" w:rsidR="009F0538" w:rsidRDefault="000F3848" w:rsidP="00302098">
            <w:pPr>
              <w:pStyle w:val="Question"/>
            </w:pPr>
            <w:r>
              <w:t>Mobile Phone</w:t>
            </w:r>
          </w:p>
        </w:tc>
        <w:tc>
          <w:tcPr>
            <w:tcW w:w="6753" w:type="dxa"/>
          </w:tcPr>
          <w:p w14:paraId="1E7DCC51" w14:textId="77777777" w:rsidR="009F0538" w:rsidRDefault="009F0538" w:rsidP="009F0538"/>
        </w:tc>
      </w:tr>
      <w:tr w:rsidR="000F3848" w14:paraId="241305F2" w14:textId="77777777" w:rsidTr="009F0538">
        <w:tc>
          <w:tcPr>
            <w:tcW w:w="2263" w:type="dxa"/>
          </w:tcPr>
          <w:p w14:paraId="5DF771B3" w14:textId="09EEEA79" w:rsidR="000F3848" w:rsidRDefault="000F3848" w:rsidP="00302098">
            <w:pPr>
              <w:pStyle w:val="Question"/>
            </w:pPr>
            <w:r w:rsidRPr="00AA37AD">
              <w:rPr>
                <w:rFonts w:eastAsia="SimSun"/>
                <w:szCs w:val="22"/>
              </w:rPr>
              <w:t>Expertise in support of the Project</w:t>
            </w:r>
          </w:p>
        </w:tc>
        <w:tc>
          <w:tcPr>
            <w:tcW w:w="6753" w:type="dxa"/>
          </w:tcPr>
          <w:p w14:paraId="78D1CF84" w14:textId="77777777" w:rsidR="000F3848" w:rsidRDefault="000F3848" w:rsidP="009F0538"/>
        </w:tc>
      </w:tr>
      <w:tr w:rsidR="000F3848" w14:paraId="4A1D6877" w14:textId="77777777" w:rsidTr="009F0538">
        <w:tc>
          <w:tcPr>
            <w:tcW w:w="2263" w:type="dxa"/>
          </w:tcPr>
          <w:p w14:paraId="7D98684C" w14:textId="681BFF06" w:rsidR="000F3848" w:rsidRPr="00AA37AD" w:rsidRDefault="000F3848" w:rsidP="00302098">
            <w:pPr>
              <w:pStyle w:val="Question"/>
              <w:rPr>
                <w:rFonts w:eastAsia="SimSun"/>
                <w:szCs w:val="22"/>
              </w:rPr>
            </w:pPr>
            <w:r w:rsidRPr="00AA37AD">
              <w:rPr>
                <w:rFonts w:eastAsia="SimSun"/>
                <w:szCs w:val="22"/>
              </w:rPr>
              <w:t>Responsibilities on Project</w:t>
            </w:r>
          </w:p>
        </w:tc>
        <w:tc>
          <w:tcPr>
            <w:tcW w:w="6753" w:type="dxa"/>
          </w:tcPr>
          <w:p w14:paraId="5AE624C4" w14:textId="77777777" w:rsidR="000F3848" w:rsidRDefault="000F3848" w:rsidP="009F0538"/>
        </w:tc>
      </w:tr>
      <w:tr w:rsidR="000F3848" w14:paraId="16476961" w14:textId="77777777" w:rsidTr="009F0538">
        <w:tc>
          <w:tcPr>
            <w:tcW w:w="2263" w:type="dxa"/>
          </w:tcPr>
          <w:p w14:paraId="361D0A80" w14:textId="3752FF19" w:rsidR="000F3848" w:rsidRPr="00AA37AD" w:rsidRDefault="000F3848" w:rsidP="00302098">
            <w:pPr>
              <w:pStyle w:val="Question"/>
              <w:rPr>
                <w:rFonts w:eastAsia="SimSun"/>
                <w:szCs w:val="22"/>
              </w:rPr>
            </w:pPr>
            <w:r w:rsidRPr="000F3848">
              <w:rPr>
                <w:rFonts w:eastAsia="SimSun"/>
                <w:szCs w:val="22"/>
              </w:rPr>
              <w:t>Formal Qualifications</w:t>
            </w:r>
          </w:p>
        </w:tc>
        <w:tc>
          <w:tcPr>
            <w:tcW w:w="6753" w:type="dxa"/>
          </w:tcPr>
          <w:p w14:paraId="132890CB" w14:textId="77777777" w:rsidR="000F3848" w:rsidRDefault="000F3848" w:rsidP="009F0538"/>
        </w:tc>
      </w:tr>
    </w:tbl>
    <w:p w14:paraId="27F9314E" w14:textId="77777777" w:rsidR="009F0538" w:rsidRPr="009F0538" w:rsidRDefault="009F0538" w:rsidP="009F0538"/>
    <w:bookmarkEnd w:id="1"/>
    <w:p w14:paraId="0AFDF51A" w14:textId="77777777" w:rsidR="00D777F6" w:rsidRPr="00D777F6" w:rsidRDefault="00205E30" w:rsidP="00E44800">
      <w:pPr>
        <w:pStyle w:val="Heading2"/>
        <w:rPr>
          <w:sz w:val="24"/>
          <w:szCs w:val="24"/>
        </w:rPr>
      </w:pPr>
      <w:r w:rsidRPr="00AA37AD">
        <w:rPr>
          <w:rFonts w:eastAsia="SimSun"/>
        </w:rPr>
        <w:lastRenderedPageBreak/>
        <w:t>Co-</w:t>
      </w:r>
      <w:r w:rsidRPr="00AA37AD">
        <w:t>Investigator</w:t>
      </w:r>
      <w:r w:rsidRPr="00AA37AD">
        <w:rPr>
          <w:rFonts w:eastAsia="SimSun"/>
        </w:rPr>
        <w:t>(s)</w:t>
      </w:r>
      <w:r w:rsidR="006C1DE3" w:rsidRPr="00AA37AD">
        <w:rPr>
          <w:rFonts w:eastAsia="SimSun"/>
        </w:rPr>
        <w:t xml:space="preserve"> </w:t>
      </w:r>
    </w:p>
    <w:p w14:paraId="3FAD71D0" w14:textId="0CF95B87" w:rsidR="002F2B59" w:rsidRDefault="006C1DE3" w:rsidP="00BE4D20">
      <w:pPr>
        <w:pStyle w:val="Instructions"/>
      </w:pPr>
      <w:r w:rsidRPr="00EC3A66">
        <w:t>(Copy for each member of the research team as applicable)</w:t>
      </w:r>
    </w:p>
    <w:tbl>
      <w:tblPr>
        <w:tblStyle w:val="TableGrid"/>
        <w:tblW w:w="0" w:type="auto"/>
        <w:tblLook w:val="04A0" w:firstRow="1" w:lastRow="0" w:firstColumn="1" w:lastColumn="0" w:noHBand="0" w:noVBand="1"/>
      </w:tblPr>
      <w:tblGrid>
        <w:gridCol w:w="2263"/>
        <w:gridCol w:w="6753"/>
      </w:tblGrid>
      <w:tr w:rsidR="00C52DC3" w14:paraId="4FF9E6BA" w14:textId="77777777" w:rsidTr="00C52DC3">
        <w:tc>
          <w:tcPr>
            <w:tcW w:w="9016" w:type="dxa"/>
            <w:gridSpan w:val="2"/>
            <w:shd w:val="clear" w:color="auto" w:fill="DAE9F7" w:themeFill="text2" w:themeFillTint="1A"/>
          </w:tcPr>
          <w:p w14:paraId="7EE91C91" w14:textId="07D119AF" w:rsidR="00C52DC3" w:rsidRDefault="00C52DC3" w:rsidP="00C52DC3">
            <w:pPr>
              <w:pStyle w:val="Question"/>
            </w:pPr>
            <w:r>
              <w:t>Co-Investigator # 1</w:t>
            </w:r>
          </w:p>
        </w:tc>
      </w:tr>
      <w:tr w:rsidR="00C52DC3" w14:paraId="618F4F7A" w14:textId="77777777" w:rsidTr="00E82D9B">
        <w:tc>
          <w:tcPr>
            <w:tcW w:w="2263" w:type="dxa"/>
          </w:tcPr>
          <w:p w14:paraId="411557BE" w14:textId="0066F324" w:rsidR="00C52DC3" w:rsidRDefault="00C52DC3" w:rsidP="00C52DC3">
            <w:pPr>
              <w:pStyle w:val="Question"/>
            </w:pPr>
            <w:r>
              <w:t>Title and Name</w:t>
            </w:r>
          </w:p>
        </w:tc>
        <w:tc>
          <w:tcPr>
            <w:tcW w:w="6753" w:type="dxa"/>
          </w:tcPr>
          <w:p w14:paraId="6AD3FC9F" w14:textId="77777777" w:rsidR="00C52DC3" w:rsidRDefault="00C52DC3" w:rsidP="00C52DC3"/>
        </w:tc>
      </w:tr>
      <w:tr w:rsidR="00C52DC3" w14:paraId="063990B6" w14:textId="77777777" w:rsidTr="00E82D9B">
        <w:tc>
          <w:tcPr>
            <w:tcW w:w="2263" w:type="dxa"/>
          </w:tcPr>
          <w:p w14:paraId="51E8F4EE" w14:textId="088A69AC" w:rsidR="00C52DC3" w:rsidRDefault="00C52DC3" w:rsidP="00C52DC3">
            <w:pPr>
              <w:pStyle w:val="Question"/>
            </w:pPr>
            <w:r>
              <w:t>Institution</w:t>
            </w:r>
          </w:p>
        </w:tc>
        <w:tc>
          <w:tcPr>
            <w:tcW w:w="6753" w:type="dxa"/>
          </w:tcPr>
          <w:p w14:paraId="710920BB" w14:textId="77777777" w:rsidR="00C52DC3" w:rsidRDefault="00C52DC3" w:rsidP="00C52DC3"/>
        </w:tc>
      </w:tr>
      <w:tr w:rsidR="00C52DC3" w14:paraId="50F6A22F" w14:textId="77777777" w:rsidTr="00E82D9B">
        <w:tc>
          <w:tcPr>
            <w:tcW w:w="2263" w:type="dxa"/>
          </w:tcPr>
          <w:p w14:paraId="69714372" w14:textId="4104AACD" w:rsidR="00C52DC3" w:rsidRDefault="00C52DC3" w:rsidP="00C52DC3">
            <w:pPr>
              <w:pStyle w:val="Question"/>
            </w:pPr>
            <w:r>
              <w:t>School/Department</w:t>
            </w:r>
          </w:p>
        </w:tc>
        <w:tc>
          <w:tcPr>
            <w:tcW w:w="6753" w:type="dxa"/>
          </w:tcPr>
          <w:p w14:paraId="3935687F" w14:textId="77777777" w:rsidR="00C52DC3" w:rsidRDefault="00C52DC3" w:rsidP="00C52DC3"/>
        </w:tc>
      </w:tr>
      <w:tr w:rsidR="00C52DC3" w14:paraId="19D74866" w14:textId="77777777" w:rsidTr="00E82D9B">
        <w:tc>
          <w:tcPr>
            <w:tcW w:w="2263" w:type="dxa"/>
          </w:tcPr>
          <w:p w14:paraId="20B8BAF2" w14:textId="6B194EFB" w:rsidR="00C52DC3" w:rsidRDefault="00C52DC3" w:rsidP="00C52DC3">
            <w:pPr>
              <w:pStyle w:val="Question"/>
            </w:pPr>
            <w:r>
              <w:t>Position</w:t>
            </w:r>
          </w:p>
        </w:tc>
        <w:tc>
          <w:tcPr>
            <w:tcW w:w="6753" w:type="dxa"/>
          </w:tcPr>
          <w:p w14:paraId="69E88F88" w14:textId="77777777" w:rsidR="00C52DC3" w:rsidRDefault="00C52DC3" w:rsidP="00C52DC3"/>
        </w:tc>
      </w:tr>
      <w:tr w:rsidR="00C52DC3" w14:paraId="0478B1C0" w14:textId="77777777" w:rsidTr="00E82D9B">
        <w:tc>
          <w:tcPr>
            <w:tcW w:w="2263" w:type="dxa"/>
          </w:tcPr>
          <w:p w14:paraId="73012B6C" w14:textId="44F7DFE8" w:rsidR="00C52DC3" w:rsidRDefault="00C52DC3" w:rsidP="00C52DC3">
            <w:pPr>
              <w:pStyle w:val="Question"/>
            </w:pPr>
            <w:r>
              <w:t>Staff ID</w:t>
            </w:r>
          </w:p>
        </w:tc>
        <w:tc>
          <w:tcPr>
            <w:tcW w:w="6753" w:type="dxa"/>
          </w:tcPr>
          <w:p w14:paraId="0EEBBB2F" w14:textId="77777777" w:rsidR="00C52DC3" w:rsidRDefault="00C52DC3" w:rsidP="00C52DC3"/>
        </w:tc>
      </w:tr>
      <w:tr w:rsidR="00C52DC3" w14:paraId="140752B6" w14:textId="77777777" w:rsidTr="00E82D9B">
        <w:tc>
          <w:tcPr>
            <w:tcW w:w="2263" w:type="dxa"/>
          </w:tcPr>
          <w:p w14:paraId="2547C4A7" w14:textId="74559055" w:rsidR="00C52DC3" w:rsidRDefault="00C52DC3" w:rsidP="00C52DC3">
            <w:pPr>
              <w:pStyle w:val="Question"/>
            </w:pPr>
            <w:r>
              <w:t>Email</w:t>
            </w:r>
          </w:p>
        </w:tc>
        <w:tc>
          <w:tcPr>
            <w:tcW w:w="6753" w:type="dxa"/>
          </w:tcPr>
          <w:p w14:paraId="4D501375" w14:textId="77777777" w:rsidR="00C52DC3" w:rsidRDefault="00C52DC3" w:rsidP="00C52DC3"/>
        </w:tc>
      </w:tr>
      <w:tr w:rsidR="00C52DC3" w14:paraId="1B6993D1" w14:textId="77777777" w:rsidTr="00E82D9B">
        <w:tc>
          <w:tcPr>
            <w:tcW w:w="2263" w:type="dxa"/>
          </w:tcPr>
          <w:p w14:paraId="77FCD679" w14:textId="118F10E8" w:rsidR="00C52DC3" w:rsidRDefault="00C52DC3" w:rsidP="00C52DC3">
            <w:pPr>
              <w:pStyle w:val="Question"/>
            </w:pPr>
            <w:r>
              <w:t>Mobile Phone</w:t>
            </w:r>
          </w:p>
        </w:tc>
        <w:tc>
          <w:tcPr>
            <w:tcW w:w="6753" w:type="dxa"/>
          </w:tcPr>
          <w:p w14:paraId="39BCCF4D" w14:textId="77777777" w:rsidR="00C52DC3" w:rsidRDefault="00C52DC3" w:rsidP="00C52DC3"/>
        </w:tc>
      </w:tr>
      <w:tr w:rsidR="00C52DC3" w14:paraId="5D71E7BA" w14:textId="77777777" w:rsidTr="00E82D9B">
        <w:tc>
          <w:tcPr>
            <w:tcW w:w="2263" w:type="dxa"/>
          </w:tcPr>
          <w:p w14:paraId="5AEEF407" w14:textId="388849DB" w:rsidR="00C52DC3" w:rsidRDefault="00C52DC3" w:rsidP="00C52DC3">
            <w:pPr>
              <w:pStyle w:val="Question"/>
            </w:pPr>
            <w:r w:rsidRPr="00AA37AD">
              <w:rPr>
                <w:rFonts w:eastAsia="SimSun"/>
                <w:szCs w:val="22"/>
              </w:rPr>
              <w:t>Expertise in support of the Project</w:t>
            </w:r>
          </w:p>
        </w:tc>
        <w:tc>
          <w:tcPr>
            <w:tcW w:w="6753" w:type="dxa"/>
          </w:tcPr>
          <w:p w14:paraId="1C149A58" w14:textId="77777777" w:rsidR="00C52DC3" w:rsidRDefault="00C52DC3" w:rsidP="00C52DC3"/>
        </w:tc>
      </w:tr>
      <w:tr w:rsidR="00C52DC3" w14:paraId="6DB8769B" w14:textId="77777777" w:rsidTr="00E82D9B">
        <w:tc>
          <w:tcPr>
            <w:tcW w:w="2263" w:type="dxa"/>
          </w:tcPr>
          <w:p w14:paraId="01D9E861" w14:textId="5F862B87" w:rsidR="00C52DC3" w:rsidRDefault="00C52DC3" w:rsidP="00C52DC3">
            <w:pPr>
              <w:pStyle w:val="Question"/>
            </w:pPr>
            <w:r w:rsidRPr="00AA37AD">
              <w:rPr>
                <w:rFonts w:eastAsia="SimSun"/>
                <w:szCs w:val="22"/>
              </w:rPr>
              <w:t>Responsibilities on Project</w:t>
            </w:r>
          </w:p>
        </w:tc>
        <w:tc>
          <w:tcPr>
            <w:tcW w:w="6753" w:type="dxa"/>
          </w:tcPr>
          <w:p w14:paraId="1FB494AD" w14:textId="77777777" w:rsidR="00C52DC3" w:rsidRDefault="00C52DC3" w:rsidP="00C52DC3"/>
        </w:tc>
      </w:tr>
      <w:tr w:rsidR="00C52DC3" w14:paraId="15CE2581" w14:textId="77777777" w:rsidTr="00E82D9B">
        <w:tc>
          <w:tcPr>
            <w:tcW w:w="2263" w:type="dxa"/>
          </w:tcPr>
          <w:p w14:paraId="00C15701" w14:textId="3940B322" w:rsidR="00C52DC3" w:rsidRDefault="00C52DC3" w:rsidP="00C52DC3">
            <w:pPr>
              <w:pStyle w:val="Question"/>
            </w:pPr>
            <w:r w:rsidRPr="000F3848">
              <w:rPr>
                <w:rFonts w:eastAsia="SimSun"/>
                <w:szCs w:val="22"/>
              </w:rPr>
              <w:t>Formal Qualifications</w:t>
            </w:r>
          </w:p>
        </w:tc>
        <w:tc>
          <w:tcPr>
            <w:tcW w:w="6753" w:type="dxa"/>
          </w:tcPr>
          <w:p w14:paraId="143379A3" w14:textId="77777777" w:rsidR="00C52DC3" w:rsidRDefault="00C52DC3" w:rsidP="00C52DC3"/>
        </w:tc>
      </w:tr>
    </w:tbl>
    <w:p w14:paraId="2AA6D22B" w14:textId="77777777" w:rsidR="00061C29" w:rsidRPr="00910657" w:rsidRDefault="00061C29" w:rsidP="00910657"/>
    <w:p w14:paraId="71645A01" w14:textId="77777777" w:rsidR="006C1DE3" w:rsidRPr="00AA37AD" w:rsidRDefault="0004545F" w:rsidP="00880765">
      <w:pPr>
        <w:pStyle w:val="Heading2"/>
        <w:spacing w:before="0" w:after="0" w:line="288" w:lineRule="auto"/>
        <w:jc w:val="both"/>
        <w:rPr>
          <w:rFonts w:eastAsia="SimSun" w:cs="Calibri"/>
          <w:sz w:val="24"/>
          <w:szCs w:val="24"/>
        </w:rPr>
      </w:pPr>
      <w:r w:rsidRPr="00AA37AD">
        <w:rPr>
          <w:rFonts w:cs="Calibri"/>
        </w:rPr>
        <w:t>Student Investigator</w:t>
      </w:r>
      <w:r w:rsidR="00944B7A" w:rsidRPr="00AA37AD">
        <w:rPr>
          <w:rFonts w:cs="Calibri"/>
        </w:rPr>
        <w:t xml:space="preserve"> </w:t>
      </w:r>
      <w:bookmarkStart w:id="2" w:name="_Hlk234414471"/>
      <w:r w:rsidR="006C1DE3" w:rsidRPr="00EC3A66">
        <w:rPr>
          <w:rFonts w:eastAsia="SimSun" w:cs="Calibri"/>
          <w:b w:val="0"/>
          <w:bCs/>
          <w:i/>
          <w:iCs/>
          <w:color w:val="C00000"/>
          <w:sz w:val="22"/>
          <w:szCs w:val="22"/>
        </w:rPr>
        <w:t>(Copy for each member of the research team as applicable)</w:t>
      </w:r>
    </w:p>
    <w:tbl>
      <w:tblPr>
        <w:tblStyle w:val="TableGrid"/>
        <w:tblW w:w="0" w:type="auto"/>
        <w:tblLook w:val="04A0" w:firstRow="1" w:lastRow="0" w:firstColumn="1" w:lastColumn="0" w:noHBand="0" w:noVBand="1"/>
      </w:tblPr>
      <w:tblGrid>
        <w:gridCol w:w="2263"/>
        <w:gridCol w:w="6753"/>
      </w:tblGrid>
      <w:tr w:rsidR="00F70B67" w14:paraId="0E45CAB3" w14:textId="77777777" w:rsidTr="00F70B67">
        <w:tc>
          <w:tcPr>
            <w:tcW w:w="9016" w:type="dxa"/>
            <w:gridSpan w:val="2"/>
            <w:shd w:val="clear" w:color="auto" w:fill="DAE9F7" w:themeFill="text2" w:themeFillTint="1A"/>
          </w:tcPr>
          <w:p w14:paraId="61121894" w14:textId="7F07CD7F" w:rsidR="00F70B67" w:rsidRDefault="00F70B67" w:rsidP="00F70B67">
            <w:pPr>
              <w:pStyle w:val="Question"/>
              <w:rPr>
                <w:rFonts w:eastAsia="SimSun"/>
                <w:szCs w:val="22"/>
              </w:rPr>
            </w:pPr>
            <w:r>
              <w:rPr>
                <w:rFonts w:eastAsia="SimSun"/>
                <w:szCs w:val="22"/>
              </w:rPr>
              <w:t>Student Investigator # 1</w:t>
            </w:r>
          </w:p>
        </w:tc>
      </w:tr>
      <w:bookmarkEnd w:id="2"/>
      <w:tr w:rsidR="00F70B67" w14:paraId="7C5D2A60" w14:textId="77777777" w:rsidTr="00E82D9B">
        <w:tc>
          <w:tcPr>
            <w:tcW w:w="2263" w:type="dxa"/>
          </w:tcPr>
          <w:p w14:paraId="577B10E6" w14:textId="1E5D5FD6" w:rsidR="00F70B67" w:rsidRDefault="00F70B67" w:rsidP="00F70B67">
            <w:pPr>
              <w:pStyle w:val="Question"/>
              <w:rPr>
                <w:rFonts w:eastAsia="SimSun"/>
                <w:szCs w:val="22"/>
              </w:rPr>
            </w:pPr>
            <w:r>
              <w:t>Title and Name</w:t>
            </w:r>
          </w:p>
        </w:tc>
        <w:tc>
          <w:tcPr>
            <w:tcW w:w="6753" w:type="dxa"/>
          </w:tcPr>
          <w:p w14:paraId="27442571" w14:textId="77777777" w:rsidR="00F70B67" w:rsidRDefault="00F70B67" w:rsidP="00F70B67">
            <w:pPr>
              <w:pStyle w:val="Question"/>
              <w:rPr>
                <w:rFonts w:eastAsia="SimSun"/>
                <w:szCs w:val="22"/>
              </w:rPr>
            </w:pPr>
          </w:p>
        </w:tc>
      </w:tr>
      <w:tr w:rsidR="00F70B67" w14:paraId="557382F3" w14:textId="77777777" w:rsidTr="00E82D9B">
        <w:tc>
          <w:tcPr>
            <w:tcW w:w="2263" w:type="dxa"/>
          </w:tcPr>
          <w:p w14:paraId="1D2FAC46" w14:textId="7F326224" w:rsidR="00F70B67" w:rsidRDefault="00F70B67" w:rsidP="00F70B67">
            <w:pPr>
              <w:pStyle w:val="Question"/>
              <w:rPr>
                <w:rFonts w:eastAsia="SimSun"/>
                <w:szCs w:val="22"/>
              </w:rPr>
            </w:pPr>
            <w:r>
              <w:t>Institution</w:t>
            </w:r>
          </w:p>
        </w:tc>
        <w:tc>
          <w:tcPr>
            <w:tcW w:w="6753" w:type="dxa"/>
          </w:tcPr>
          <w:p w14:paraId="48F0B599" w14:textId="77777777" w:rsidR="00F70B67" w:rsidRDefault="00F70B67" w:rsidP="00F70B67">
            <w:pPr>
              <w:pStyle w:val="Question"/>
              <w:rPr>
                <w:rFonts w:eastAsia="SimSun"/>
                <w:szCs w:val="22"/>
              </w:rPr>
            </w:pPr>
          </w:p>
        </w:tc>
      </w:tr>
      <w:tr w:rsidR="00F70B67" w14:paraId="544466E8" w14:textId="77777777" w:rsidTr="00E82D9B">
        <w:tc>
          <w:tcPr>
            <w:tcW w:w="2263" w:type="dxa"/>
          </w:tcPr>
          <w:p w14:paraId="4B739259" w14:textId="4AEBF145" w:rsidR="00F70B67" w:rsidRDefault="00F70B67" w:rsidP="00F70B67">
            <w:pPr>
              <w:pStyle w:val="Question"/>
              <w:rPr>
                <w:rFonts w:eastAsia="SimSun"/>
                <w:szCs w:val="22"/>
              </w:rPr>
            </w:pPr>
            <w:r>
              <w:t>School/Department</w:t>
            </w:r>
          </w:p>
        </w:tc>
        <w:tc>
          <w:tcPr>
            <w:tcW w:w="6753" w:type="dxa"/>
          </w:tcPr>
          <w:p w14:paraId="2BC233A7" w14:textId="77777777" w:rsidR="00F70B67" w:rsidRDefault="00F70B67" w:rsidP="00F70B67">
            <w:pPr>
              <w:pStyle w:val="Question"/>
              <w:rPr>
                <w:rFonts w:eastAsia="SimSun"/>
                <w:szCs w:val="22"/>
              </w:rPr>
            </w:pPr>
          </w:p>
        </w:tc>
      </w:tr>
      <w:tr w:rsidR="00F70B67" w14:paraId="3A244F85" w14:textId="77777777" w:rsidTr="00E82D9B">
        <w:tc>
          <w:tcPr>
            <w:tcW w:w="2263" w:type="dxa"/>
          </w:tcPr>
          <w:p w14:paraId="5F2CB8EE" w14:textId="5893B703" w:rsidR="00F70B67" w:rsidRDefault="00F70B67" w:rsidP="00F70B67">
            <w:pPr>
              <w:pStyle w:val="Question"/>
              <w:rPr>
                <w:rFonts w:eastAsia="SimSun"/>
                <w:szCs w:val="22"/>
              </w:rPr>
            </w:pPr>
            <w:r>
              <w:t>Position</w:t>
            </w:r>
          </w:p>
        </w:tc>
        <w:tc>
          <w:tcPr>
            <w:tcW w:w="6753" w:type="dxa"/>
          </w:tcPr>
          <w:p w14:paraId="51BF7CD1" w14:textId="77777777" w:rsidR="00F70B67" w:rsidRDefault="00F70B67" w:rsidP="00F70B67">
            <w:pPr>
              <w:pStyle w:val="Question"/>
              <w:rPr>
                <w:rFonts w:eastAsia="SimSun"/>
                <w:szCs w:val="22"/>
              </w:rPr>
            </w:pPr>
          </w:p>
        </w:tc>
      </w:tr>
      <w:tr w:rsidR="00F70B67" w14:paraId="007EC2B6" w14:textId="77777777" w:rsidTr="00E82D9B">
        <w:tc>
          <w:tcPr>
            <w:tcW w:w="2263" w:type="dxa"/>
          </w:tcPr>
          <w:p w14:paraId="1E0B62E2" w14:textId="62A15E9A" w:rsidR="00F70B67" w:rsidRDefault="00F70B67" w:rsidP="00F70B67">
            <w:pPr>
              <w:pStyle w:val="Question"/>
              <w:rPr>
                <w:rFonts w:eastAsia="SimSun"/>
                <w:szCs w:val="22"/>
              </w:rPr>
            </w:pPr>
            <w:r>
              <w:t>Student ID</w:t>
            </w:r>
          </w:p>
        </w:tc>
        <w:tc>
          <w:tcPr>
            <w:tcW w:w="6753" w:type="dxa"/>
          </w:tcPr>
          <w:p w14:paraId="35DD291B" w14:textId="77777777" w:rsidR="00F70B67" w:rsidRDefault="00F70B67" w:rsidP="00F70B67">
            <w:pPr>
              <w:pStyle w:val="Question"/>
              <w:rPr>
                <w:rFonts w:eastAsia="SimSun"/>
                <w:szCs w:val="22"/>
              </w:rPr>
            </w:pPr>
          </w:p>
        </w:tc>
      </w:tr>
      <w:tr w:rsidR="00F70B67" w14:paraId="5831B6D9" w14:textId="77777777" w:rsidTr="00E82D9B">
        <w:tc>
          <w:tcPr>
            <w:tcW w:w="2263" w:type="dxa"/>
          </w:tcPr>
          <w:p w14:paraId="1A0061B0" w14:textId="0BD2E218" w:rsidR="00F70B67" w:rsidRDefault="00F70B67" w:rsidP="00F70B67">
            <w:pPr>
              <w:pStyle w:val="Question"/>
              <w:rPr>
                <w:rFonts w:eastAsia="SimSun"/>
                <w:szCs w:val="22"/>
              </w:rPr>
            </w:pPr>
            <w:r>
              <w:t>Email</w:t>
            </w:r>
          </w:p>
        </w:tc>
        <w:tc>
          <w:tcPr>
            <w:tcW w:w="6753" w:type="dxa"/>
          </w:tcPr>
          <w:p w14:paraId="1BB05ECE" w14:textId="77777777" w:rsidR="00F70B67" w:rsidRDefault="00F70B67" w:rsidP="00F70B67">
            <w:pPr>
              <w:pStyle w:val="Question"/>
              <w:rPr>
                <w:rFonts w:eastAsia="SimSun"/>
                <w:szCs w:val="22"/>
              </w:rPr>
            </w:pPr>
          </w:p>
        </w:tc>
      </w:tr>
      <w:tr w:rsidR="00F70B67" w14:paraId="10C5A926" w14:textId="77777777" w:rsidTr="00E82D9B">
        <w:tc>
          <w:tcPr>
            <w:tcW w:w="2263" w:type="dxa"/>
          </w:tcPr>
          <w:p w14:paraId="06409943" w14:textId="34385E7A" w:rsidR="00F70B67" w:rsidRDefault="00F70B67" w:rsidP="00F70B67">
            <w:pPr>
              <w:pStyle w:val="Question"/>
              <w:rPr>
                <w:rFonts w:eastAsia="SimSun"/>
                <w:szCs w:val="22"/>
              </w:rPr>
            </w:pPr>
            <w:r>
              <w:t>Mobile Phone</w:t>
            </w:r>
          </w:p>
        </w:tc>
        <w:tc>
          <w:tcPr>
            <w:tcW w:w="6753" w:type="dxa"/>
          </w:tcPr>
          <w:p w14:paraId="774442DA" w14:textId="77777777" w:rsidR="00F70B67" w:rsidRDefault="00F70B67" w:rsidP="00F70B67">
            <w:pPr>
              <w:pStyle w:val="Question"/>
              <w:rPr>
                <w:rFonts w:eastAsia="SimSun"/>
                <w:szCs w:val="22"/>
              </w:rPr>
            </w:pPr>
          </w:p>
        </w:tc>
      </w:tr>
      <w:tr w:rsidR="00F70B67" w14:paraId="41813A9F" w14:textId="77777777" w:rsidTr="00E82D9B">
        <w:tc>
          <w:tcPr>
            <w:tcW w:w="2263" w:type="dxa"/>
          </w:tcPr>
          <w:p w14:paraId="09F6C557" w14:textId="4276FA8D" w:rsidR="00F70B67" w:rsidRDefault="0085396F" w:rsidP="00F70B67">
            <w:pPr>
              <w:pStyle w:val="Question"/>
              <w:rPr>
                <w:rFonts w:eastAsia="SimSun"/>
                <w:szCs w:val="22"/>
              </w:rPr>
            </w:pPr>
            <w:r>
              <w:rPr>
                <w:rFonts w:eastAsia="SimSun"/>
                <w:szCs w:val="22"/>
              </w:rPr>
              <w:t>Role on Project</w:t>
            </w:r>
          </w:p>
        </w:tc>
        <w:tc>
          <w:tcPr>
            <w:tcW w:w="6753" w:type="dxa"/>
          </w:tcPr>
          <w:p w14:paraId="5AFD465D" w14:textId="77777777" w:rsidR="00F70B67" w:rsidRDefault="00F70B67" w:rsidP="00F70B67">
            <w:pPr>
              <w:pStyle w:val="Question"/>
              <w:rPr>
                <w:rFonts w:eastAsia="SimSun"/>
                <w:szCs w:val="22"/>
              </w:rPr>
            </w:pPr>
          </w:p>
        </w:tc>
      </w:tr>
      <w:tr w:rsidR="0085396F" w14:paraId="55C5B696" w14:textId="77777777" w:rsidTr="00E82D9B">
        <w:tc>
          <w:tcPr>
            <w:tcW w:w="2263" w:type="dxa"/>
          </w:tcPr>
          <w:p w14:paraId="75165FA3" w14:textId="32C55E84" w:rsidR="0085396F" w:rsidRDefault="0085396F" w:rsidP="00F70B67">
            <w:pPr>
              <w:pStyle w:val="Question"/>
              <w:rPr>
                <w:rFonts w:eastAsia="SimSun"/>
                <w:szCs w:val="22"/>
              </w:rPr>
            </w:pPr>
            <w:r>
              <w:rPr>
                <w:rFonts w:eastAsia="SimSun"/>
                <w:szCs w:val="22"/>
              </w:rPr>
              <w:lastRenderedPageBreak/>
              <w:t xml:space="preserve">Responsibilities on </w:t>
            </w:r>
            <w:r w:rsidR="00D11416">
              <w:rPr>
                <w:rFonts w:eastAsia="SimSun"/>
                <w:szCs w:val="22"/>
              </w:rPr>
              <w:t>Project</w:t>
            </w:r>
          </w:p>
        </w:tc>
        <w:tc>
          <w:tcPr>
            <w:tcW w:w="6753" w:type="dxa"/>
          </w:tcPr>
          <w:p w14:paraId="765FD6F0" w14:textId="77777777" w:rsidR="0085396F" w:rsidRDefault="0085396F" w:rsidP="00F70B67">
            <w:pPr>
              <w:pStyle w:val="Question"/>
              <w:rPr>
                <w:rFonts w:eastAsia="SimSun"/>
                <w:szCs w:val="22"/>
              </w:rPr>
            </w:pPr>
          </w:p>
        </w:tc>
      </w:tr>
      <w:tr w:rsidR="00D76FB7" w14:paraId="7D1ED003" w14:textId="77777777" w:rsidTr="00D76FB7">
        <w:tc>
          <w:tcPr>
            <w:tcW w:w="9016" w:type="dxa"/>
            <w:gridSpan w:val="2"/>
          </w:tcPr>
          <w:p w14:paraId="1D5FBE93" w14:textId="15AD17CC" w:rsidR="00D76FB7" w:rsidRDefault="00D76FB7" w:rsidP="00F70B67">
            <w:pPr>
              <w:pStyle w:val="Question"/>
              <w:rPr>
                <w:rFonts w:eastAsia="SimSun"/>
                <w:szCs w:val="22"/>
              </w:rPr>
            </w:pPr>
            <w:r w:rsidRPr="00D11416">
              <w:rPr>
                <w:rFonts w:eastAsia="SimSun"/>
                <w:szCs w:val="22"/>
              </w:rPr>
              <w:t>Formal Qualifications including name of current program/degree being pursued:</w:t>
            </w:r>
          </w:p>
        </w:tc>
      </w:tr>
      <w:tr w:rsidR="00D76FB7" w14:paraId="775044CD" w14:textId="77777777" w:rsidTr="00D76FB7">
        <w:tc>
          <w:tcPr>
            <w:tcW w:w="9016" w:type="dxa"/>
            <w:gridSpan w:val="2"/>
          </w:tcPr>
          <w:p w14:paraId="466A4E72" w14:textId="6E51C458" w:rsidR="00D76FB7" w:rsidRDefault="00D76FB7" w:rsidP="00F70B67">
            <w:pPr>
              <w:pStyle w:val="Question"/>
              <w:rPr>
                <w:rFonts w:eastAsia="SimSun"/>
                <w:szCs w:val="22"/>
              </w:rPr>
            </w:pPr>
            <w:r w:rsidRPr="00D11416">
              <w:rPr>
                <w:rFonts w:eastAsia="SimSun"/>
                <w:b w:val="0"/>
                <w:bCs/>
                <w:szCs w:val="22"/>
              </w:rPr>
              <w:t>Insert Text here</w:t>
            </w:r>
          </w:p>
        </w:tc>
      </w:tr>
      <w:tr w:rsidR="00D11416" w14:paraId="30C1F379" w14:textId="77777777">
        <w:tc>
          <w:tcPr>
            <w:tcW w:w="9016" w:type="dxa"/>
            <w:gridSpan w:val="2"/>
          </w:tcPr>
          <w:p w14:paraId="34977074" w14:textId="63828334" w:rsidR="00D11416" w:rsidRDefault="00D11416" w:rsidP="00F70B67">
            <w:pPr>
              <w:pStyle w:val="Question"/>
              <w:rPr>
                <w:rFonts w:eastAsia="SimSun"/>
                <w:szCs w:val="22"/>
              </w:rPr>
            </w:pPr>
            <w:r w:rsidRPr="00AA37AD">
              <w:rPr>
                <w:rFonts w:eastAsia="SimSun"/>
                <w:szCs w:val="22"/>
              </w:rPr>
              <w:t>For Student Research, describe supervisory arrangements, support and training (include sufficient detail for overseas supervision).</w:t>
            </w:r>
          </w:p>
        </w:tc>
      </w:tr>
      <w:tr w:rsidR="00D11416" w14:paraId="197FADE8" w14:textId="77777777">
        <w:tc>
          <w:tcPr>
            <w:tcW w:w="9016" w:type="dxa"/>
            <w:gridSpan w:val="2"/>
          </w:tcPr>
          <w:p w14:paraId="2E58A35B" w14:textId="1455CD8A" w:rsidR="00D11416" w:rsidRPr="00D11416" w:rsidRDefault="00D11416" w:rsidP="00F70B67">
            <w:pPr>
              <w:pStyle w:val="Question"/>
              <w:rPr>
                <w:rFonts w:eastAsia="SimSun"/>
                <w:b w:val="0"/>
                <w:bCs/>
                <w:szCs w:val="22"/>
              </w:rPr>
            </w:pPr>
            <w:r w:rsidRPr="00D11416">
              <w:rPr>
                <w:rFonts w:eastAsia="SimSun"/>
                <w:b w:val="0"/>
                <w:bCs/>
                <w:szCs w:val="22"/>
              </w:rPr>
              <w:t>Insert Text here</w:t>
            </w:r>
          </w:p>
        </w:tc>
      </w:tr>
    </w:tbl>
    <w:p w14:paraId="18F30A4C" w14:textId="2B70A38C" w:rsidR="00944B7A" w:rsidRDefault="00944B7A" w:rsidP="001E670C">
      <w:pPr>
        <w:pStyle w:val="Question"/>
        <w:rPr>
          <w:rFonts w:eastAsia="SimSun"/>
          <w:szCs w:val="22"/>
        </w:rPr>
      </w:pPr>
    </w:p>
    <w:p w14:paraId="2327FDFE" w14:textId="53F8EBA3" w:rsidR="0004545F" w:rsidRPr="00AA37AD" w:rsidRDefault="00FF1BC5" w:rsidP="00881C54">
      <w:pPr>
        <w:pStyle w:val="Heading1"/>
      </w:pPr>
      <w:r w:rsidRPr="00AA37AD">
        <w:t>Project Details</w:t>
      </w:r>
    </w:p>
    <w:p w14:paraId="2B59875E" w14:textId="0FDF8BA0" w:rsidR="00BA6AF7" w:rsidRPr="00AA37AD" w:rsidRDefault="00BA6AF7" w:rsidP="00880765">
      <w:pPr>
        <w:pStyle w:val="Heading2"/>
        <w:spacing w:before="0" w:after="0" w:line="288" w:lineRule="auto"/>
        <w:jc w:val="both"/>
        <w:rPr>
          <w:rFonts w:cs="Calibri"/>
        </w:rPr>
      </w:pPr>
      <w:r w:rsidRPr="00AA37AD">
        <w:rPr>
          <w:rFonts w:cs="Calibri"/>
        </w:rPr>
        <w:t>Disclosure of Interest</w:t>
      </w:r>
      <w:r w:rsidR="00E4528D" w:rsidRPr="00AA37AD">
        <w:rPr>
          <w:rFonts w:cs="Calibri"/>
        </w:rPr>
        <w:t>s</w:t>
      </w:r>
    </w:p>
    <w:p w14:paraId="5F98904C" w14:textId="77777777" w:rsidR="009814A7" w:rsidRDefault="00770C38" w:rsidP="00DA6160">
      <w:pPr>
        <w:pStyle w:val="Heading3"/>
        <w:spacing w:before="0" w:after="0"/>
      </w:pPr>
      <w:r w:rsidRPr="001A310B">
        <w:t>Does any member of the research team have an actual, potential or perceived conflict of interest with the research?</w:t>
      </w:r>
    </w:p>
    <w:p w14:paraId="33E9D3A8" w14:textId="7C157E3B" w:rsidR="00B35920" w:rsidRDefault="00770C38" w:rsidP="00DA6160">
      <w:pPr>
        <w:pStyle w:val="Heading3"/>
        <w:numPr>
          <w:ilvl w:val="0"/>
          <w:numId w:val="0"/>
        </w:numPr>
        <w:spacing w:before="0" w:after="0"/>
        <w:ind w:left="720"/>
      </w:pPr>
      <w:r w:rsidRPr="00AA37AD">
        <w:t xml:space="preserve"> </w:t>
      </w:r>
      <w:sdt>
        <w:sdtPr>
          <w:rPr>
            <w:rFonts w:eastAsia="SimSun"/>
            <w:b w:val="0"/>
            <w:bCs/>
          </w:rPr>
          <w:id w:val="564840208"/>
          <w:placeholder>
            <w:docPart w:val="445AE701A22647AFBD4B384FE535B17B"/>
          </w:placeholder>
          <w:showingPlcHdr/>
          <w:text/>
        </w:sdtPr>
        <w:sdtEndPr/>
        <w:sdtContent>
          <w:r w:rsidR="00FE3038" w:rsidRPr="009814A7">
            <w:rPr>
              <w:rStyle w:val="PlaceholderText"/>
              <w:bdr w:val="single" w:sz="4" w:space="0" w:color="auto"/>
            </w:rPr>
            <w:t>Click or tap here to enter text.</w:t>
          </w:r>
        </w:sdtContent>
      </w:sdt>
      <w:r w:rsidRPr="00AA37AD">
        <w:t xml:space="preserve"> </w:t>
      </w:r>
    </w:p>
    <w:p w14:paraId="1B253AAE" w14:textId="00937485" w:rsidR="00770C38" w:rsidRPr="003E5F47" w:rsidRDefault="00BA334C" w:rsidP="00DA6160">
      <w:pPr>
        <w:pStyle w:val="Instructions"/>
        <w:spacing w:before="0" w:after="0"/>
        <w:ind w:firstLine="720"/>
      </w:pPr>
      <w:r w:rsidRPr="00EC3A66">
        <w:t xml:space="preserve">(If </w:t>
      </w:r>
      <w:r w:rsidR="000C167D" w:rsidRPr="00EC3A66">
        <w:t>no</w:t>
      </w:r>
      <w:r w:rsidRPr="00EC3A66">
        <w:t xml:space="preserve">, please proceed to Section </w:t>
      </w:r>
      <w:r w:rsidR="00541E65">
        <w:t>2.2</w:t>
      </w:r>
      <w:r w:rsidRPr="00EC3A66">
        <w:t>)</w:t>
      </w:r>
    </w:p>
    <w:p w14:paraId="46B04537" w14:textId="31654BA0" w:rsidR="00E924F5" w:rsidRPr="00AA37AD" w:rsidRDefault="00770C38" w:rsidP="00DA6160">
      <w:pPr>
        <w:pStyle w:val="Heading3"/>
        <w:spacing w:before="0" w:after="0"/>
      </w:pPr>
      <w:r w:rsidRPr="00AA37AD">
        <w:t xml:space="preserve">Does any member of the research team have an actual, potential or perceived conflict of interest with the research? </w:t>
      </w:r>
      <w:r w:rsidR="00E924F5" w:rsidRPr="00AA37AD">
        <w:tab/>
      </w:r>
    </w:p>
    <w:p w14:paraId="4EA1A799" w14:textId="20D8A6F3" w:rsidR="00770C38" w:rsidRPr="00AA37AD" w:rsidRDefault="00A1562B" w:rsidP="00DA6160">
      <w:pPr>
        <w:spacing w:after="0"/>
        <w:ind w:firstLine="720"/>
      </w:pPr>
      <w:sdt>
        <w:sdtPr>
          <w:rPr>
            <w:rFonts w:eastAsia="MS Gothic"/>
          </w:rPr>
          <w:id w:val="957837636"/>
          <w14:checkbox>
            <w14:checked w14:val="0"/>
            <w14:checkedState w14:val="2612" w14:font="MS Gothic"/>
            <w14:uncheckedState w14:val="2610" w14:font="MS Gothic"/>
          </w14:checkbox>
        </w:sdtPr>
        <w:sdtEndPr/>
        <w:sdtContent>
          <w:r w:rsidR="0006402E">
            <w:rPr>
              <w:rFonts w:ascii="MS Gothic" w:eastAsia="MS Gothic" w:hAnsi="MS Gothic" w:hint="eastAsia"/>
            </w:rPr>
            <w:t>☐</w:t>
          </w:r>
        </w:sdtContent>
      </w:sdt>
      <w:r w:rsidR="00770C38" w:rsidRPr="00AA37AD">
        <w:t xml:space="preserve"> Yes   </w:t>
      </w:r>
      <w:sdt>
        <w:sdtPr>
          <w:id w:val="-1692218658"/>
          <w14:checkbox>
            <w14:checked w14:val="0"/>
            <w14:checkedState w14:val="2612" w14:font="MS Gothic"/>
            <w14:uncheckedState w14:val="2610" w14:font="MS Gothic"/>
          </w14:checkbox>
        </w:sdtPr>
        <w:sdtEndPr/>
        <w:sdtContent>
          <w:r w:rsidR="00770C38" w:rsidRPr="00AA37AD">
            <w:rPr>
              <w:rFonts w:ascii="Segoe UI Symbol" w:eastAsia="MS Gothic" w:hAnsi="Segoe UI Symbol" w:cs="Segoe UI Symbol"/>
            </w:rPr>
            <w:t>☐</w:t>
          </w:r>
        </w:sdtContent>
      </w:sdt>
      <w:r w:rsidR="00770C38" w:rsidRPr="00AA37AD">
        <w:t xml:space="preserve">  No </w:t>
      </w:r>
    </w:p>
    <w:p w14:paraId="4222E81F" w14:textId="5529AB48" w:rsidR="004A4F14" w:rsidRDefault="00770C38" w:rsidP="00DA6160">
      <w:pPr>
        <w:pStyle w:val="Heading3"/>
        <w:numPr>
          <w:ilvl w:val="0"/>
          <w:numId w:val="0"/>
        </w:numPr>
        <w:spacing w:before="0" w:after="0"/>
        <w:ind w:firstLine="720"/>
      </w:pPr>
      <w:r w:rsidRPr="00AA37AD">
        <w:t>If yes, please describe the nature of the conflict of interest</w:t>
      </w:r>
      <w:r w:rsidR="004A4F14">
        <w:t>.</w:t>
      </w:r>
    </w:p>
    <w:p w14:paraId="2AA76862" w14:textId="502FCF1F" w:rsidR="00770C38" w:rsidRPr="00AA37AD" w:rsidRDefault="00A1562B" w:rsidP="00DA6160">
      <w:pPr>
        <w:pStyle w:val="Heading3"/>
        <w:numPr>
          <w:ilvl w:val="0"/>
          <w:numId w:val="0"/>
        </w:numPr>
        <w:spacing w:before="0" w:after="0"/>
        <w:ind w:firstLine="720"/>
      </w:pPr>
      <w:sdt>
        <w:sdtPr>
          <w:rPr>
            <w:b w:val="0"/>
            <w:bCs/>
          </w:rPr>
          <w:id w:val="886606249"/>
          <w:placeholder>
            <w:docPart w:val="D6BB90198EA24DB4BE3008AA16A84508"/>
          </w:placeholder>
          <w:showingPlcHdr/>
          <w:text/>
        </w:sdtPr>
        <w:sdtEndPr/>
        <w:sdtContent>
          <w:r w:rsidR="004A4F14" w:rsidRPr="004A4F14">
            <w:rPr>
              <w:rStyle w:val="PlaceholderText"/>
              <w:bdr w:val="single" w:sz="4" w:space="0" w:color="auto"/>
            </w:rPr>
            <w:t>Click or tap here to enter text.</w:t>
          </w:r>
        </w:sdtContent>
      </w:sdt>
    </w:p>
    <w:p w14:paraId="735C3C3C" w14:textId="77777777" w:rsidR="00770C38" w:rsidRPr="00AA37AD" w:rsidRDefault="00770C38" w:rsidP="00DA6160">
      <w:pPr>
        <w:pStyle w:val="Heading3"/>
        <w:spacing w:before="0" w:after="0"/>
      </w:pPr>
      <w:r w:rsidRPr="00AA37AD">
        <w:t xml:space="preserve"> Outline your plan to eliminate, mitigate or manage any known or potential conflicts </w:t>
      </w:r>
    </w:p>
    <w:p w14:paraId="28BA999A" w14:textId="77777777" w:rsidR="00B16CDB" w:rsidRDefault="00770C38" w:rsidP="00DA6160">
      <w:pPr>
        <w:pStyle w:val="Heading3"/>
        <w:numPr>
          <w:ilvl w:val="0"/>
          <w:numId w:val="0"/>
        </w:numPr>
        <w:spacing w:before="0" w:after="0"/>
        <w:ind w:left="720"/>
      </w:pPr>
      <w:r w:rsidRPr="00AA37AD">
        <w:t xml:space="preserve"> of interest.</w:t>
      </w:r>
    </w:p>
    <w:p w14:paraId="39F58612" w14:textId="660D5674" w:rsidR="00770C38" w:rsidRPr="00AA37AD" w:rsidRDefault="00770C38" w:rsidP="00DA6160">
      <w:pPr>
        <w:pStyle w:val="Heading3"/>
        <w:numPr>
          <w:ilvl w:val="0"/>
          <w:numId w:val="0"/>
        </w:numPr>
        <w:spacing w:before="0" w:after="0"/>
        <w:ind w:left="720"/>
      </w:pPr>
      <w:r w:rsidRPr="00AA37AD">
        <w:t xml:space="preserve"> </w:t>
      </w:r>
      <w:sdt>
        <w:sdtPr>
          <w:rPr>
            <w:rFonts w:eastAsia="SimSun"/>
            <w:b w:val="0"/>
            <w:bCs/>
          </w:rPr>
          <w:id w:val="1057512663"/>
          <w:placeholder>
            <w:docPart w:val="D1F5799AA7AC402E8A771F85B7C66D86"/>
          </w:placeholder>
          <w:showingPlcHdr/>
          <w:text/>
        </w:sdtPr>
        <w:sdtEndPr/>
        <w:sdtContent>
          <w:r w:rsidR="004A4F14" w:rsidRPr="00B16CDB">
            <w:rPr>
              <w:rStyle w:val="PlaceholderText"/>
              <w:bdr w:val="single" w:sz="4" w:space="0" w:color="auto"/>
            </w:rPr>
            <w:t>Click or tap here to enter text.</w:t>
          </w:r>
        </w:sdtContent>
      </w:sdt>
    </w:p>
    <w:p w14:paraId="416929DF" w14:textId="1904F064" w:rsidR="002E37D6" w:rsidRPr="002E37D6" w:rsidRDefault="005419E0" w:rsidP="008D1474">
      <w:pPr>
        <w:pStyle w:val="Heading2"/>
        <w:spacing w:before="120" w:after="0" w:line="360" w:lineRule="auto"/>
        <w:jc w:val="both"/>
        <w:rPr>
          <w:rFonts w:cs="Calibri"/>
        </w:rPr>
      </w:pPr>
      <w:r w:rsidRPr="00AA37AD">
        <w:rPr>
          <w:rFonts w:cs="Calibri"/>
        </w:rPr>
        <w:t>Institutional Responsibility</w:t>
      </w:r>
    </w:p>
    <w:p w14:paraId="08A227A8" w14:textId="77777777" w:rsidR="000451F0" w:rsidRPr="00AA37AD" w:rsidRDefault="000451F0" w:rsidP="008D1474">
      <w:pPr>
        <w:pStyle w:val="Heading3"/>
        <w:spacing w:before="0" w:after="0" w:line="240" w:lineRule="auto"/>
        <w:jc w:val="both"/>
        <w:rPr>
          <w:rFonts w:cs="Calibri"/>
        </w:rPr>
      </w:pPr>
      <w:r w:rsidRPr="00AA37AD">
        <w:rPr>
          <w:rFonts w:cs="Calibri"/>
        </w:rPr>
        <w:t>Is the project single institution or multi-institution?</w:t>
      </w:r>
    </w:p>
    <w:p w14:paraId="4FD81B2B" w14:textId="60F26381" w:rsidR="000451F0" w:rsidRDefault="00A1562B" w:rsidP="008D1474">
      <w:pPr>
        <w:pStyle w:val="ListParagraph"/>
        <w:adjustRightInd w:val="0"/>
        <w:snapToGrid w:val="0"/>
        <w:spacing w:after="0" w:line="240" w:lineRule="auto"/>
        <w:ind w:left="0" w:right="-477" w:firstLine="720"/>
        <w:rPr>
          <w:rFonts w:cs="Calibri"/>
          <w:b/>
          <w:bCs/>
          <w:szCs w:val="22"/>
        </w:rPr>
      </w:pPr>
      <w:sdt>
        <w:sdtPr>
          <w:rPr>
            <w:rFonts w:eastAsia="MS Gothic" w:cs="Calibri"/>
            <w:szCs w:val="22"/>
          </w:rPr>
          <w:id w:val="-1010290713"/>
          <w14:checkbox>
            <w14:checked w14:val="0"/>
            <w14:checkedState w14:val="2612" w14:font="MS Gothic"/>
            <w14:uncheckedState w14:val="2610" w14:font="MS Gothic"/>
          </w14:checkbox>
        </w:sdtPr>
        <w:sdtEndPr/>
        <w:sdtContent>
          <w:r w:rsidR="003914F0">
            <w:rPr>
              <w:rFonts w:ascii="MS Gothic" w:eastAsia="MS Gothic" w:hAnsi="MS Gothic" w:cs="Calibri" w:hint="eastAsia"/>
              <w:szCs w:val="22"/>
            </w:rPr>
            <w:t>☐</w:t>
          </w:r>
        </w:sdtContent>
      </w:sdt>
      <w:r w:rsidR="000451F0" w:rsidRPr="00AA37AD">
        <w:rPr>
          <w:rFonts w:cs="Calibri"/>
          <w:szCs w:val="22"/>
        </w:rPr>
        <w:t xml:space="preserve">Single institution </w:t>
      </w:r>
      <w:r w:rsidR="000451F0" w:rsidRPr="00AA37AD">
        <w:rPr>
          <w:rFonts w:cs="Calibri"/>
          <w:b/>
          <w:bCs/>
          <w:szCs w:val="22"/>
        </w:rPr>
        <w:t>(LTU Only)</w:t>
      </w:r>
      <w:r w:rsidR="000451F0" w:rsidRPr="00AA37AD">
        <w:rPr>
          <w:rFonts w:cs="Calibri"/>
          <w:b/>
          <w:bCs/>
          <w:szCs w:val="22"/>
        </w:rPr>
        <w:tab/>
      </w:r>
      <w:r w:rsidR="000451F0" w:rsidRPr="00AA37AD">
        <w:rPr>
          <w:rFonts w:cs="Calibri"/>
          <w:szCs w:val="22"/>
        </w:rPr>
        <w:t xml:space="preserve">    </w:t>
      </w:r>
      <w:sdt>
        <w:sdtPr>
          <w:rPr>
            <w:rFonts w:cs="Calibri"/>
            <w:szCs w:val="22"/>
          </w:rPr>
          <w:id w:val="-13316324"/>
          <w14:checkbox>
            <w14:checked w14:val="0"/>
            <w14:checkedState w14:val="2612" w14:font="MS Gothic"/>
            <w14:uncheckedState w14:val="2610" w14:font="MS Gothic"/>
          </w14:checkbox>
        </w:sdtPr>
        <w:sdtEndPr/>
        <w:sdtContent>
          <w:r w:rsidR="000451F0" w:rsidRPr="00AA37AD">
            <w:rPr>
              <w:rFonts w:ascii="Segoe UI Symbol" w:eastAsia="MS Gothic" w:hAnsi="Segoe UI Symbol" w:cs="Segoe UI Symbol"/>
              <w:szCs w:val="22"/>
            </w:rPr>
            <w:t>☐</w:t>
          </w:r>
        </w:sdtContent>
      </w:sdt>
      <w:r w:rsidR="000451F0" w:rsidRPr="00AA37AD">
        <w:rPr>
          <w:rFonts w:cs="Calibri"/>
          <w:szCs w:val="22"/>
        </w:rPr>
        <w:t xml:space="preserve">Multi-Institution </w:t>
      </w:r>
      <w:r w:rsidR="000451F0" w:rsidRPr="00AA37AD">
        <w:rPr>
          <w:rFonts w:cs="Calibri"/>
          <w:b/>
          <w:bCs/>
          <w:szCs w:val="22"/>
        </w:rPr>
        <w:t>(LTU and others)</w:t>
      </w:r>
    </w:p>
    <w:p w14:paraId="4850E99F" w14:textId="77777777" w:rsidR="002E37D6" w:rsidRPr="00AA37AD" w:rsidRDefault="002E37D6" w:rsidP="008D1474">
      <w:pPr>
        <w:pStyle w:val="ListParagraph"/>
        <w:adjustRightInd w:val="0"/>
        <w:snapToGrid w:val="0"/>
        <w:spacing w:after="0" w:line="240" w:lineRule="auto"/>
        <w:ind w:left="0" w:right="-477" w:firstLine="720"/>
        <w:rPr>
          <w:rFonts w:cs="Calibri"/>
          <w:b/>
          <w:bCs/>
          <w:szCs w:val="22"/>
        </w:rPr>
      </w:pPr>
    </w:p>
    <w:p w14:paraId="58E6F299" w14:textId="77777777" w:rsidR="002335B7" w:rsidRPr="00AA37AD" w:rsidRDefault="000451F0" w:rsidP="008D1474">
      <w:pPr>
        <w:pStyle w:val="Heading3"/>
        <w:spacing w:before="0" w:after="0" w:line="240" w:lineRule="auto"/>
        <w:jc w:val="both"/>
        <w:rPr>
          <w:rFonts w:cs="Calibri"/>
        </w:rPr>
      </w:pPr>
      <w:r w:rsidRPr="00AA37AD">
        <w:rPr>
          <w:rFonts w:cs="Calibri"/>
        </w:rPr>
        <w:t xml:space="preserve">Does La Trobe University have overall responsibility for the project? </w:t>
      </w:r>
    </w:p>
    <w:p w14:paraId="7BB9C72E" w14:textId="56AB7856" w:rsidR="002335B7" w:rsidRPr="00AA37AD" w:rsidRDefault="00A1562B" w:rsidP="008D1474">
      <w:pPr>
        <w:spacing w:line="240" w:lineRule="auto"/>
        <w:ind w:firstLine="720"/>
      </w:pPr>
      <w:sdt>
        <w:sdtPr>
          <w:rPr>
            <w:rFonts w:eastAsia="MS Gothic"/>
          </w:rPr>
          <w:id w:val="234445586"/>
          <w14:checkbox>
            <w14:checked w14:val="0"/>
            <w14:checkedState w14:val="2612" w14:font="MS Gothic"/>
            <w14:uncheckedState w14:val="2610" w14:font="MS Gothic"/>
          </w14:checkbox>
        </w:sdtPr>
        <w:sdtEndPr/>
        <w:sdtContent>
          <w:r w:rsidR="002335B7" w:rsidRPr="00AA37AD">
            <w:rPr>
              <w:rFonts w:ascii="Segoe UI Symbol" w:eastAsia="MS Gothic" w:hAnsi="Segoe UI Symbol" w:cs="Segoe UI Symbol"/>
            </w:rPr>
            <w:t>☐</w:t>
          </w:r>
        </w:sdtContent>
      </w:sdt>
      <w:r w:rsidR="002335B7" w:rsidRPr="00AA37AD">
        <w:t xml:space="preserve">  Yes   </w:t>
      </w:r>
      <w:sdt>
        <w:sdtPr>
          <w:id w:val="339203339"/>
          <w14:checkbox>
            <w14:checked w14:val="0"/>
            <w14:checkedState w14:val="2612" w14:font="MS Gothic"/>
            <w14:uncheckedState w14:val="2610" w14:font="MS Gothic"/>
          </w14:checkbox>
        </w:sdtPr>
        <w:sdtEndPr/>
        <w:sdtContent>
          <w:r w:rsidR="002335B7" w:rsidRPr="00AA37AD">
            <w:rPr>
              <w:rFonts w:ascii="Segoe UI Symbol" w:hAnsi="Segoe UI Symbol" w:cs="Segoe UI Symbol"/>
            </w:rPr>
            <w:t>☐</w:t>
          </w:r>
        </w:sdtContent>
      </w:sdt>
      <w:r w:rsidR="002335B7" w:rsidRPr="00AA37AD">
        <w:t xml:space="preserve">  No</w:t>
      </w:r>
    </w:p>
    <w:p w14:paraId="73D67F84" w14:textId="77777777" w:rsidR="000451F0" w:rsidRPr="00AA37AD" w:rsidRDefault="000451F0" w:rsidP="008D1474">
      <w:pPr>
        <w:pStyle w:val="Heading3"/>
        <w:spacing w:before="0" w:after="0" w:line="240" w:lineRule="auto"/>
        <w:jc w:val="both"/>
        <w:rPr>
          <w:rFonts w:cs="Calibri"/>
        </w:rPr>
      </w:pPr>
      <w:r w:rsidRPr="00AA37AD">
        <w:rPr>
          <w:rFonts w:cs="Calibri"/>
        </w:rPr>
        <w:t>If LTU does not have overall responsibility, what institution holds that role?</w:t>
      </w:r>
    </w:p>
    <w:p w14:paraId="06E6D5F4" w14:textId="688E102A" w:rsidR="000451F0" w:rsidRPr="00AA37AD" w:rsidRDefault="00A1562B" w:rsidP="001C2E7A">
      <w:pPr>
        <w:adjustRightInd w:val="0"/>
        <w:snapToGrid w:val="0"/>
        <w:spacing w:after="0" w:line="276" w:lineRule="auto"/>
        <w:ind w:left="720" w:right="-477"/>
        <w:jc w:val="both"/>
        <w:rPr>
          <w:rFonts w:cs="Calibri"/>
          <w:szCs w:val="22"/>
        </w:rPr>
      </w:pPr>
      <w:sdt>
        <w:sdtPr>
          <w:rPr>
            <w:rFonts w:eastAsia="SimSun" w:cs="Calibri"/>
            <w:szCs w:val="22"/>
          </w:rPr>
          <w:id w:val="-1202312415"/>
          <w:placeholder>
            <w:docPart w:val="78F9AFB1C98E4CF992800E6AC3C93027"/>
          </w:placeholder>
          <w:showingPlcHdr/>
          <w:text/>
        </w:sdtPr>
        <w:sdtEndPr/>
        <w:sdtContent>
          <w:r w:rsidR="003B405C" w:rsidRPr="00887398">
            <w:rPr>
              <w:rStyle w:val="PlaceholderText"/>
              <w:rFonts w:cs="Calibri"/>
              <w:bdr w:val="single" w:sz="4" w:space="0" w:color="auto"/>
            </w:rPr>
            <w:t>Click or tap here to enter text.</w:t>
          </w:r>
        </w:sdtContent>
      </w:sdt>
    </w:p>
    <w:p w14:paraId="6ECB865A" w14:textId="77777777" w:rsidR="002335B7" w:rsidRPr="00AA37AD" w:rsidRDefault="000451F0" w:rsidP="001C2E7A">
      <w:pPr>
        <w:pStyle w:val="Heading3"/>
        <w:spacing w:before="0" w:after="0" w:line="276" w:lineRule="auto"/>
        <w:jc w:val="both"/>
        <w:rPr>
          <w:rFonts w:cs="Calibri"/>
        </w:rPr>
      </w:pPr>
      <w:r w:rsidRPr="00AA37AD">
        <w:rPr>
          <w:rFonts w:cs="Calibri"/>
        </w:rPr>
        <w:t>Will separate site authorisations be required?</w:t>
      </w:r>
    </w:p>
    <w:p w14:paraId="45F950EB" w14:textId="687D82C9" w:rsidR="000451F0" w:rsidRPr="00AA37AD" w:rsidRDefault="000451F0" w:rsidP="001C2E7A">
      <w:pPr>
        <w:spacing w:line="276" w:lineRule="auto"/>
      </w:pPr>
      <w:r w:rsidRPr="00AA37AD">
        <w:t xml:space="preserve"> </w:t>
      </w:r>
      <w:r w:rsidR="00CE7277">
        <w:tab/>
      </w:r>
      <w:sdt>
        <w:sdtPr>
          <w:rPr>
            <w:rFonts w:eastAsia="MS Gothic"/>
          </w:rPr>
          <w:id w:val="-1541195343"/>
          <w14:checkbox>
            <w14:checked w14:val="0"/>
            <w14:checkedState w14:val="2612" w14:font="MS Gothic"/>
            <w14:uncheckedState w14:val="2610" w14:font="MS Gothic"/>
          </w14:checkbox>
        </w:sdtPr>
        <w:sdtEndPr/>
        <w:sdtContent>
          <w:r w:rsidRPr="00AA37AD">
            <w:rPr>
              <w:rFonts w:ascii="Segoe UI Symbol" w:eastAsia="MS Gothic" w:hAnsi="Segoe UI Symbol" w:cs="Segoe UI Symbol"/>
            </w:rPr>
            <w:t>☐</w:t>
          </w:r>
        </w:sdtContent>
      </w:sdt>
      <w:r w:rsidRPr="00AA37AD">
        <w:t xml:space="preserve">  Yes   </w:t>
      </w:r>
      <w:sdt>
        <w:sdtPr>
          <w:id w:val="-2093308593"/>
          <w14:checkbox>
            <w14:checked w14:val="0"/>
            <w14:checkedState w14:val="2612" w14:font="MS Gothic"/>
            <w14:uncheckedState w14:val="2610" w14:font="MS Gothic"/>
          </w14:checkbox>
        </w:sdtPr>
        <w:sdtEndPr/>
        <w:sdtContent>
          <w:r w:rsidRPr="00AA37AD">
            <w:rPr>
              <w:rFonts w:ascii="Segoe UI Symbol" w:hAnsi="Segoe UI Symbol" w:cs="Segoe UI Symbol"/>
            </w:rPr>
            <w:t>☐</w:t>
          </w:r>
        </w:sdtContent>
      </w:sdt>
      <w:r w:rsidRPr="00AA37AD">
        <w:t xml:space="preserve">  No </w:t>
      </w:r>
    </w:p>
    <w:p w14:paraId="6FCBAB7A" w14:textId="17083163" w:rsidR="00B63934" w:rsidRPr="00AA37AD" w:rsidRDefault="00B63934" w:rsidP="00880765">
      <w:pPr>
        <w:pStyle w:val="Heading2"/>
        <w:spacing w:before="0" w:after="0" w:line="288" w:lineRule="auto"/>
        <w:jc w:val="both"/>
        <w:rPr>
          <w:rFonts w:cs="Calibri"/>
        </w:rPr>
      </w:pPr>
      <w:r w:rsidRPr="00AA37AD">
        <w:rPr>
          <w:rFonts w:cs="Calibri"/>
        </w:rPr>
        <w:lastRenderedPageBreak/>
        <w:t>Funding</w:t>
      </w:r>
    </w:p>
    <w:p w14:paraId="7FB3E701" w14:textId="5D7EBC7E" w:rsidR="00745384" w:rsidRPr="00A32818" w:rsidRDefault="00745384" w:rsidP="006D4012">
      <w:pPr>
        <w:pStyle w:val="Heading3"/>
        <w:rPr>
          <w:b w:val="0"/>
          <w:bCs/>
          <w:szCs w:val="22"/>
          <w:u w:val="single"/>
        </w:rPr>
      </w:pPr>
      <w:r w:rsidRPr="00AA37AD">
        <w:t>Are sufficient and appropriate resources available to support the conduct of this project?</w:t>
      </w:r>
      <w:r w:rsidRPr="00A32818">
        <w:t xml:space="preserve"> </w:t>
      </w:r>
      <w:r w:rsidR="009613A0" w:rsidRPr="00EC3A66">
        <w:rPr>
          <w:b w:val="0"/>
          <w:bCs/>
          <w:i/>
          <w:iCs/>
          <w:color w:val="C00000"/>
          <w:szCs w:val="22"/>
        </w:rPr>
        <w:t xml:space="preserve">(If </w:t>
      </w:r>
      <w:r w:rsidR="002F4F1D" w:rsidRPr="00EC3A66">
        <w:rPr>
          <w:b w:val="0"/>
          <w:bCs/>
          <w:i/>
          <w:iCs/>
          <w:color w:val="C00000"/>
          <w:szCs w:val="22"/>
        </w:rPr>
        <w:t>no</w:t>
      </w:r>
      <w:r w:rsidR="00D22397" w:rsidRPr="00EC3A66">
        <w:rPr>
          <w:b w:val="0"/>
          <w:bCs/>
          <w:i/>
          <w:iCs/>
          <w:color w:val="C00000"/>
          <w:szCs w:val="22"/>
        </w:rPr>
        <w:t>, please proceed to Section</w:t>
      </w:r>
      <w:r w:rsidR="00145066" w:rsidRPr="00EC3A66">
        <w:rPr>
          <w:b w:val="0"/>
          <w:bCs/>
          <w:i/>
          <w:iCs/>
          <w:color w:val="C00000"/>
          <w:szCs w:val="22"/>
        </w:rPr>
        <w:t xml:space="preserve"> </w:t>
      </w:r>
      <w:r w:rsidR="004C1023">
        <w:rPr>
          <w:b w:val="0"/>
          <w:bCs/>
          <w:i/>
          <w:iCs/>
          <w:color w:val="C00000"/>
          <w:szCs w:val="22"/>
        </w:rPr>
        <w:t>2.4</w:t>
      </w:r>
      <w:r w:rsidR="00145066" w:rsidRPr="00EC3A66">
        <w:rPr>
          <w:b w:val="0"/>
          <w:bCs/>
          <w:i/>
          <w:iCs/>
          <w:color w:val="C00000"/>
          <w:szCs w:val="22"/>
        </w:rPr>
        <w:t>)</w:t>
      </w:r>
    </w:p>
    <w:p w14:paraId="33B20E7F" w14:textId="356E5F5A" w:rsidR="00745384" w:rsidRPr="00AA37AD" w:rsidRDefault="00A1562B" w:rsidP="001C2E7A">
      <w:pPr>
        <w:pStyle w:val="ListParagraph"/>
        <w:adjustRightInd w:val="0"/>
        <w:snapToGrid w:val="0"/>
        <w:spacing w:after="0" w:line="240" w:lineRule="auto"/>
        <w:ind w:right="-477"/>
        <w:jc w:val="both"/>
        <w:rPr>
          <w:rFonts w:cs="Calibri"/>
          <w:szCs w:val="22"/>
        </w:rPr>
      </w:pPr>
      <w:sdt>
        <w:sdtPr>
          <w:rPr>
            <w:rFonts w:cs="Calibri"/>
            <w:szCs w:val="22"/>
          </w:rPr>
          <w:id w:val="766430087"/>
          <w14:checkbox>
            <w14:checked w14:val="0"/>
            <w14:checkedState w14:val="2612" w14:font="MS Gothic"/>
            <w14:uncheckedState w14:val="2610" w14:font="MS Gothic"/>
          </w14:checkbox>
        </w:sdtPr>
        <w:sdtEndPr/>
        <w:sdtContent>
          <w:r w:rsidR="00887398">
            <w:rPr>
              <w:rFonts w:ascii="MS Gothic" w:eastAsia="MS Gothic" w:hAnsi="MS Gothic" w:cs="Calibri" w:hint="eastAsia"/>
              <w:szCs w:val="22"/>
            </w:rPr>
            <w:t>☐</w:t>
          </w:r>
        </w:sdtContent>
      </w:sdt>
      <w:r w:rsidR="00745384" w:rsidRPr="00AA37AD">
        <w:rPr>
          <w:rFonts w:cs="Calibri"/>
          <w:szCs w:val="22"/>
        </w:rPr>
        <w:t xml:space="preserve"> - Fully supported</w:t>
      </w:r>
    </w:p>
    <w:p w14:paraId="50E2DECD" w14:textId="77777777" w:rsidR="00745384" w:rsidRPr="00AA37AD" w:rsidRDefault="00A1562B" w:rsidP="001C2E7A">
      <w:pPr>
        <w:pStyle w:val="ListParagraph"/>
        <w:adjustRightInd w:val="0"/>
        <w:snapToGrid w:val="0"/>
        <w:spacing w:after="0" w:line="240" w:lineRule="auto"/>
        <w:ind w:right="-477"/>
        <w:jc w:val="both"/>
        <w:rPr>
          <w:rFonts w:cs="Calibri"/>
          <w:szCs w:val="22"/>
        </w:rPr>
      </w:pPr>
      <w:sdt>
        <w:sdtPr>
          <w:rPr>
            <w:rFonts w:cs="Calibri"/>
            <w:szCs w:val="22"/>
          </w:rPr>
          <w:id w:val="1352689672"/>
          <w14:checkbox>
            <w14:checked w14:val="0"/>
            <w14:checkedState w14:val="2612" w14:font="MS Gothic"/>
            <w14:uncheckedState w14:val="2610" w14:font="MS Gothic"/>
          </w14:checkbox>
        </w:sdtPr>
        <w:sdtEndPr/>
        <w:sdtContent>
          <w:r w:rsidR="00745384" w:rsidRPr="00AA37AD">
            <w:rPr>
              <w:rFonts w:ascii="Segoe UI Symbol" w:eastAsia="MS Gothic" w:hAnsi="Segoe UI Symbol" w:cs="Segoe UI Symbol"/>
              <w:szCs w:val="22"/>
            </w:rPr>
            <w:t>☐</w:t>
          </w:r>
        </w:sdtContent>
      </w:sdt>
      <w:r w:rsidR="00745384" w:rsidRPr="00AA37AD">
        <w:rPr>
          <w:rFonts w:cs="Calibri"/>
          <w:szCs w:val="22"/>
        </w:rPr>
        <w:t xml:space="preserve"> - Partially supported</w:t>
      </w:r>
    </w:p>
    <w:p w14:paraId="2A8A2EF3" w14:textId="77777777" w:rsidR="00745384" w:rsidRPr="00AA37AD" w:rsidRDefault="00A1562B" w:rsidP="001C2E7A">
      <w:pPr>
        <w:pStyle w:val="ListParagraph"/>
        <w:adjustRightInd w:val="0"/>
        <w:snapToGrid w:val="0"/>
        <w:spacing w:after="0" w:line="240" w:lineRule="auto"/>
        <w:ind w:right="-477"/>
        <w:jc w:val="both"/>
        <w:rPr>
          <w:rFonts w:cs="Calibri"/>
          <w:szCs w:val="22"/>
        </w:rPr>
      </w:pPr>
      <w:sdt>
        <w:sdtPr>
          <w:rPr>
            <w:rFonts w:cs="Calibri"/>
            <w:szCs w:val="22"/>
          </w:rPr>
          <w:id w:val="1648396453"/>
          <w14:checkbox>
            <w14:checked w14:val="0"/>
            <w14:checkedState w14:val="2612" w14:font="MS Gothic"/>
            <w14:uncheckedState w14:val="2610" w14:font="MS Gothic"/>
          </w14:checkbox>
        </w:sdtPr>
        <w:sdtEndPr/>
        <w:sdtContent>
          <w:r w:rsidR="00745384" w:rsidRPr="00AA37AD">
            <w:rPr>
              <w:rFonts w:ascii="Segoe UI Symbol" w:eastAsia="MS Gothic" w:hAnsi="Segoe UI Symbol" w:cs="Segoe UI Symbol"/>
              <w:szCs w:val="22"/>
            </w:rPr>
            <w:t>☐</w:t>
          </w:r>
        </w:sdtContent>
      </w:sdt>
      <w:r w:rsidR="00745384" w:rsidRPr="00AA37AD">
        <w:rPr>
          <w:rFonts w:cs="Calibri"/>
          <w:szCs w:val="22"/>
        </w:rPr>
        <w:t xml:space="preserve"> – Under application/seeking funding</w:t>
      </w:r>
    </w:p>
    <w:p w14:paraId="1237D6E7" w14:textId="77777777" w:rsidR="00745384" w:rsidRPr="00AA37AD" w:rsidRDefault="00A1562B" w:rsidP="001C2E7A">
      <w:pPr>
        <w:pStyle w:val="ListParagraph"/>
        <w:adjustRightInd w:val="0"/>
        <w:snapToGrid w:val="0"/>
        <w:spacing w:after="0" w:line="240" w:lineRule="auto"/>
        <w:ind w:right="-477"/>
        <w:jc w:val="both"/>
        <w:rPr>
          <w:rFonts w:cs="Calibri"/>
          <w:szCs w:val="22"/>
        </w:rPr>
      </w:pPr>
      <w:sdt>
        <w:sdtPr>
          <w:rPr>
            <w:rFonts w:cs="Calibri"/>
            <w:szCs w:val="22"/>
          </w:rPr>
          <w:id w:val="2011795668"/>
          <w14:checkbox>
            <w14:checked w14:val="0"/>
            <w14:checkedState w14:val="2612" w14:font="MS Gothic"/>
            <w14:uncheckedState w14:val="2610" w14:font="MS Gothic"/>
          </w14:checkbox>
        </w:sdtPr>
        <w:sdtEndPr/>
        <w:sdtContent>
          <w:r w:rsidR="00745384" w:rsidRPr="00AA37AD">
            <w:rPr>
              <w:rFonts w:ascii="Segoe UI Symbol" w:eastAsia="MS Gothic" w:hAnsi="Segoe UI Symbol" w:cs="Segoe UI Symbol"/>
              <w:szCs w:val="22"/>
            </w:rPr>
            <w:t>☐</w:t>
          </w:r>
        </w:sdtContent>
      </w:sdt>
      <w:r w:rsidR="00745384" w:rsidRPr="00AA37AD">
        <w:rPr>
          <w:rFonts w:cs="Calibri"/>
          <w:szCs w:val="22"/>
        </w:rPr>
        <w:t xml:space="preserve"> – No funding received – proceed to Section 1.4.</w:t>
      </w:r>
    </w:p>
    <w:p w14:paraId="033C1F5C" w14:textId="77777777" w:rsidR="00745384" w:rsidRPr="00AA37AD" w:rsidRDefault="00745384" w:rsidP="001C2E7A">
      <w:pPr>
        <w:pStyle w:val="ListParagraph"/>
        <w:adjustRightInd w:val="0"/>
        <w:snapToGrid w:val="0"/>
        <w:spacing w:after="0" w:line="240" w:lineRule="auto"/>
        <w:ind w:right="-477"/>
        <w:jc w:val="both"/>
        <w:rPr>
          <w:rFonts w:cs="Calibri"/>
          <w:szCs w:val="22"/>
        </w:rPr>
      </w:pPr>
      <w:r w:rsidRPr="00AA37AD">
        <w:rPr>
          <w:rFonts w:cs="Calibri"/>
          <w:szCs w:val="22"/>
        </w:rPr>
        <w:t xml:space="preserve">Source: </w:t>
      </w:r>
      <w:sdt>
        <w:sdtPr>
          <w:rPr>
            <w:rFonts w:eastAsia="SimSun" w:cs="Calibri"/>
            <w:szCs w:val="22"/>
          </w:rPr>
          <w:id w:val="-1682119653"/>
          <w:placeholder>
            <w:docPart w:val="056273063DF348C2961738CFE2D66BCB"/>
          </w:placeholder>
          <w:showingPlcHdr/>
          <w:text/>
        </w:sdtPr>
        <w:sdtEndPr/>
        <w:sdtContent>
          <w:r w:rsidRPr="00AA37AD">
            <w:rPr>
              <w:rStyle w:val="PlaceholderText"/>
              <w:rFonts w:cs="Calibri"/>
              <w:bdr w:val="single" w:sz="4" w:space="0" w:color="auto"/>
            </w:rPr>
            <w:t>Click or tap here to enter text.</w:t>
          </w:r>
        </w:sdtContent>
      </w:sdt>
    </w:p>
    <w:p w14:paraId="348BABD1" w14:textId="32F28153" w:rsidR="00745384" w:rsidRDefault="00745384" w:rsidP="001C2E7A">
      <w:pPr>
        <w:pStyle w:val="ListParagraph"/>
        <w:adjustRightInd w:val="0"/>
        <w:snapToGrid w:val="0"/>
        <w:spacing w:after="0" w:line="240" w:lineRule="auto"/>
        <w:ind w:right="-477"/>
        <w:jc w:val="both"/>
        <w:rPr>
          <w:rFonts w:eastAsia="SimSun" w:cs="Calibri"/>
          <w:szCs w:val="22"/>
        </w:rPr>
      </w:pPr>
      <w:r w:rsidRPr="00AA37AD">
        <w:rPr>
          <w:rFonts w:cs="Calibri"/>
          <w:szCs w:val="22"/>
        </w:rPr>
        <w:t>Amount</w:t>
      </w:r>
      <w:r w:rsidR="0051380C">
        <w:rPr>
          <w:rFonts w:cs="Calibri"/>
          <w:szCs w:val="22"/>
        </w:rPr>
        <w:t xml:space="preserve"> specific to this project</w:t>
      </w:r>
      <w:r w:rsidRPr="00AA37AD">
        <w:rPr>
          <w:rFonts w:cs="Calibri"/>
          <w:szCs w:val="22"/>
        </w:rPr>
        <w:t xml:space="preserve">: </w:t>
      </w:r>
      <w:sdt>
        <w:sdtPr>
          <w:rPr>
            <w:rFonts w:eastAsia="SimSun" w:cs="Calibri"/>
            <w:szCs w:val="22"/>
          </w:rPr>
          <w:id w:val="-1358657339"/>
          <w:placeholder>
            <w:docPart w:val="D836BBF825E74DE3902019C4022222AE"/>
          </w:placeholder>
          <w:showingPlcHdr/>
          <w:text/>
        </w:sdtPr>
        <w:sdtEndPr/>
        <w:sdtContent>
          <w:r w:rsidRPr="00AA37AD">
            <w:rPr>
              <w:rStyle w:val="PlaceholderText"/>
              <w:rFonts w:cs="Calibri"/>
              <w:bdr w:val="single" w:sz="4" w:space="0" w:color="auto"/>
            </w:rPr>
            <w:t>Click or tap here to enter text.</w:t>
          </w:r>
        </w:sdtContent>
      </w:sdt>
    </w:p>
    <w:p w14:paraId="72F074E9" w14:textId="77777777" w:rsidR="00E63F9D" w:rsidRPr="00AA37AD" w:rsidRDefault="00E63F9D" w:rsidP="00880765">
      <w:pPr>
        <w:pStyle w:val="ListParagraph"/>
        <w:adjustRightInd w:val="0"/>
        <w:snapToGrid w:val="0"/>
        <w:spacing w:after="0" w:line="288" w:lineRule="auto"/>
        <w:ind w:left="0" w:right="-477"/>
        <w:jc w:val="both"/>
        <w:rPr>
          <w:rFonts w:cs="Calibri"/>
          <w:szCs w:val="22"/>
        </w:rPr>
      </w:pPr>
    </w:p>
    <w:p w14:paraId="6D4B4EE3" w14:textId="77777777" w:rsidR="00745384" w:rsidRPr="00AA37AD" w:rsidRDefault="00745384" w:rsidP="00880765">
      <w:pPr>
        <w:pStyle w:val="Heading3"/>
        <w:spacing w:before="0" w:after="0" w:line="288" w:lineRule="auto"/>
        <w:jc w:val="both"/>
        <w:rPr>
          <w:rFonts w:cs="Calibri"/>
        </w:rPr>
      </w:pPr>
      <w:r w:rsidRPr="00AA37AD">
        <w:rPr>
          <w:rFonts w:eastAsia="SimSun" w:cs="Calibri"/>
        </w:rPr>
        <w:t>Will the research proceed without funding?</w:t>
      </w:r>
      <w:r w:rsidRPr="00AA37AD">
        <w:rPr>
          <w:rFonts w:cs="Calibri"/>
        </w:rPr>
        <w:t xml:space="preserve"> </w:t>
      </w:r>
    </w:p>
    <w:p w14:paraId="7D1E42C3" w14:textId="77777777" w:rsidR="00745384" w:rsidRDefault="00745384" w:rsidP="000C7389">
      <w:pPr>
        <w:ind w:firstLine="720"/>
      </w:pPr>
      <w:r w:rsidRPr="00AA37AD">
        <w:rPr>
          <w:rFonts w:ascii="Segoe UI Symbol" w:eastAsia="MS Gothic" w:hAnsi="Segoe UI Symbol" w:cs="Segoe UI Symbol"/>
        </w:rPr>
        <w:t>☐</w:t>
      </w:r>
      <w:r w:rsidRPr="00AA37AD">
        <w:t xml:space="preserve"> Yes   </w:t>
      </w:r>
      <w:r w:rsidRPr="00AA37AD">
        <w:rPr>
          <w:rFonts w:ascii="Segoe UI Symbol" w:eastAsia="MS Gothic" w:hAnsi="Segoe UI Symbol" w:cs="Segoe UI Symbol"/>
        </w:rPr>
        <w:t>☐</w:t>
      </w:r>
      <w:r w:rsidRPr="00AA37AD">
        <w:t xml:space="preserve"> No</w:t>
      </w:r>
    </w:p>
    <w:p w14:paraId="0CF42D0D" w14:textId="77777777" w:rsidR="00745384" w:rsidRDefault="00745384" w:rsidP="00880765">
      <w:pPr>
        <w:pStyle w:val="Heading3"/>
        <w:spacing w:before="0" w:after="0" w:line="288" w:lineRule="auto"/>
        <w:jc w:val="both"/>
        <w:rPr>
          <w:rFonts w:cs="Calibri"/>
        </w:rPr>
      </w:pPr>
      <w:r w:rsidRPr="00AA37AD">
        <w:rPr>
          <w:rFonts w:cs="Calibri"/>
        </w:rPr>
        <w:t xml:space="preserve">Please describe the implications for the project if funding is not obtained. </w:t>
      </w:r>
    </w:p>
    <w:p w14:paraId="68C4488A" w14:textId="3466862A" w:rsidR="00A51909" w:rsidRPr="00485D4C" w:rsidRDefault="00253DF4" w:rsidP="00A51909">
      <w:pPr>
        <w:pStyle w:val="ListParagraph"/>
        <w:adjustRightInd w:val="0"/>
        <w:snapToGrid w:val="0"/>
        <w:spacing w:after="0" w:line="288" w:lineRule="auto"/>
        <w:ind w:left="0" w:right="-477"/>
        <w:jc w:val="both"/>
        <w:rPr>
          <w:rFonts w:eastAsia="SimSun" w:cs="Calibri"/>
          <w:szCs w:val="22"/>
        </w:rPr>
      </w:pPr>
      <w:r>
        <w:t xml:space="preserve"> </w:t>
      </w:r>
      <w:r>
        <w:tab/>
      </w:r>
      <w:sdt>
        <w:sdtPr>
          <w:rPr>
            <w:rFonts w:eastAsia="SimSun" w:cs="Calibri"/>
            <w:szCs w:val="22"/>
          </w:rPr>
          <w:id w:val="1501698543"/>
          <w:placeholder>
            <w:docPart w:val="B2A34A7826F847429397817EECB5A1CA"/>
          </w:placeholder>
          <w:showingPlcHdr/>
          <w:text/>
        </w:sdtPr>
        <w:sdtEndPr/>
        <w:sdtContent>
          <w:r w:rsidRPr="00AA37AD">
            <w:rPr>
              <w:rStyle w:val="PlaceholderText"/>
              <w:rFonts w:cs="Calibri"/>
              <w:bdr w:val="single" w:sz="4" w:space="0" w:color="auto"/>
            </w:rPr>
            <w:t>Click or tap here to enter text.</w:t>
          </w:r>
        </w:sdtContent>
      </w:sdt>
    </w:p>
    <w:p w14:paraId="21768821" w14:textId="77777777" w:rsidR="00745384" w:rsidRPr="00AA37AD" w:rsidRDefault="00745384" w:rsidP="00880765">
      <w:pPr>
        <w:pStyle w:val="Heading3"/>
        <w:spacing w:before="0" w:after="0" w:line="288" w:lineRule="auto"/>
        <w:jc w:val="both"/>
        <w:rPr>
          <w:rFonts w:cs="Calibri"/>
          <w:szCs w:val="22"/>
        </w:rPr>
      </w:pPr>
      <w:r w:rsidRPr="00AA37AD">
        <w:rPr>
          <w:rFonts w:cs="Calibri"/>
          <w:szCs w:val="22"/>
        </w:rPr>
        <w:t xml:space="preserve">If the project is internationally funded, have you completed the LTU </w:t>
      </w:r>
      <w:hyperlink r:id="rId12" w:history="1">
        <w:r w:rsidRPr="00AA37AD">
          <w:rPr>
            <w:rStyle w:val="Hyperlink"/>
            <w:rFonts w:cs="Calibri"/>
            <w:szCs w:val="22"/>
          </w:rPr>
          <w:t>Foreign Engagement Risk Assessment Tool</w:t>
        </w:r>
      </w:hyperlink>
      <w:r w:rsidRPr="00AA37AD">
        <w:rPr>
          <w:rFonts w:cs="Calibri"/>
          <w:szCs w:val="22"/>
        </w:rPr>
        <w:t xml:space="preserve"> and acted accordingly based on the results?</w:t>
      </w:r>
    </w:p>
    <w:p w14:paraId="652CB8A1" w14:textId="4D648D4C" w:rsidR="00745384" w:rsidRPr="00AA37AD" w:rsidRDefault="00745384" w:rsidP="000C7389">
      <w:pPr>
        <w:ind w:firstLine="576"/>
      </w:pPr>
      <w:r w:rsidRPr="00AA37AD">
        <w:rPr>
          <w:rFonts w:ascii="Segoe UI Symbol" w:eastAsia="MS Gothic" w:hAnsi="Segoe UI Symbol" w:cs="Segoe UI Symbol"/>
        </w:rPr>
        <w:t>☐</w:t>
      </w:r>
      <w:r w:rsidRPr="00AA37AD">
        <w:t xml:space="preserve"> Yes   </w:t>
      </w:r>
      <w:r w:rsidRPr="00AA37AD">
        <w:rPr>
          <w:rFonts w:ascii="Segoe UI Symbol" w:hAnsi="Segoe UI Symbol" w:cs="Segoe UI Symbol"/>
        </w:rPr>
        <w:t>☐</w:t>
      </w:r>
      <w:r w:rsidRPr="00AA37AD">
        <w:t xml:space="preserve"> No   </w:t>
      </w:r>
    </w:p>
    <w:p w14:paraId="3F292F85" w14:textId="35B50702" w:rsidR="00B63934" w:rsidRPr="00AA37AD" w:rsidRDefault="00B63934" w:rsidP="00880765">
      <w:pPr>
        <w:pStyle w:val="Heading2"/>
        <w:spacing w:before="0" w:after="0" w:line="288" w:lineRule="auto"/>
        <w:jc w:val="both"/>
        <w:rPr>
          <w:rFonts w:cs="Calibri"/>
        </w:rPr>
      </w:pPr>
      <w:r w:rsidRPr="00AA37AD">
        <w:rPr>
          <w:rFonts w:cs="Calibri"/>
        </w:rPr>
        <w:t>Pr</w:t>
      </w:r>
      <w:r w:rsidR="00B64917" w:rsidRPr="00AA37AD">
        <w:rPr>
          <w:rFonts w:cs="Calibri"/>
        </w:rPr>
        <w:t>oject location</w:t>
      </w:r>
    </w:p>
    <w:p w14:paraId="6E044633" w14:textId="77777777" w:rsidR="00EF5B10" w:rsidRPr="00AA37AD" w:rsidRDefault="00EF5B10" w:rsidP="00880765">
      <w:pPr>
        <w:pStyle w:val="Heading3"/>
        <w:spacing w:before="0" w:after="0" w:line="288" w:lineRule="auto"/>
        <w:jc w:val="both"/>
        <w:rPr>
          <w:rFonts w:cs="Calibri"/>
        </w:rPr>
      </w:pPr>
      <w:r w:rsidRPr="00AA37AD">
        <w:rPr>
          <w:rFonts w:cs="Calibri"/>
        </w:rPr>
        <w:t>Where will the project be conducted (select all that apply)</w:t>
      </w:r>
    </w:p>
    <w:p w14:paraId="2D1DDF17" w14:textId="39016816" w:rsidR="00EF5B10" w:rsidRPr="00AA37AD" w:rsidRDefault="00A1562B" w:rsidP="001C2E7A">
      <w:pPr>
        <w:spacing w:after="120" w:line="240" w:lineRule="auto"/>
        <w:ind w:left="576"/>
        <w:rPr>
          <w:rFonts w:cs="Calibri"/>
        </w:rPr>
      </w:pPr>
      <w:sdt>
        <w:sdtPr>
          <w:rPr>
            <w:rFonts w:eastAsia="MS Gothic" w:cs="Calibri"/>
            <w:b/>
            <w:bCs/>
            <w:szCs w:val="22"/>
          </w:rPr>
          <w:id w:val="-1410150951"/>
          <w14:checkbox>
            <w14:checked w14:val="0"/>
            <w14:checkedState w14:val="2612" w14:font="MS Gothic"/>
            <w14:uncheckedState w14:val="2610" w14:font="MS Gothic"/>
          </w14:checkbox>
        </w:sdtPr>
        <w:sdtEndPr/>
        <w:sdtContent>
          <w:r w:rsidR="00E63F9D">
            <w:rPr>
              <w:rFonts w:ascii="MS Gothic" w:eastAsia="MS Gothic" w:hAnsi="MS Gothic" w:cs="Calibri" w:hint="eastAsia"/>
              <w:b/>
              <w:bCs/>
              <w:szCs w:val="22"/>
            </w:rPr>
            <w:t>☐</w:t>
          </w:r>
        </w:sdtContent>
      </w:sdt>
      <w:r w:rsidR="00EF5B10" w:rsidRPr="00AA37AD">
        <w:rPr>
          <w:rFonts w:cs="Calibri"/>
          <w:b/>
          <w:bCs/>
          <w:szCs w:val="22"/>
        </w:rPr>
        <w:t xml:space="preserve"> </w:t>
      </w:r>
      <w:r w:rsidR="00EF5B10" w:rsidRPr="00AA37AD">
        <w:rPr>
          <w:rFonts w:cs="Calibri"/>
          <w:szCs w:val="22"/>
        </w:rPr>
        <w:t>Victoria</w:t>
      </w:r>
      <w:r w:rsidR="00EF5B10" w:rsidRPr="00AA37AD">
        <w:rPr>
          <w:rFonts w:cs="Calibri"/>
          <w:szCs w:val="22"/>
        </w:rPr>
        <w:br/>
      </w:r>
      <w:sdt>
        <w:sdtPr>
          <w:rPr>
            <w:rFonts w:eastAsia="MS Gothic" w:cs="Calibri"/>
            <w:b/>
            <w:bCs/>
            <w:szCs w:val="22"/>
          </w:rPr>
          <w:id w:val="1292398703"/>
          <w14:checkbox>
            <w14:checked w14:val="0"/>
            <w14:checkedState w14:val="2612" w14:font="MS Gothic"/>
            <w14:uncheckedState w14:val="2610" w14:font="MS Gothic"/>
          </w14:checkbox>
        </w:sdtPr>
        <w:sdtEndPr/>
        <w:sdtContent>
          <w:r w:rsidR="00EF5B10" w:rsidRPr="00AA37AD">
            <w:rPr>
              <w:rFonts w:ascii="Segoe UI Symbol" w:eastAsia="MS Gothic" w:hAnsi="Segoe UI Symbol" w:cs="Segoe UI Symbol"/>
              <w:b/>
              <w:bCs/>
              <w:szCs w:val="22"/>
            </w:rPr>
            <w:t>☐</w:t>
          </w:r>
        </w:sdtContent>
      </w:sdt>
      <w:r w:rsidR="00EF5B10" w:rsidRPr="00AA37AD">
        <w:rPr>
          <w:rFonts w:cs="Calibri"/>
          <w:szCs w:val="22"/>
        </w:rPr>
        <w:t xml:space="preserve"> Online (no specific location)</w:t>
      </w:r>
      <w:r w:rsidR="00EF5B10" w:rsidRPr="00AA37AD">
        <w:rPr>
          <w:rFonts w:cs="Calibri"/>
          <w:szCs w:val="22"/>
        </w:rPr>
        <w:br/>
      </w:r>
      <w:sdt>
        <w:sdtPr>
          <w:rPr>
            <w:rFonts w:eastAsia="MS Gothic" w:cs="Calibri"/>
            <w:b/>
            <w:bCs/>
            <w:szCs w:val="22"/>
          </w:rPr>
          <w:id w:val="1009711630"/>
          <w14:checkbox>
            <w14:checked w14:val="0"/>
            <w14:checkedState w14:val="2612" w14:font="MS Gothic"/>
            <w14:uncheckedState w14:val="2610" w14:font="MS Gothic"/>
          </w14:checkbox>
        </w:sdtPr>
        <w:sdtEndPr/>
        <w:sdtContent>
          <w:r w:rsidR="00EF5B10" w:rsidRPr="00AA37AD">
            <w:rPr>
              <w:rFonts w:ascii="Segoe UI Symbol" w:eastAsia="MS Gothic" w:hAnsi="Segoe UI Symbol" w:cs="Segoe UI Symbol"/>
              <w:b/>
              <w:bCs/>
              <w:szCs w:val="22"/>
            </w:rPr>
            <w:t>☐</w:t>
          </w:r>
        </w:sdtContent>
      </w:sdt>
      <w:r w:rsidR="00EF5B10" w:rsidRPr="00AA37AD">
        <w:rPr>
          <w:rFonts w:cs="Calibri"/>
          <w:szCs w:val="22"/>
        </w:rPr>
        <w:t xml:space="preserve"> Other Australian States / Territories</w:t>
      </w:r>
    </w:p>
    <w:p w14:paraId="5ACD4AAA" w14:textId="19AF9942" w:rsidR="00B64917" w:rsidRPr="00AA37AD" w:rsidRDefault="00B64917" w:rsidP="00880765">
      <w:pPr>
        <w:pStyle w:val="Heading2"/>
        <w:spacing w:before="0" w:after="0" w:line="288" w:lineRule="auto"/>
        <w:jc w:val="both"/>
        <w:rPr>
          <w:rFonts w:cs="Calibri"/>
        </w:rPr>
      </w:pPr>
      <w:r w:rsidRPr="00AA37AD">
        <w:rPr>
          <w:rFonts w:cs="Calibri"/>
        </w:rPr>
        <w:t>Project timeframes</w:t>
      </w:r>
    </w:p>
    <w:p w14:paraId="6C0E0E08" w14:textId="68A7DDDA" w:rsidR="00FB72C9" w:rsidRPr="00AA37AD" w:rsidRDefault="00FB72C9" w:rsidP="00306620">
      <w:pPr>
        <w:pStyle w:val="Heading3"/>
        <w:rPr>
          <w:rFonts w:cs="Calibri"/>
          <w:szCs w:val="22"/>
        </w:rPr>
      </w:pPr>
      <w:r w:rsidRPr="00AA37AD">
        <w:rPr>
          <w:rFonts w:cs="Calibri"/>
          <w:szCs w:val="22"/>
        </w:rPr>
        <w:t xml:space="preserve">Anticipated Start Date: </w:t>
      </w:r>
      <w:sdt>
        <w:sdtPr>
          <w:rPr>
            <w:rFonts w:eastAsia="SimSun" w:cs="Calibri"/>
            <w:b w:val="0"/>
            <w:bCs/>
            <w:szCs w:val="22"/>
          </w:rPr>
          <w:id w:val="-1062411633"/>
          <w:placeholder>
            <w:docPart w:val="5164AB9975AC445D9262A8CC8520EDA7"/>
          </w:placeholder>
          <w:showingPlcHdr/>
          <w:text/>
        </w:sdtPr>
        <w:sdtEndPr/>
        <w:sdtContent>
          <w:r w:rsidR="00395DB3" w:rsidRPr="005503B6">
            <w:rPr>
              <w:rStyle w:val="PlaceholderText"/>
              <w:bdr w:val="single" w:sz="4" w:space="0" w:color="auto"/>
            </w:rPr>
            <w:t>Click or tap here to enter text.</w:t>
          </w:r>
        </w:sdtContent>
      </w:sdt>
    </w:p>
    <w:p w14:paraId="4118B615" w14:textId="66AE041F" w:rsidR="00FB72C9" w:rsidRPr="00AA37AD" w:rsidRDefault="00FB72C9" w:rsidP="00306620">
      <w:pPr>
        <w:pStyle w:val="Heading3"/>
        <w:rPr>
          <w:rFonts w:cs="Calibri"/>
          <w:szCs w:val="22"/>
        </w:rPr>
      </w:pPr>
      <w:r w:rsidRPr="00AA37AD">
        <w:rPr>
          <w:rFonts w:cs="Calibri"/>
          <w:szCs w:val="22"/>
        </w:rPr>
        <w:t xml:space="preserve">Expected Project Duration: </w:t>
      </w:r>
      <w:sdt>
        <w:sdtPr>
          <w:rPr>
            <w:rFonts w:eastAsia="SimSun" w:cs="Calibri"/>
            <w:b w:val="0"/>
            <w:bCs/>
            <w:szCs w:val="22"/>
          </w:rPr>
          <w:id w:val="-78676309"/>
          <w:placeholder>
            <w:docPart w:val="2EFE4B636FCA404F93FEFAB475BE819E"/>
          </w:placeholder>
          <w:showingPlcHdr/>
          <w:text/>
        </w:sdtPr>
        <w:sdtEndPr/>
        <w:sdtContent>
          <w:r w:rsidR="00395DB3" w:rsidRPr="005503B6">
            <w:rPr>
              <w:rStyle w:val="PlaceholderText"/>
              <w:bdr w:val="single" w:sz="4" w:space="0" w:color="auto"/>
            </w:rPr>
            <w:t>Click or tap here to enter text.</w:t>
          </w:r>
        </w:sdtContent>
      </w:sdt>
    </w:p>
    <w:p w14:paraId="340DF44F" w14:textId="7495EE37" w:rsidR="00C9159B" w:rsidRPr="00AA37AD" w:rsidRDefault="00C9159B" w:rsidP="001C2E7A">
      <w:pPr>
        <w:pStyle w:val="Heading1"/>
        <w:spacing w:before="120" w:after="0" w:line="360" w:lineRule="auto"/>
        <w:jc w:val="both"/>
        <w:rPr>
          <w:rFonts w:ascii="Calibri" w:eastAsia="SimSun" w:hAnsi="Calibri" w:cs="Calibri"/>
          <w:sz w:val="28"/>
          <w:szCs w:val="32"/>
        </w:rPr>
      </w:pPr>
      <w:r w:rsidRPr="00AA37AD">
        <w:rPr>
          <w:rFonts w:ascii="Calibri" w:eastAsia="SimSun" w:hAnsi="Calibri" w:cs="Calibri"/>
          <w:sz w:val="28"/>
          <w:szCs w:val="32"/>
        </w:rPr>
        <w:t>P</w:t>
      </w:r>
      <w:r w:rsidR="00543B73" w:rsidRPr="00AA37AD">
        <w:rPr>
          <w:rFonts w:ascii="Calibri" w:eastAsia="SimSun" w:hAnsi="Calibri" w:cs="Calibri"/>
          <w:sz w:val="28"/>
          <w:szCs w:val="32"/>
        </w:rPr>
        <w:t>rior review</w:t>
      </w:r>
      <w:r w:rsidRPr="00AA37AD">
        <w:rPr>
          <w:rFonts w:ascii="Calibri" w:eastAsia="SimSun" w:hAnsi="Calibri" w:cs="Calibri"/>
          <w:sz w:val="28"/>
          <w:szCs w:val="32"/>
        </w:rPr>
        <w:t xml:space="preserve"> </w:t>
      </w:r>
      <w:r w:rsidR="001E4441" w:rsidRPr="00EC3A66">
        <w:rPr>
          <w:rFonts w:ascii="Calibri" w:hAnsi="Calibri" w:cs="Calibri"/>
          <w:b w:val="0"/>
          <w:bCs/>
          <w:i/>
          <w:iCs/>
          <w:color w:val="C00000"/>
          <w:sz w:val="22"/>
          <w:szCs w:val="22"/>
        </w:rPr>
        <w:t xml:space="preserve">(If </w:t>
      </w:r>
      <w:r w:rsidR="005503B6" w:rsidRPr="00EC3A66">
        <w:rPr>
          <w:rFonts w:ascii="Calibri" w:hAnsi="Calibri" w:cs="Calibri"/>
          <w:b w:val="0"/>
          <w:bCs/>
          <w:i/>
          <w:iCs/>
          <w:color w:val="C00000"/>
          <w:sz w:val="22"/>
          <w:szCs w:val="22"/>
        </w:rPr>
        <w:t>no</w:t>
      </w:r>
      <w:r w:rsidR="001E4441" w:rsidRPr="00EC3A66">
        <w:rPr>
          <w:rFonts w:ascii="Calibri" w:hAnsi="Calibri" w:cs="Calibri"/>
          <w:b w:val="0"/>
          <w:bCs/>
          <w:i/>
          <w:iCs/>
          <w:color w:val="C00000"/>
          <w:sz w:val="22"/>
          <w:szCs w:val="22"/>
        </w:rPr>
        <w:t xml:space="preserve">, please proceed to Section </w:t>
      </w:r>
      <w:r w:rsidR="006C05C4">
        <w:rPr>
          <w:rFonts w:ascii="Calibri" w:hAnsi="Calibri" w:cs="Calibri"/>
          <w:b w:val="0"/>
          <w:bCs/>
          <w:i/>
          <w:iCs/>
          <w:color w:val="C00000"/>
          <w:sz w:val="22"/>
          <w:szCs w:val="22"/>
        </w:rPr>
        <w:t>4</w:t>
      </w:r>
      <w:r w:rsidR="001E4441" w:rsidRPr="00EC3A66">
        <w:rPr>
          <w:rFonts w:ascii="Calibri" w:hAnsi="Calibri" w:cs="Calibri"/>
          <w:b w:val="0"/>
          <w:bCs/>
          <w:i/>
          <w:iCs/>
          <w:color w:val="C00000"/>
          <w:sz w:val="22"/>
          <w:szCs w:val="22"/>
        </w:rPr>
        <w:t>)</w:t>
      </w:r>
    </w:p>
    <w:p w14:paraId="1430E471" w14:textId="77777777" w:rsidR="00543B73" w:rsidRPr="00AA37AD" w:rsidRDefault="00543B73" w:rsidP="001C2E7A">
      <w:pPr>
        <w:pStyle w:val="Heading3"/>
        <w:spacing w:before="0" w:after="0" w:line="360" w:lineRule="auto"/>
        <w:jc w:val="both"/>
        <w:rPr>
          <w:rFonts w:cs="Calibri"/>
        </w:rPr>
      </w:pPr>
      <w:r w:rsidRPr="00AA37AD">
        <w:rPr>
          <w:rFonts w:cs="Calibri"/>
        </w:rPr>
        <w:t xml:space="preserve">Has the scientific or academic merit of the project been evaluated? </w:t>
      </w:r>
    </w:p>
    <w:p w14:paraId="32B87BEC" w14:textId="77777777" w:rsidR="00543B73" w:rsidRPr="00AA37AD" w:rsidRDefault="00543B73" w:rsidP="00140BDF">
      <w:pPr>
        <w:pStyle w:val="ListParagraph"/>
        <w:adjustRightInd w:val="0"/>
        <w:snapToGrid w:val="0"/>
        <w:spacing w:after="0" w:line="288" w:lineRule="auto"/>
        <w:ind w:left="0" w:right="-477" w:firstLine="720"/>
        <w:jc w:val="both"/>
        <w:rPr>
          <w:rFonts w:cs="Calibri"/>
          <w:szCs w:val="22"/>
        </w:rPr>
      </w:pPr>
      <w:r w:rsidRPr="00AA37AD">
        <w:rPr>
          <w:rFonts w:ascii="Segoe UI Symbol" w:eastAsia="MS Gothic" w:hAnsi="Segoe UI Symbol" w:cs="Segoe UI Symbol"/>
          <w:szCs w:val="22"/>
        </w:rPr>
        <w:t>☐</w:t>
      </w:r>
      <w:r w:rsidRPr="00AA37AD">
        <w:rPr>
          <w:rFonts w:cs="Calibri"/>
          <w:szCs w:val="22"/>
        </w:rPr>
        <w:t xml:space="preserve"> Yes   </w:t>
      </w:r>
      <w:r w:rsidRPr="00AA37AD">
        <w:rPr>
          <w:rFonts w:ascii="Segoe UI Symbol" w:hAnsi="Segoe UI Symbol" w:cs="Segoe UI Symbol"/>
          <w:szCs w:val="22"/>
        </w:rPr>
        <w:t>☐</w:t>
      </w:r>
      <w:r w:rsidRPr="00AA37AD">
        <w:rPr>
          <w:rFonts w:cs="Calibri"/>
          <w:szCs w:val="22"/>
        </w:rPr>
        <w:t xml:space="preserve"> No </w:t>
      </w:r>
    </w:p>
    <w:p w14:paraId="6A76E167" w14:textId="77777777" w:rsidR="00543B73" w:rsidRPr="00AA37AD" w:rsidRDefault="00543B73" w:rsidP="00426DD2">
      <w:pPr>
        <w:adjustRightInd w:val="0"/>
        <w:snapToGrid w:val="0"/>
        <w:spacing w:after="0" w:line="288" w:lineRule="auto"/>
        <w:ind w:right="-477" w:firstLine="720"/>
        <w:jc w:val="both"/>
        <w:rPr>
          <w:rFonts w:cs="Calibri"/>
          <w:szCs w:val="22"/>
        </w:rPr>
      </w:pPr>
      <w:r w:rsidRPr="00AA37AD">
        <w:rPr>
          <w:rFonts w:cs="Calibri"/>
          <w:szCs w:val="22"/>
        </w:rPr>
        <w:t xml:space="preserve">If yes, please describe: </w:t>
      </w:r>
      <w:sdt>
        <w:sdtPr>
          <w:rPr>
            <w:rFonts w:eastAsia="SimSun" w:cs="Calibri"/>
            <w:szCs w:val="22"/>
          </w:rPr>
          <w:id w:val="-633714850"/>
          <w:placeholder>
            <w:docPart w:val="8B2BDF2E9B0E41E5AF0A895DB37732B4"/>
          </w:placeholder>
          <w:showingPlcHdr/>
          <w:text/>
        </w:sdtPr>
        <w:sdtEndPr/>
        <w:sdtContent>
          <w:r w:rsidRPr="00AA37AD">
            <w:rPr>
              <w:rStyle w:val="PlaceholderText"/>
              <w:rFonts w:cs="Calibri"/>
              <w:bdr w:val="single" w:sz="4" w:space="0" w:color="auto"/>
            </w:rPr>
            <w:t>Click or tap here to enter text.</w:t>
          </w:r>
        </w:sdtContent>
      </w:sdt>
    </w:p>
    <w:p w14:paraId="6DB20FFF" w14:textId="77777777" w:rsidR="00543B73" w:rsidRPr="00AA37AD" w:rsidRDefault="00543B73" w:rsidP="00880765">
      <w:pPr>
        <w:pStyle w:val="Heading3"/>
        <w:spacing w:before="0" w:after="0" w:line="288" w:lineRule="auto"/>
        <w:jc w:val="both"/>
        <w:rPr>
          <w:rFonts w:cs="Calibri"/>
        </w:rPr>
      </w:pPr>
      <w:r w:rsidRPr="00AA37AD">
        <w:rPr>
          <w:rFonts w:cs="Calibri"/>
        </w:rPr>
        <w:t xml:space="preserve">Has this research project undergone prior ethics review? </w:t>
      </w:r>
    </w:p>
    <w:p w14:paraId="631C92D6" w14:textId="77777777" w:rsidR="00543B73" w:rsidRPr="00AA37AD" w:rsidRDefault="00543B73" w:rsidP="00140BDF">
      <w:pPr>
        <w:pStyle w:val="ListParagraph"/>
        <w:adjustRightInd w:val="0"/>
        <w:snapToGrid w:val="0"/>
        <w:spacing w:after="0" w:line="288" w:lineRule="auto"/>
        <w:ind w:left="0" w:right="-477" w:firstLine="720"/>
        <w:jc w:val="both"/>
        <w:rPr>
          <w:rFonts w:cs="Calibri"/>
          <w:szCs w:val="22"/>
        </w:rPr>
      </w:pPr>
      <w:r w:rsidRPr="00AA37AD">
        <w:rPr>
          <w:rFonts w:ascii="Segoe UI Symbol" w:eastAsia="MS Gothic" w:hAnsi="Segoe UI Symbol" w:cs="Segoe UI Symbol"/>
          <w:szCs w:val="22"/>
        </w:rPr>
        <w:t>☐</w:t>
      </w:r>
      <w:r w:rsidRPr="00AA37AD">
        <w:rPr>
          <w:rFonts w:cs="Calibri"/>
          <w:szCs w:val="22"/>
        </w:rPr>
        <w:t xml:space="preserve"> Yes   </w:t>
      </w:r>
      <w:r w:rsidRPr="00AA37AD">
        <w:rPr>
          <w:rFonts w:ascii="Segoe UI Symbol" w:hAnsi="Segoe UI Symbol" w:cs="Segoe UI Symbol"/>
          <w:szCs w:val="22"/>
        </w:rPr>
        <w:t>☐</w:t>
      </w:r>
      <w:r w:rsidRPr="00AA37AD">
        <w:rPr>
          <w:rFonts w:cs="Calibri"/>
          <w:szCs w:val="22"/>
        </w:rPr>
        <w:t xml:space="preserve"> No </w:t>
      </w:r>
    </w:p>
    <w:p w14:paraId="5A39F67B" w14:textId="77777777" w:rsidR="00543B73" w:rsidRDefault="00543B73" w:rsidP="00426DD2">
      <w:pPr>
        <w:pStyle w:val="ListParagraph"/>
        <w:adjustRightInd w:val="0"/>
        <w:snapToGrid w:val="0"/>
        <w:spacing w:after="0" w:line="288" w:lineRule="auto"/>
        <w:ind w:left="0" w:right="-477" w:firstLine="720"/>
        <w:jc w:val="both"/>
        <w:rPr>
          <w:rFonts w:eastAsia="SimSun" w:cs="Calibri"/>
          <w:szCs w:val="22"/>
        </w:rPr>
      </w:pPr>
      <w:r w:rsidRPr="00AA37AD">
        <w:rPr>
          <w:rFonts w:cs="Calibri"/>
          <w:szCs w:val="22"/>
        </w:rPr>
        <w:t>If yes, please describe:</w:t>
      </w:r>
      <w:r w:rsidRPr="00AA37AD">
        <w:rPr>
          <w:rFonts w:eastAsia="SimSun" w:cs="Calibri"/>
          <w:szCs w:val="22"/>
        </w:rPr>
        <w:t xml:space="preserve"> </w:t>
      </w:r>
      <w:sdt>
        <w:sdtPr>
          <w:rPr>
            <w:rFonts w:eastAsia="SimSun" w:cs="Calibri"/>
            <w:szCs w:val="22"/>
          </w:rPr>
          <w:id w:val="-226767650"/>
          <w:placeholder>
            <w:docPart w:val="A903437BCCAF4027815A807AF9D0D05F"/>
          </w:placeholder>
          <w:showingPlcHdr/>
          <w:text/>
        </w:sdtPr>
        <w:sdtEndPr/>
        <w:sdtContent>
          <w:r w:rsidRPr="00AA37AD">
            <w:rPr>
              <w:rStyle w:val="PlaceholderText"/>
              <w:rFonts w:cs="Calibri"/>
              <w:bdr w:val="single" w:sz="4" w:space="0" w:color="auto"/>
            </w:rPr>
            <w:t>Click or tap here to enter text.</w:t>
          </w:r>
        </w:sdtContent>
      </w:sdt>
    </w:p>
    <w:p w14:paraId="2294C7C0" w14:textId="77777777" w:rsidR="00880765" w:rsidRPr="00AA37AD" w:rsidRDefault="00880765" w:rsidP="00880765">
      <w:pPr>
        <w:pStyle w:val="ListParagraph"/>
        <w:adjustRightInd w:val="0"/>
        <w:snapToGrid w:val="0"/>
        <w:spacing w:after="0" w:line="288" w:lineRule="auto"/>
        <w:ind w:left="0" w:right="-477"/>
        <w:jc w:val="both"/>
        <w:rPr>
          <w:rFonts w:cs="Calibri"/>
          <w:szCs w:val="22"/>
        </w:rPr>
      </w:pPr>
    </w:p>
    <w:p w14:paraId="7CB1A53F" w14:textId="77777777" w:rsidR="00543B73" w:rsidRPr="00AA37AD" w:rsidRDefault="00543B73" w:rsidP="00880765">
      <w:pPr>
        <w:pStyle w:val="Heading3"/>
        <w:spacing w:before="0" w:after="0" w:line="288" w:lineRule="auto"/>
        <w:jc w:val="both"/>
        <w:rPr>
          <w:rFonts w:eastAsia="SimSun" w:cs="Calibri"/>
        </w:rPr>
      </w:pPr>
      <w:r w:rsidRPr="00AA37AD">
        <w:rPr>
          <w:rFonts w:eastAsia="SimSun" w:cs="Calibri"/>
        </w:rPr>
        <w:lastRenderedPageBreak/>
        <w:t xml:space="preserve">Will any further or specialised review of the project be sought?  </w:t>
      </w:r>
    </w:p>
    <w:p w14:paraId="461D568D" w14:textId="77777777" w:rsidR="00543B73" w:rsidRPr="00AA37AD" w:rsidRDefault="00543B73" w:rsidP="001111E2">
      <w:pPr>
        <w:pStyle w:val="ListParagraph"/>
        <w:adjustRightInd w:val="0"/>
        <w:snapToGrid w:val="0"/>
        <w:spacing w:after="0" w:line="288" w:lineRule="auto"/>
        <w:ind w:left="0" w:right="-477" w:firstLine="720"/>
        <w:jc w:val="both"/>
        <w:rPr>
          <w:rFonts w:eastAsia="SimSun" w:cs="Calibri"/>
          <w:szCs w:val="22"/>
        </w:rPr>
      </w:pPr>
      <w:r w:rsidRPr="00AA37AD">
        <w:rPr>
          <w:rFonts w:ascii="Segoe UI Symbol" w:eastAsia="MS Gothic" w:hAnsi="Segoe UI Symbol" w:cs="Segoe UI Symbol"/>
          <w:szCs w:val="22"/>
        </w:rPr>
        <w:t>☐</w:t>
      </w:r>
      <w:r w:rsidRPr="00AA37AD">
        <w:rPr>
          <w:rFonts w:cs="Calibri"/>
          <w:szCs w:val="22"/>
        </w:rPr>
        <w:t xml:space="preserve"> Yes   </w:t>
      </w:r>
      <w:r w:rsidRPr="00AA37AD">
        <w:rPr>
          <w:rFonts w:ascii="Segoe UI Symbol" w:hAnsi="Segoe UI Symbol" w:cs="Segoe UI Symbol"/>
          <w:szCs w:val="22"/>
        </w:rPr>
        <w:t>☐</w:t>
      </w:r>
      <w:r w:rsidRPr="00AA37AD">
        <w:rPr>
          <w:rFonts w:cs="Calibri"/>
          <w:szCs w:val="22"/>
        </w:rPr>
        <w:t xml:space="preserve"> No </w:t>
      </w:r>
      <w:r w:rsidRPr="00AA37AD">
        <w:rPr>
          <w:rFonts w:eastAsia="SimSun" w:cs="Calibri"/>
          <w:szCs w:val="22"/>
        </w:rPr>
        <w:tab/>
      </w:r>
    </w:p>
    <w:p w14:paraId="393226E9" w14:textId="212A07CD" w:rsidR="00E1389A" w:rsidRPr="00880765" w:rsidRDefault="00543B73" w:rsidP="00C97B64">
      <w:pPr>
        <w:pStyle w:val="ListParagraph"/>
        <w:adjustRightInd w:val="0"/>
        <w:snapToGrid w:val="0"/>
        <w:spacing w:after="120" w:line="288" w:lineRule="auto"/>
        <w:ind w:left="0" w:right="-477" w:firstLine="720"/>
        <w:jc w:val="both"/>
        <w:rPr>
          <w:rFonts w:eastAsia="SimSun" w:cs="Calibri"/>
          <w:szCs w:val="22"/>
        </w:rPr>
      </w:pPr>
      <w:r w:rsidRPr="00AA37AD">
        <w:rPr>
          <w:rFonts w:eastAsia="SimSun" w:cs="Calibri"/>
          <w:szCs w:val="22"/>
        </w:rPr>
        <w:t xml:space="preserve">If yes, please describe: </w:t>
      </w:r>
      <w:sdt>
        <w:sdtPr>
          <w:rPr>
            <w:rFonts w:eastAsia="SimSun" w:cs="Calibri"/>
            <w:szCs w:val="22"/>
          </w:rPr>
          <w:id w:val="200061476"/>
          <w:placeholder>
            <w:docPart w:val="EE3B3BDE58274E5F926EBE4E9D7511BC"/>
          </w:placeholder>
          <w:showingPlcHdr/>
          <w:text/>
        </w:sdtPr>
        <w:sdtEndPr/>
        <w:sdtContent>
          <w:r w:rsidRPr="00AA37AD">
            <w:rPr>
              <w:rStyle w:val="PlaceholderText"/>
              <w:rFonts w:cs="Calibri"/>
              <w:bdr w:val="single" w:sz="4" w:space="0" w:color="auto"/>
            </w:rPr>
            <w:t>Click or tap here to enter text.</w:t>
          </w:r>
        </w:sdtContent>
      </w:sdt>
    </w:p>
    <w:p w14:paraId="1AA197FF" w14:textId="2828D71E" w:rsidR="00402395" w:rsidRPr="00402395" w:rsidRDefault="00FF1BC5" w:rsidP="00402395">
      <w:pPr>
        <w:pStyle w:val="Heading1"/>
        <w:spacing w:before="0" w:after="0" w:line="288" w:lineRule="auto"/>
        <w:jc w:val="both"/>
        <w:rPr>
          <w:rFonts w:ascii="Calibri" w:hAnsi="Calibri" w:cs="Calibri"/>
        </w:rPr>
      </w:pPr>
      <w:r w:rsidRPr="00AA37AD">
        <w:rPr>
          <w:rFonts w:ascii="Calibri" w:hAnsi="Calibri" w:cs="Calibri"/>
        </w:rPr>
        <w:t>Core information</w:t>
      </w:r>
    </w:p>
    <w:p w14:paraId="04DB16A5" w14:textId="01B728ED" w:rsidR="001111E2" w:rsidRPr="003968B9" w:rsidRDefault="00F51A9A" w:rsidP="003968B9">
      <w:pPr>
        <w:pStyle w:val="Heading2"/>
        <w:spacing w:before="0" w:after="0" w:line="288" w:lineRule="auto"/>
        <w:jc w:val="both"/>
        <w:rPr>
          <w:rFonts w:cs="Calibri"/>
        </w:rPr>
      </w:pPr>
      <w:r w:rsidRPr="00AA37AD">
        <w:rPr>
          <w:rFonts w:cs="Calibri"/>
        </w:rPr>
        <w:t>Project summary</w:t>
      </w:r>
    </w:p>
    <w:tbl>
      <w:tblPr>
        <w:tblStyle w:val="TableGrid"/>
        <w:tblW w:w="9351" w:type="dxa"/>
        <w:tblLook w:val="04A0" w:firstRow="1" w:lastRow="0" w:firstColumn="1" w:lastColumn="0" w:noHBand="0" w:noVBand="1"/>
      </w:tblPr>
      <w:tblGrid>
        <w:gridCol w:w="9351"/>
      </w:tblGrid>
      <w:tr w:rsidR="003968B9" w14:paraId="31757EB7" w14:textId="77777777" w:rsidTr="002A06F7">
        <w:tc>
          <w:tcPr>
            <w:tcW w:w="9351" w:type="dxa"/>
            <w:shd w:val="clear" w:color="auto" w:fill="DAE9F7" w:themeFill="text2" w:themeFillTint="1A"/>
          </w:tcPr>
          <w:p w14:paraId="2456CFFA" w14:textId="7783CB50" w:rsidR="003968B9" w:rsidRDefault="003968B9" w:rsidP="003968B9">
            <w:pPr>
              <w:pStyle w:val="Heading3"/>
              <w:rPr>
                <w:szCs w:val="22"/>
              </w:rPr>
            </w:pPr>
            <w:r w:rsidRPr="00AA37AD">
              <w:t xml:space="preserve">Provide </w:t>
            </w:r>
            <w:proofErr w:type="gramStart"/>
            <w:r w:rsidRPr="00AA37AD">
              <w:t>a brief summary</w:t>
            </w:r>
            <w:proofErr w:type="gramEnd"/>
            <w:r w:rsidRPr="00AA37AD">
              <w:t xml:space="preserve"> of the research project (plain language, 250 words).</w:t>
            </w:r>
          </w:p>
        </w:tc>
      </w:tr>
      <w:tr w:rsidR="003968B9" w14:paraId="073C64C9" w14:textId="77777777" w:rsidTr="002A06F7">
        <w:tc>
          <w:tcPr>
            <w:tcW w:w="9351" w:type="dxa"/>
          </w:tcPr>
          <w:p w14:paraId="038B049B" w14:textId="5289D55E" w:rsidR="003968B9" w:rsidRDefault="00E108E4" w:rsidP="00E108E4">
            <w:r w:rsidRPr="007A40B9">
              <w:rPr>
                <w:rFonts w:eastAsia="SimSun"/>
              </w:rPr>
              <w:t>Insert text here</w:t>
            </w:r>
          </w:p>
        </w:tc>
      </w:tr>
      <w:tr w:rsidR="00166B20" w14:paraId="3B3B6AC7" w14:textId="77777777" w:rsidTr="002A06F7">
        <w:tc>
          <w:tcPr>
            <w:tcW w:w="9351" w:type="dxa"/>
            <w:shd w:val="clear" w:color="auto" w:fill="DAE9F7" w:themeFill="text2" w:themeFillTint="1A"/>
          </w:tcPr>
          <w:p w14:paraId="5E49407A" w14:textId="17944D9F" w:rsidR="00166B20" w:rsidRPr="00166B20" w:rsidRDefault="00166B20" w:rsidP="00166B20">
            <w:pPr>
              <w:pStyle w:val="Heading3"/>
              <w:spacing w:before="0" w:after="0" w:line="288" w:lineRule="auto"/>
              <w:jc w:val="both"/>
              <w:rPr>
                <w:rFonts w:cs="Calibri"/>
              </w:rPr>
            </w:pPr>
            <w:r w:rsidRPr="00AA37AD">
              <w:rPr>
                <w:rFonts w:cs="Calibri"/>
              </w:rPr>
              <w:t>List five keywords that accurately describe the project's research area or subject matter.</w:t>
            </w:r>
          </w:p>
        </w:tc>
      </w:tr>
      <w:tr w:rsidR="00166B20" w14:paraId="177EA65A" w14:textId="77777777" w:rsidTr="002A06F7">
        <w:tc>
          <w:tcPr>
            <w:tcW w:w="9351" w:type="dxa"/>
          </w:tcPr>
          <w:p w14:paraId="56D3D426" w14:textId="0CCB5257" w:rsidR="00166B20" w:rsidRPr="00AA37AD" w:rsidRDefault="00E108E4" w:rsidP="00166B20">
            <w:pPr>
              <w:pStyle w:val="Heading3"/>
              <w:numPr>
                <w:ilvl w:val="0"/>
                <w:numId w:val="0"/>
              </w:numPr>
              <w:spacing w:before="0" w:after="0" w:line="288" w:lineRule="auto"/>
              <w:ind w:left="720" w:hanging="720"/>
              <w:jc w:val="both"/>
              <w:rPr>
                <w:rFonts w:cs="Calibri"/>
              </w:rPr>
            </w:pPr>
            <w:r w:rsidRPr="007A40B9">
              <w:rPr>
                <w:rFonts w:eastAsia="SimSun" w:cs="Calibri"/>
                <w:b w:val="0"/>
                <w:szCs w:val="22"/>
              </w:rPr>
              <w:t>Insert text here</w:t>
            </w:r>
          </w:p>
        </w:tc>
      </w:tr>
    </w:tbl>
    <w:p w14:paraId="3A515200" w14:textId="199307E5" w:rsidR="000422FD" w:rsidRPr="00AA37AD" w:rsidRDefault="000422FD" w:rsidP="005B7DA1">
      <w:pPr>
        <w:pStyle w:val="ListParagraph"/>
        <w:adjustRightInd w:val="0"/>
        <w:snapToGrid w:val="0"/>
        <w:spacing w:after="0" w:line="288" w:lineRule="auto"/>
        <w:ind w:left="1440" w:right="-477"/>
        <w:jc w:val="both"/>
        <w:rPr>
          <w:rFonts w:cs="Calibri"/>
          <w:szCs w:val="22"/>
        </w:rPr>
      </w:pPr>
    </w:p>
    <w:p w14:paraId="2B57BD46" w14:textId="2E096C60" w:rsidR="00911634" w:rsidRPr="00AA37AD" w:rsidRDefault="00911634" w:rsidP="00C74D62">
      <w:pPr>
        <w:pStyle w:val="Heading2"/>
        <w:spacing w:before="120" w:after="0" w:line="288" w:lineRule="auto"/>
        <w:jc w:val="both"/>
        <w:rPr>
          <w:rFonts w:cs="Calibri"/>
        </w:rPr>
      </w:pPr>
      <w:r w:rsidRPr="00AA37AD">
        <w:rPr>
          <w:rFonts w:cs="Calibri"/>
        </w:rPr>
        <w:t>Project Design</w:t>
      </w:r>
    </w:p>
    <w:p w14:paraId="7F609176" w14:textId="77777777" w:rsidR="00B52C46" w:rsidRPr="00AA37AD" w:rsidRDefault="00A1562B" w:rsidP="00292323">
      <w:pPr>
        <w:tabs>
          <w:tab w:val="left" w:pos="2835"/>
        </w:tabs>
        <w:snapToGrid w:val="0"/>
        <w:spacing w:after="0" w:line="288" w:lineRule="auto"/>
        <w:ind w:left="859" w:right="-477" w:hanging="283"/>
        <w:jc w:val="both"/>
        <w:rPr>
          <w:rFonts w:cs="Calibri"/>
          <w:color w:val="000000" w:themeColor="text1"/>
          <w:szCs w:val="22"/>
        </w:rPr>
      </w:pPr>
      <w:sdt>
        <w:sdtPr>
          <w:rPr>
            <w:rFonts w:cs="Calibri"/>
            <w:szCs w:val="22"/>
          </w:rPr>
          <w:id w:val="-1206327472"/>
          <w14:checkbox>
            <w14:checked w14:val="0"/>
            <w14:checkedState w14:val="2612" w14:font="MS Gothic"/>
            <w14:uncheckedState w14:val="2610" w14:font="MS Gothic"/>
          </w14:checkbox>
        </w:sdtPr>
        <w:sdtEndPr/>
        <w:sdtContent>
          <w:r w:rsidR="00B52C46" w:rsidRPr="00AA37AD">
            <w:rPr>
              <w:rFonts w:ascii="Segoe UI Symbol" w:eastAsia="MS Gothic"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Human beings (via active participation) including their associated data exclusive of biospecimens</w:t>
      </w:r>
    </w:p>
    <w:p w14:paraId="36B967D6" w14:textId="77777777" w:rsidR="00B52C46" w:rsidRPr="00AA37AD" w:rsidRDefault="00A1562B" w:rsidP="00292323">
      <w:pPr>
        <w:tabs>
          <w:tab w:val="left" w:pos="2835"/>
        </w:tabs>
        <w:snapToGrid w:val="0"/>
        <w:spacing w:after="0" w:line="288" w:lineRule="auto"/>
        <w:ind w:left="576" w:right="-477"/>
        <w:jc w:val="both"/>
        <w:rPr>
          <w:rFonts w:cs="Calibri"/>
          <w:color w:val="000000" w:themeColor="text1"/>
          <w:szCs w:val="22"/>
        </w:rPr>
      </w:pPr>
      <w:sdt>
        <w:sdtPr>
          <w:rPr>
            <w:rFonts w:cs="Calibri"/>
            <w:szCs w:val="22"/>
          </w:rPr>
          <w:id w:val="-1496803133"/>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Existing (previously collected) data associated with human beings only</w:t>
      </w:r>
    </w:p>
    <w:p w14:paraId="0CB207C0" w14:textId="79C7BF0F" w:rsidR="00B52C46" w:rsidRPr="00AA37AD" w:rsidRDefault="00A1562B" w:rsidP="00292323">
      <w:pPr>
        <w:tabs>
          <w:tab w:val="left" w:pos="2835"/>
        </w:tabs>
        <w:snapToGrid w:val="0"/>
        <w:spacing w:after="0" w:line="288" w:lineRule="auto"/>
        <w:ind w:left="576" w:right="-477"/>
        <w:jc w:val="both"/>
        <w:rPr>
          <w:rFonts w:cs="Calibri"/>
          <w:color w:val="C00000"/>
          <w:szCs w:val="22"/>
        </w:rPr>
      </w:pPr>
      <w:sdt>
        <w:sdtPr>
          <w:rPr>
            <w:rFonts w:cs="Calibri"/>
            <w:szCs w:val="22"/>
          </w:rPr>
          <w:id w:val="-1041437118"/>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biospecimens only </w:t>
      </w:r>
      <w:r w:rsidR="007E2FEE" w:rsidRPr="00AA37AD">
        <w:rPr>
          <w:rFonts w:cs="Calibri"/>
          <w:color w:val="000000" w:themeColor="text1"/>
          <w:szCs w:val="22"/>
        </w:rPr>
        <w:t xml:space="preserve">(use the </w:t>
      </w:r>
      <w:hyperlink r:id="rId13" w:history="1">
        <w:r w:rsidR="00CE2343" w:rsidRPr="00AA37AD">
          <w:rPr>
            <w:rStyle w:val="Hyperlink"/>
            <w:rFonts w:cs="Calibri"/>
            <w:szCs w:val="22"/>
          </w:rPr>
          <w:t>Human Research Ethics Application</w:t>
        </w:r>
      </w:hyperlink>
      <w:r w:rsidR="005936F5" w:rsidRPr="00AA37AD">
        <w:rPr>
          <w:rFonts w:cs="Calibri"/>
          <w:color w:val="C00000"/>
          <w:szCs w:val="22"/>
        </w:rPr>
        <w:t xml:space="preserve"> </w:t>
      </w:r>
      <w:r w:rsidR="005936F5" w:rsidRPr="00AA37AD">
        <w:rPr>
          <w:rFonts w:cs="Calibri"/>
          <w:sz w:val="20"/>
          <w:szCs w:val="20"/>
        </w:rPr>
        <w:t>(HREA)</w:t>
      </w:r>
      <w:r w:rsidR="005936F5" w:rsidRPr="00AA37AD">
        <w:rPr>
          <w:rFonts w:cs="Calibri"/>
          <w:szCs w:val="22"/>
        </w:rPr>
        <w:t xml:space="preserve"> </w:t>
      </w:r>
    </w:p>
    <w:p w14:paraId="16D83471" w14:textId="15BAA198" w:rsidR="00B52C46" w:rsidRPr="00AA37AD" w:rsidRDefault="00A1562B" w:rsidP="00292323">
      <w:pPr>
        <w:tabs>
          <w:tab w:val="left" w:pos="2835"/>
        </w:tabs>
        <w:snapToGrid w:val="0"/>
        <w:spacing w:after="0" w:line="288" w:lineRule="auto"/>
        <w:ind w:left="859" w:right="-477" w:hanging="283"/>
        <w:jc w:val="both"/>
        <w:rPr>
          <w:rFonts w:cs="Calibri"/>
          <w:szCs w:val="22"/>
        </w:rPr>
      </w:pPr>
      <w:sdt>
        <w:sdtPr>
          <w:rPr>
            <w:rFonts w:cs="Calibri"/>
            <w:szCs w:val="22"/>
          </w:rPr>
          <w:id w:val="-904300942"/>
          <w14:checkbox>
            <w14:checked w14:val="0"/>
            <w14:checkedState w14:val="2612" w14:font="MS Gothic"/>
            <w14:uncheckedState w14:val="2610" w14:font="MS Gothic"/>
          </w14:checkbox>
        </w:sdtPr>
        <w:sdtEndPr/>
        <w:sdtContent>
          <w:r w:rsidR="00B52C46" w:rsidRPr="00AA37AD">
            <w:rPr>
              <w:rFonts w:ascii="Segoe UI Symbol" w:hAnsi="Segoe UI Symbol" w:cs="Segoe UI Symbol"/>
              <w:szCs w:val="22"/>
            </w:rPr>
            <w:t>☐</w:t>
          </w:r>
        </w:sdtContent>
      </w:sdt>
      <w:r w:rsidR="00B52C46" w:rsidRPr="00AA37AD">
        <w:rPr>
          <w:rFonts w:cs="Calibri"/>
          <w:szCs w:val="22"/>
        </w:rPr>
        <w:t xml:space="preserve"> </w:t>
      </w:r>
      <w:r w:rsidR="00B52C46" w:rsidRPr="00AA37AD">
        <w:rPr>
          <w:rFonts w:cs="Calibri"/>
          <w:color w:val="000000" w:themeColor="text1"/>
          <w:szCs w:val="22"/>
        </w:rPr>
        <w:t xml:space="preserve">Human beings (via active participation) including their associated data and biospecimens </w:t>
      </w:r>
      <w:r w:rsidR="002A6191" w:rsidRPr="00AA37AD">
        <w:rPr>
          <w:rFonts w:cs="Calibri"/>
          <w:color w:val="000000" w:themeColor="text1"/>
          <w:szCs w:val="22"/>
        </w:rPr>
        <w:t xml:space="preserve">(use the </w:t>
      </w:r>
      <w:hyperlink r:id="rId14" w:history="1">
        <w:r w:rsidR="002A6191" w:rsidRPr="00AA37AD">
          <w:rPr>
            <w:rStyle w:val="Hyperlink"/>
            <w:rFonts w:cs="Calibri"/>
            <w:szCs w:val="22"/>
          </w:rPr>
          <w:t>Human Research Ethics Application</w:t>
        </w:r>
      </w:hyperlink>
      <w:r w:rsidR="002A6191" w:rsidRPr="00AA37AD">
        <w:rPr>
          <w:rFonts w:cs="Calibri"/>
          <w:color w:val="C00000"/>
          <w:szCs w:val="22"/>
        </w:rPr>
        <w:t xml:space="preserve"> </w:t>
      </w:r>
      <w:r w:rsidR="002A6191" w:rsidRPr="00AA37AD">
        <w:rPr>
          <w:rFonts w:cs="Calibri"/>
          <w:sz w:val="20"/>
          <w:szCs w:val="20"/>
        </w:rPr>
        <w:t>(HREA)</w:t>
      </w:r>
    </w:p>
    <w:p w14:paraId="73F73979" w14:textId="595A7F3C" w:rsidR="002A6191" w:rsidRPr="00B42454" w:rsidRDefault="00C54029" w:rsidP="00F63929">
      <w:pPr>
        <w:tabs>
          <w:tab w:val="left" w:pos="2835"/>
        </w:tabs>
        <w:snapToGrid w:val="0"/>
        <w:spacing w:after="0" w:line="288" w:lineRule="auto"/>
        <w:ind w:left="-170" w:right="-476"/>
        <w:rPr>
          <w:rFonts w:cs="Calibri"/>
          <w:i/>
          <w:iCs/>
          <w:color w:val="C00000"/>
          <w:sz w:val="20"/>
          <w:szCs w:val="20"/>
        </w:rPr>
      </w:pPr>
      <w:r w:rsidRPr="00B42454">
        <w:rPr>
          <w:rFonts w:ascii="Segoe UI Emoji" w:hAnsi="Segoe UI Emoji" w:cs="Segoe UI Emoji"/>
          <w:i/>
          <w:iCs/>
          <w:color w:val="C00000"/>
          <w:sz w:val="20"/>
          <w:szCs w:val="20"/>
        </w:rPr>
        <w:t>🚩</w:t>
      </w:r>
      <w:r w:rsidRPr="00B42454">
        <w:rPr>
          <w:rFonts w:cs="Calibri"/>
          <w:i/>
          <w:iCs/>
          <w:color w:val="C00000"/>
          <w:sz w:val="20"/>
          <w:szCs w:val="20"/>
        </w:rPr>
        <w:t xml:space="preserve">Please be advised that the HREA has been updated, with </w:t>
      </w:r>
      <w:r w:rsidRPr="00B42454">
        <w:rPr>
          <w:rFonts w:cs="Calibri"/>
          <w:b/>
          <w:bCs/>
          <w:i/>
          <w:iCs/>
          <w:color w:val="C00000"/>
          <w:sz w:val="20"/>
          <w:szCs w:val="20"/>
        </w:rPr>
        <w:t>Version 1.6</w:t>
      </w:r>
      <w:r w:rsidRPr="00B42454">
        <w:rPr>
          <w:rFonts w:cs="Calibri"/>
          <w:i/>
          <w:iCs/>
          <w:color w:val="C00000"/>
          <w:sz w:val="20"/>
          <w:szCs w:val="20"/>
        </w:rPr>
        <w:t xml:space="preserve"> implemented from </w:t>
      </w:r>
      <w:r w:rsidRPr="00B42454">
        <w:rPr>
          <w:rFonts w:cs="Calibri"/>
          <w:b/>
          <w:bCs/>
          <w:i/>
          <w:iCs/>
          <w:color w:val="C00000"/>
          <w:sz w:val="20"/>
          <w:szCs w:val="20"/>
        </w:rPr>
        <w:t>23 June 2026.</w:t>
      </w:r>
      <w:r w:rsidRPr="00B42454">
        <w:rPr>
          <w:rFonts w:cs="Calibri"/>
          <w:i/>
          <w:iCs/>
          <w:color w:val="C00000"/>
          <w:sz w:val="20"/>
          <w:szCs w:val="20"/>
        </w:rPr>
        <w:t xml:space="preserve"> Please ensure that you use the current version of the HREA for all new applications.</w:t>
      </w:r>
    </w:p>
    <w:tbl>
      <w:tblPr>
        <w:tblStyle w:val="TableGrid"/>
        <w:tblW w:w="9072" w:type="dxa"/>
        <w:tblInd w:w="279" w:type="dxa"/>
        <w:tblLook w:val="04A0" w:firstRow="1" w:lastRow="0" w:firstColumn="1" w:lastColumn="0" w:noHBand="0" w:noVBand="1"/>
      </w:tblPr>
      <w:tblGrid>
        <w:gridCol w:w="9072"/>
      </w:tblGrid>
      <w:tr w:rsidR="00D8392E" w14:paraId="13EE4B3E" w14:textId="77777777" w:rsidTr="00103AB3">
        <w:tc>
          <w:tcPr>
            <w:tcW w:w="9072" w:type="dxa"/>
            <w:shd w:val="clear" w:color="auto" w:fill="DAE9F7" w:themeFill="text2" w:themeFillTint="1A"/>
          </w:tcPr>
          <w:p w14:paraId="3965DD79" w14:textId="13793518" w:rsidR="00D8392E" w:rsidRPr="00936129" w:rsidRDefault="0054240E" w:rsidP="00936129">
            <w:pPr>
              <w:pStyle w:val="Heading3"/>
            </w:pPr>
            <w:r w:rsidRPr="00AA37AD">
              <w:lastRenderedPageBreak/>
              <w:t>What are the aims of the project?</w:t>
            </w:r>
            <w:r w:rsidR="00103AB3">
              <w:t xml:space="preserve"> </w:t>
            </w:r>
            <w:r w:rsidRPr="00AA37AD">
              <w:t>Please provide a clear, measurable, and predictive statement describing the expected outcomes of the study. The project aims should follow the SMART principles—being Specific, Measurable, Achievable, Realistic, and Time-bound—and should clearly indicate what the study intends to accomplish within the proposed timeframe.</w:t>
            </w:r>
            <w:r w:rsidRPr="00AA37AD" w:rsidDel="001C7750">
              <w:t xml:space="preserve"> </w:t>
            </w:r>
          </w:p>
        </w:tc>
      </w:tr>
      <w:tr w:rsidR="00D8392E" w14:paraId="408EBFA5" w14:textId="77777777" w:rsidTr="00901384">
        <w:tc>
          <w:tcPr>
            <w:tcW w:w="9072" w:type="dxa"/>
          </w:tcPr>
          <w:p w14:paraId="37C94CA9" w14:textId="1FB06AD6" w:rsidR="00D8392E" w:rsidRPr="007A40B9" w:rsidRDefault="007A40B9" w:rsidP="00D8392E">
            <w:pPr>
              <w:pStyle w:val="Heading3"/>
              <w:numPr>
                <w:ilvl w:val="0"/>
                <w:numId w:val="0"/>
              </w:numPr>
              <w:rPr>
                <w:b w:val="0"/>
              </w:rPr>
            </w:pPr>
            <w:r w:rsidRPr="007A40B9">
              <w:rPr>
                <w:rFonts w:eastAsia="SimSun" w:cs="Calibri"/>
                <w:b w:val="0"/>
                <w:szCs w:val="22"/>
              </w:rPr>
              <w:t>Insert text here</w:t>
            </w:r>
          </w:p>
        </w:tc>
      </w:tr>
      <w:tr w:rsidR="00A57ADC" w14:paraId="20209351" w14:textId="77777777" w:rsidTr="00A57ADC">
        <w:tc>
          <w:tcPr>
            <w:tcW w:w="9072" w:type="dxa"/>
            <w:shd w:val="clear" w:color="auto" w:fill="DAE9F7" w:themeFill="text2" w:themeFillTint="1A"/>
          </w:tcPr>
          <w:p w14:paraId="20E22E8D" w14:textId="77619741" w:rsidR="00A57ADC" w:rsidRPr="00A57ADC" w:rsidRDefault="00A57ADC" w:rsidP="00A57ADC">
            <w:pPr>
              <w:pStyle w:val="Heading3"/>
            </w:pPr>
            <w:r w:rsidRPr="00AA37AD">
              <w:t>Research Questions, Challenges, or Hypotheses. State the research question(s), challenge(s), and/or hypothesis(es) that will guide the study and support the achievement of the project aims.</w:t>
            </w:r>
          </w:p>
        </w:tc>
      </w:tr>
      <w:tr w:rsidR="00A57ADC" w14:paraId="4FE3ECB6" w14:textId="77777777" w:rsidTr="00901384">
        <w:tc>
          <w:tcPr>
            <w:tcW w:w="9072" w:type="dxa"/>
          </w:tcPr>
          <w:p w14:paraId="1CDC70E6" w14:textId="4DFF4F9C" w:rsidR="00A57ADC" w:rsidRPr="007A40B9" w:rsidRDefault="007A40B9" w:rsidP="00A57ADC">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A57ADC" w14:paraId="41B3DB2B" w14:textId="77777777" w:rsidTr="000B52F4">
        <w:tc>
          <w:tcPr>
            <w:tcW w:w="9072" w:type="dxa"/>
            <w:shd w:val="clear" w:color="auto" w:fill="DAE9F7" w:themeFill="text2" w:themeFillTint="1A"/>
          </w:tcPr>
          <w:p w14:paraId="7EA2AC2B" w14:textId="529033F1" w:rsidR="00A57ADC" w:rsidRPr="007A40B9" w:rsidRDefault="00A57ADC" w:rsidP="000C5D97">
            <w:pPr>
              <w:pStyle w:val="Heading3"/>
            </w:pPr>
            <w:r w:rsidRPr="007A40B9">
              <w:t>Literature Review and Rationale</w:t>
            </w:r>
            <w:r w:rsidRPr="007A40B9" w:rsidDel="001E7BD2">
              <w:t xml:space="preserve"> </w:t>
            </w:r>
            <w:r w:rsidRPr="007A40B9">
              <w:t>Provide a brief literature review (approximately 500 words) that summarises the current evidence and knowledge relevant to the project. Identify key themes, findings, and gaps in the literature, and explain how they inform the proposed study.</w:t>
            </w:r>
          </w:p>
        </w:tc>
      </w:tr>
      <w:tr w:rsidR="00A57ADC" w14:paraId="40B98A04" w14:textId="77777777" w:rsidTr="00901384">
        <w:tc>
          <w:tcPr>
            <w:tcW w:w="9072" w:type="dxa"/>
          </w:tcPr>
          <w:p w14:paraId="0FA4CF83" w14:textId="4C43A822" w:rsidR="00A57ADC"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0B52F4" w14:paraId="570AB7D2" w14:textId="77777777" w:rsidTr="005C088F">
        <w:tc>
          <w:tcPr>
            <w:tcW w:w="9072" w:type="dxa"/>
            <w:shd w:val="clear" w:color="auto" w:fill="DAE9F7" w:themeFill="text2" w:themeFillTint="1A"/>
          </w:tcPr>
          <w:p w14:paraId="02E2EF80" w14:textId="5890471B" w:rsidR="000B52F4" w:rsidRPr="005C088F" w:rsidRDefault="005C088F" w:rsidP="005C088F">
            <w:pPr>
              <w:pStyle w:val="Heading3"/>
            </w:pPr>
            <w:r w:rsidRPr="00AA37AD">
              <w:t>Significance and Contribution of the Research</w:t>
            </w:r>
            <w:r w:rsidRPr="00AA37AD" w:rsidDel="00F12510">
              <w:t xml:space="preserve"> </w:t>
            </w:r>
            <w:r w:rsidRPr="00AA37AD">
              <w:t>Explain how the project will address identified gaps in knowledge, contribute to the advancement of research in the field, and/or inform, improve, or strengthen existing policies, practices, or interventions (National Statement 1.1(c)).</w:t>
            </w:r>
          </w:p>
        </w:tc>
      </w:tr>
      <w:tr w:rsidR="000B52F4" w14:paraId="499A747C" w14:textId="77777777" w:rsidTr="00901384">
        <w:tc>
          <w:tcPr>
            <w:tcW w:w="9072" w:type="dxa"/>
          </w:tcPr>
          <w:p w14:paraId="5BD30602" w14:textId="5A960474" w:rsidR="000B52F4"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r w:rsidR="005C088F" w14:paraId="2A887281" w14:textId="77777777" w:rsidTr="00976C68">
        <w:tc>
          <w:tcPr>
            <w:tcW w:w="9072" w:type="dxa"/>
            <w:shd w:val="clear" w:color="auto" w:fill="DAE9F7" w:themeFill="text2" w:themeFillTint="1A"/>
          </w:tcPr>
          <w:p w14:paraId="7DC5DBA6" w14:textId="65CF50AD" w:rsidR="005C088F" w:rsidRPr="00976C68" w:rsidRDefault="005C088F" w:rsidP="000C5D97">
            <w:pPr>
              <w:pStyle w:val="Heading3"/>
              <w:rPr>
                <w:szCs w:val="22"/>
              </w:rPr>
            </w:pPr>
            <w:r w:rsidRPr="00A654CD">
              <w:t>Consumer and Community Involvement</w:t>
            </w:r>
            <w:r w:rsidRPr="00F80E16">
              <w:rPr>
                <w:color w:val="153D63" w:themeColor="text2" w:themeTint="E6"/>
                <w:szCs w:val="22"/>
              </w:rPr>
              <w:t xml:space="preserve"> </w:t>
            </w:r>
            <w:r w:rsidRPr="00F80E16">
              <w:rPr>
                <w:szCs w:val="22"/>
              </w:rPr>
              <w:t>(where relevant, for example, health and medical research)</w:t>
            </w:r>
            <w:r>
              <w:rPr>
                <w:szCs w:val="22"/>
              </w:rPr>
              <w:t xml:space="preserve">. </w:t>
            </w:r>
            <w:r w:rsidRPr="00C41CC5">
              <w:t>Where consumer and/or community involvement is relevant to this research, describe how consumers, patients, carers, community members, or other relevant stakeholders have been or will be involved in the design, conduct, governance, and/or dissemination of the research. Where applicable, describe how their perspectives, lived experience, or expertise have informed the research.</w:t>
            </w:r>
          </w:p>
        </w:tc>
      </w:tr>
      <w:tr w:rsidR="005C088F" w14:paraId="344DEB24" w14:textId="77777777" w:rsidTr="00901384">
        <w:tc>
          <w:tcPr>
            <w:tcW w:w="9072" w:type="dxa"/>
          </w:tcPr>
          <w:p w14:paraId="6C487F70" w14:textId="4835C9C1" w:rsidR="005C088F" w:rsidRPr="00AA37AD" w:rsidRDefault="00E108E4" w:rsidP="005C088F">
            <w:pPr>
              <w:pStyle w:val="Heading3"/>
              <w:numPr>
                <w:ilvl w:val="0"/>
                <w:numId w:val="0"/>
              </w:numPr>
              <w:spacing w:before="0" w:after="0" w:line="288" w:lineRule="auto"/>
              <w:ind w:left="720" w:hanging="720"/>
              <w:jc w:val="both"/>
              <w:rPr>
                <w:rFonts w:cs="Calibri"/>
                <w:b w:val="0"/>
              </w:rPr>
            </w:pPr>
            <w:r w:rsidRPr="007A40B9">
              <w:rPr>
                <w:rFonts w:eastAsia="SimSun" w:cs="Calibri"/>
                <w:b w:val="0"/>
                <w:szCs w:val="22"/>
              </w:rPr>
              <w:t>Insert text here</w:t>
            </w:r>
          </w:p>
        </w:tc>
      </w:tr>
    </w:tbl>
    <w:p w14:paraId="06C2100C" w14:textId="5AB0B2AF" w:rsidR="00F412C1" w:rsidRPr="00AA37AD" w:rsidRDefault="00F412C1" w:rsidP="00880765">
      <w:pPr>
        <w:pStyle w:val="Heading3"/>
        <w:numPr>
          <w:ilvl w:val="0"/>
          <w:numId w:val="0"/>
        </w:numPr>
        <w:spacing w:before="0" w:after="0" w:line="288" w:lineRule="auto"/>
        <w:jc w:val="both"/>
        <w:rPr>
          <w:rFonts w:cs="Calibri"/>
          <w:b w:val="0"/>
        </w:rPr>
      </w:pPr>
    </w:p>
    <w:p w14:paraId="481E24EC" w14:textId="5D65AB6F" w:rsidR="00911634" w:rsidRPr="00242B9D" w:rsidRDefault="00911634" w:rsidP="007C2EBF">
      <w:pPr>
        <w:pStyle w:val="Heading2"/>
        <w:spacing w:before="120" w:after="0" w:line="288" w:lineRule="auto"/>
        <w:jc w:val="both"/>
        <w:rPr>
          <w:rFonts w:cs="Calibri"/>
          <w:bCs/>
        </w:rPr>
      </w:pPr>
      <w:r w:rsidRPr="00242B9D">
        <w:rPr>
          <w:rFonts w:cs="Calibri"/>
          <w:bCs/>
        </w:rPr>
        <w:t>Study Approach</w:t>
      </w:r>
    </w:p>
    <w:p w14:paraId="0520634E" w14:textId="77777777" w:rsidR="001463F9" w:rsidRDefault="001C6CB4" w:rsidP="00FB2EEE">
      <w:pPr>
        <w:pStyle w:val="Question"/>
        <w:ind w:firstLine="576"/>
        <w:rPr>
          <w:color w:val="C00000"/>
        </w:rPr>
      </w:pPr>
      <w:r w:rsidRPr="00AA37AD">
        <w:t>What research approach will you be using</w:t>
      </w:r>
      <w:r w:rsidRPr="00F04742">
        <w:t>?</w:t>
      </w:r>
      <w:r w:rsidRPr="00F04742">
        <w:rPr>
          <w:color w:val="C00000"/>
        </w:rPr>
        <w:t xml:space="preserve"> </w:t>
      </w:r>
    </w:p>
    <w:p w14:paraId="57799727" w14:textId="237188E5" w:rsidR="001C6CB4" w:rsidRPr="00C84278" w:rsidRDefault="00F04742" w:rsidP="00C84278">
      <w:pPr>
        <w:pStyle w:val="Instructions"/>
      </w:pPr>
      <w:r w:rsidRPr="00C84278">
        <w:t>(Select one option only from the list below and complete the sections that are applicable to your study.)</w:t>
      </w:r>
    </w:p>
    <w:p w14:paraId="6EA8A5F5" w14:textId="2A864239" w:rsidR="001C6CB4" w:rsidRPr="00C84278" w:rsidRDefault="00006671" w:rsidP="00C84278">
      <w:pPr>
        <w:pStyle w:val="Instructions"/>
      </w:pPr>
      <w:r w:rsidRPr="00C84278">
        <w:rPr>
          <w:rFonts w:ascii="Segoe UI Emoji" w:hAnsi="Segoe UI Emoji" w:cs="Segoe UI Emoji"/>
        </w:rPr>
        <w:t>🚩</w:t>
      </w:r>
      <w:r w:rsidR="001C6CB4" w:rsidRPr="00C84278">
        <w:t>If you're unsure which option best describes your study, please select "Other" and provide a detailed description of your research methodology.</w:t>
      </w:r>
    </w:p>
    <w:p w14:paraId="56F38C55" w14:textId="2807013F" w:rsidR="001C6CB4" w:rsidRPr="00AA37AD" w:rsidRDefault="00A1562B" w:rsidP="000C5D97">
      <w:pPr>
        <w:spacing w:after="120" w:line="240" w:lineRule="auto"/>
        <w:ind w:left="663"/>
        <w:rPr>
          <w:rFonts w:cs="Calibri"/>
          <w:szCs w:val="22"/>
        </w:rPr>
      </w:pPr>
      <w:sdt>
        <w:sdtPr>
          <w:rPr>
            <w:rFonts w:cs="Calibri"/>
            <w:szCs w:val="22"/>
          </w:rPr>
          <w:id w:val="1866023902"/>
          <w14:checkbox>
            <w14:checked w14:val="0"/>
            <w14:checkedState w14:val="2612" w14:font="MS Gothic"/>
            <w14:uncheckedState w14:val="2610" w14:font="MS Gothic"/>
          </w14:checkbox>
        </w:sdtPr>
        <w:sdtEndPr/>
        <w:sdtContent>
          <w:r w:rsidR="00E225E7">
            <w:rPr>
              <w:rFonts w:ascii="MS Gothic" w:eastAsia="MS Gothic" w:hAnsi="MS Gothic" w:cs="Calibri" w:hint="eastAsia"/>
              <w:szCs w:val="22"/>
            </w:rPr>
            <w:t>☐</w:t>
          </w:r>
        </w:sdtContent>
      </w:sdt>
      <w:r w:rsidR="001C6CB4" w:rsidRPr="00AA37AD">
        <w:rPr>
          <w:rFonts w:cs="Calibri"/>
          <w:szCs w:val="22"/>
        </w:rPr>
        <w:t xml:space="preserve"> Action Research</w:t>
      </w:r>
      <w:r w:rsidR="005139B4">
        <w:rPr>
          <w:rFonts w:cs="Calibri"/>
          <w:szCs w:val="22"/>
        </w:rPr>
        <w:t xml:space="preserve"> </w:t>
      </w:r>
      <w:r w:rsidR="00CE7334">
        <w:rPr>
          <w:rFonts w:cs="Calibri"/>
          <w:szCs w:val="22"/>
        </w:rPr>
        <w:t>(</w:t>
      </w:r>
      <w:r w:rsidR="00716A4F">
        <w:rPr>
          <w:rFonts w:cs="Calibri"/>
          <w:szCs w:val="22"/>
        </w:rPr>
        <w:t>Answer</w:t>
      </w:r>
      <w:r w:rsidR="00B56233">
        <w:rPr>
          <w:rFonts w:cs="Calibri"/>
          <w:szCs w:val="22"/>
        </w:rPr>
        <w:t xml:space="preserve"> </w:t>
      </w:r>
      <w:r w:rsidR="00716A4F">
        <w:rPr>
          <w:rFonts w:cs="Calibri"/>
          <w:szCs w:val="22"/>
        </w:rPr>
        <w:t>S 4.3.1)</w:t>
      </w:r>
      <w:r w:rsidR="001C6CB4" w:rsidRPr="00AA37AD">
        <w:rPr>
          <w:rFonts w:cs="Calibri"/>
          <w:szCs w:val="22"/>
        </w:rPr>
        <w:br/>
      </w:r>
      <w:sdt>
        <w:sdtPr>
          <w:rPr>
            <w:rFonts w:cs="Calibri"/>
            <w:szCs w:val="22"/>
          </w:rPr>
          <w:id w:val="-418020681"/>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Data Linkage Research</w:t>
      </w:r>
      <w:r w:rsidR="00716A4F">
        <w:rPr>
          <w:rFonts w:cs="Calibri"/>
          <w:szCs w:val="22"/>
        </w:rPr>
        <w:t xml:space="preserve"> (Answer S 4.3.2)</w:t>
      </w:r>
      <w:r w:rsidR="001C6CB4" w:rsidRPr="00AA37AD">
        <w:rPr>
          <w:rFonts w:cs="Calibri"/>
          <w:szCs w:val="22"/>
        </w:rPr>
        <w:br/>
      </w:r>
      <w:sdt>
        <w:sdtPr>
          <w:rPr>
            <w:rFonts w:cs="Calibri"/>
            <w:szCs w:val="22"/>
          </w:rPr>
          <w:id w:val="122580300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Ethnographic Research</w:t>
      </w:r>
      <w:r w:rsidR="00716A4F">
        <w:rPr>
          <w:rFonts w:cs="Calibri"/>
          <w:szCs w:val="22"/>
        </w:rPr>
        <w:t xml:space="preserve"> (Answer S 4.3.3)</w:t>
      </w:r>
      <w:r w:rsidR="001C6CB4" w:rsidRPr="00AA37AD">
        <w:rPr>
          <w:rFonts w:cs="Calibri"/>
          <w:szCs w:val="22"/>
        </w:rPr>
        <w:br/>
      </w:r>
      <w:sdt>
        <w:sdtPr>
          <w:rPr>
            <w:rFonts w:cs="Calibri"/>
            <w:szCs w:val="22"/>
          </w:rPr>
          <w:id w:val="177990965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Epidemiological Research</w:t>
      </w:r>
      <w:r w:rsidR="00716A4F">
        <w:rPr>
          <w:rFonts w:cs="Calibri"/>
          <w:szCs w:val="22"/>
        </w:rPr>
        <w:t xml:space="preserve"> (Answer S 4.3.4)</w:t>
      </w:r>
      <w:r w:rsidR="001C6CB4" w:rsidRPr="00AA37AD">
        <w:rPr>
          <w:rFonts w:cs="Calibri"/>
          <w:szCs w:val="22"/>
        </w:rPr>
        <w:br/>
      </w:r>
      <w:sdt>
        <w:sdtPr>
          <w:rPr>
            <w:rFonts w:cs="Calibri"/>
            <w:szCs w:val="22"/>
          </w:rPr>
          <w:id w:val="-1103500669"/>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Interviews or Focus Groups</w:t>
      </w:r>
      <w:r w:rsidR="00716A4F">
        <w:rPr>
          <w:rFonts w:cs="Calibri"/>
          <w:szCs w:val="22"/>
        </w:rPr>
        <w:t xml:space="preserve"> (Answer S 4.3.5)</w:t>
      </w:r>
      <w:r w:rsidR="001C6CB4" w:rsidRPr="00AA37AD">
        <w:rPr>
          <w:rFonts w:cs="Calibri"/>
          <w:szCs w:val="22"/>
        </w:rPr>
        <w:br/>
      </w:r>
      <w:sdt>
        <w:sdtPr>
          <w:rPr>
            <w:rFonts w:cs="Calibri"/>
            <w:szCs w:val="22"/>
          </w:rPr>
          <w:id w:val="577643625"/>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Observational Research</w:t>
      </w:r>
      <w:r w:rsidR="00716A4F">
        <w:rPr>
          <w:rFonts w:cs="Calibri"/>
          <w:szCs w:val="22"/>
        </w:rPr>
        <w:t xml:space="preserve"> (Answer S 4.3.6)</w:t>
      </w:r>
      <w:r w:rsidR="001C6CB4" w:rsidRPr="00AA37AD">
        <w:rPr>
          <w:rFonts w:cs="Calibri"/>
          <w:szCs w:val="22"/>
        </w:rPr>
        <w:br/>
      </w:r>
      <w:sdt>
        <w:sdtPr>
          <w:rPr>
            <w:rFonts w:cs="Calibri"/>
            <w:szCs w:val="22"/>
          </w:rPr>
          <w:id w:val="1984267160"/>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Survey Research</w:t>
      </w:r>
      <w:r w:rsidR="00716A4F">
        <w:rPr>
          <w:rFonts w:cs="Calibri"/>
          <w:szCs w:val="22"/>
        </w:rPr>
        <w:t xml:space="preserve"> (Answer S 4.3.7)</w:t>
      </w:r>
      <w:r w:rsidR="001C6CB4" w:rsidRPr="00AA37AD">
        <w:rPr>
          <w:rFonts w:cs="Calibri"/>
          <w:szCs w:val="22"/>
        </w:rPr>
        <w:br/>
      </w:r>
      <w:sdt>
        <w:sdtPr>
          <w:rPr>
            <w:rFonts w:cs="Calibri"/>
            <w:szCs w:val="22"/>
          </w:rPr>
          <w:id w:val="1821540092"/>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Textual or Document Analysis</w:t>
      </w:r>
      <w:r w:rsidR="00716A4F">
        <w:rPr>
          <w:rFonts w:cs="Calibri"/>
          <w:szCs w:val="22"/>
        </w:rPr>
        <w:t xml:space="preserve"> (Answer S 4.3.8)</w:t>
      </w:r>
      <w:r w:rsidR="001C6CB4" w:rsidRPr="00AA37AD">
        <w:rPr>
          <w:rFonts w:cs="Calibri"/>
          <w:szCs w:val="22"/>
        </w:rPr>
        <w:br/>
      </w:r>
      <w:sdt>
        <w:sdtPr>
          <w:rPr>
            <w:rFonts w:cs="Calibri"/>
            <w:szCs w:val="22"/>
          </w:rPr>
          <w:id w:val="583805414"/>
          <w14:checkbox>
            <w14:checked w14:val="0"/>
            <w14:checkedState w14:val="2612" w14:font="MS Gothic"/>
            <w14:uncheckedState w14:val="2610" w14:font="MS Gothic"/>
          </w14:checkbox>
        </w:sdtPr>
        <w:sdtEndPr/>
        <w:sdtContent>
          <w:r w:rsidR="001C6CB4" w:rsidRPr="00AA37AD">
            <w:rPr>
              <w:rFonts w:ascii="Segoe UI Symbol" w:eastAsia="MS Gothic" w:hAnsi="Segoe UI Symbol" w:cs="Segoe UI Symbol"/>
              <w:szCs w:val="22"/>
            </w:rPr>
            <w:t>☐</w:t>
          </w:r>
        </w:sdtContent>
      </w:sdt>
      <w:r w:rsidR="001C6CB4" w:rsidRPr="00AA37AD">
        <w:rPr>
          <w:rFonts w:cs="Calibri"/>
          <w:szCs w:val="22"/>
        </w:rPr>
        <w:t xml:space="preserve"> ‘Other’ </w:t>
      </w:r>
      <w:r w:rsidR="001C6CB4" w:rsidRPr="000C5D97">
        <w:rPr>
          <w:rFonts w:cs="Calibri"/>
          <w:szCs w:val="22"/>
        </w:rPr>
        <w:t>research approach, including mixed method</w:t>
      </w:r>
      <w:r w:rsidR="00220DF7" w:rsidRPr="000C5D97">
        <w:rPr>
          <w:rFonts w:cs="Calibri"/>
          <w:szCs w:val="22"/>
        </w:rPr>
        <w:t>s (</w:t>
      </w:r>
      <w:r w:rsidR="004F3C97">
        <w:rPr>
          <w:rFonts w:cs="Calibri"/>
          <w:szCs w:val="22"/>
        </w:rPr>
        <w:t>E</w:t>
      </w:r>
      <w:r w:rsidR="00220DF7">
        <w:rPr>
          <w:rFonts w:cs="Calibri"/>
          <w:szCs w:val="22"/>
        </w:rPr>
        <w:t xml:space="preserve">xplain here and </w:t>
      </w:r>
      <w:r w:rsidR="004F3C97">
        <w:rPr>
          <w:rFonts w:cs="Calibri"/>
          <w:szCs w:val="22"/>
        </w:rPr>
        <w:t>answer S 4.3.9)</w:t>
      </w:r>
      <w:r w:rsidR="001C6CB4" w:rsidRPr="00AA37AD">
        <w:rPr>
          <w:rFonts w:cs="Calibri"/>
          <w:szCs w:val="22"/>
        </w:rPr>
        <w:t xml:space="preserve"> </w:t>
      </w:r>
      <w:sdt>
        <w:sdtPr>
          <w:rPr>
            <w:rFonts w:cs="Calibri"/>
            <w:szCs w:val="22"/>
          </w:rPr>
          <w:id w:val="2017105301"/>
          <w:placeholder>
            <w:docPart w:val="00190662DBBC4F16A8556B33CE9BF1FD"/>
          </w:placeholder>
          <w:showingPlcHdr/>
          <w:text/>
        </w:sdtPr>
        <w:sdtEndPr/>
        <w:sdtContent>
          <w:r w:rsidR="001C6CB4" w:rsidRPr="00AA37AD">
            <w:rPr>
              <w:rStyle w:val="PlaceholderText"/>
              <w:rFonts w:cs="Calibri"/>
              <w:bdr w:val="single" w:sz="4" w:space="0" w:color="auto"/>
            </w:rPr>
            <w:t>Click or tap here to enter text.</w:t>
          </w:r>
        </w:sdtContent>
      </w:sdt>
      <w:r w:rsidR="001C6CB4" w:rsidRPr="00AA37AD">
        <w:rPr>
          <w:rFonts w:cs="Calibri"/>
          <w:b/>
          <w:bCs/>
          <w:szCs w:val="22"/>
        </w:rPr>
        <w:t xml:space="preserve"> </w:t>
      </w:r>
    </w:p>
    <w:tbl>
      <w:tblPr>
        <w:tblStyle w:val="TableGrid"/>
        <w:tblW w:w="0" w:type="auto"/>
        <w:tblLook w:val="04A0" w:firstRow="1" w:lastRow="0" w:firstColumn="1" w:lastColumn="0" w:noHBand="0" w:noVBand="1"/>
      </w:tblPr>
      <w:tblGrid>
        <w:gridCol w:w="9016"/>
      </w:tblGrid>
      <w:tr w:rsidR="005B3637" w14:paraId="325B0EE2" w14:textId="77777777" w:rsidTr="002A06F7">
        <w:tc>
          <w:tcPr>
            <w:tcW w:w="9016" w:type="dxa"/>
            <w:shd w:val="clear" w:color="auto" w:fill="DAE9F7" w:themeFill="text2" w:themeFillTint="1A"/>
          </w:tcPr>
          <w:p w14:paraId="3C3E0538" w14:textId="5B12176F" w:rsidR="005B3637" w:rsidRDefault="00DE76F8" w:rsidP="00C86266">
            <w:pPr>
              <w:pStyle w:val="Question"/>
            </w:pPr>
            <w:r w:rsidRPr="00AA37AD">
              <w:t xml:space="preserve">Briefly describe the study design, </w:t>
            </w:r>
            <w:r w:rsidR="00976C68" w:rsidRPr="00AA37AD">
              <w:t>including</w:t>
            </w:r>
            <w:r w:rsidR="00C86266" w:rsidRPr="00AA37AD">
              <w:t xml:space="preserve"> </w:t>
            </w:r>
            <w:r w:rsidR="001E26A1">
              <w:t>h</w:t>
            </w:r>
            <w:r w:rsidR="00C86266" w:rsidRPr="00AA37AD">
              <w:t>ow</w:t>
            </w:r>
            <w:r w:rsidRPr="00AA37AD">
              <w:t xml:space="preserve"> data will be collected </w:t>
            </w:r>
            <w:r w:rsidR="001E26A1">
              <w:t>and h</w:t>
            </w:r>
            <w:r w:rsidRPr="00AA37AD">
              <w:t>ow data will be analysed</w:t>
            </w:r>
          </w:p>
        </w:tc>
      </w:tr>
      <w:tr w:rsidR="005B3637" w14:paraId="1F808437" w14:textId="77777777" w:rsidTr="002A06F7">
        <w:tc>
          <w:tcPr>
            <w:tcW w:w="9016" w:type="dxa"/>
          </w:tcPr>
          <w:p w14:paraId="6A56D043" w14:textId="49280764" w:rsidR="005B3637" w:rsidRDefault="007A40B9" w:rsidP="007A4168">
            <w:pPr>
              <w:spacing w:after="120" w:line="264" w:lineRule="auto"/>
              <w:jc w:val="both"/>
              <w:rPr>
                <w:rFonts w:cs="Calibri"/>
                <w:szCs w:val="22"/>
              </w:rPr>
            </w:pPr>
            <w:r w:rsidRPr="00201C75">
              <w:rPr>
                <w:rFonts w:eastAsia="SimSun" w:cs="Calibri"/>
                <w:bCs/>
                <w:szCs w:val="22"/>
              </w:rPr>
              <w:t>Insert text here</w:t>
            </w:r>
          </w:p>
        </w:tc>
      </w:tr>
    </w:tbl>
    <w:p w14:paraId="20A14FE8" w14:textId="1F0A871F" w:rsidR="001C6CB4" w:rsidRDefault="001C6CB4" w:rsidP="007A4168">
      <w:pPr>
        <w:spacing w:after="120" w:line="264" w:lineRule="auto"/>
        <w:jc w:val="both"/>
        <w:rPr>
          <w:rFonts w:cs="Calibri"/>
          <w:szCs w:val="22"/>
        </w:rPr>
      </w:pPr>
    </w:p>
    <w:tbl>
      <w:tblPr>
        <w:tblStyle w:val="TableGrid"/>
        <w:tblW w:w="0" w:type="auto"/>
        <w:tblLook w:val="04A0" w:firstRow="1" w:lastRow="0" w:firstColumn="1" w:lastColumn="0" w:noHBand="0" w:noVBand="1"/>
      </w:tblPr>
      <w:tblGrid>
        <w:gridCol w:w="9016"/>
      </w:tblGrid>
      <w:tr w:rsidR="007C4695" w14:paraId="47746192" w14:textId="77777777" w:rsidTr="00221D9B">
        <w:tc>
          <w:tcPr>
            <w:tcW w:w="9016" w:type="dxa"/>
            <w:shd w:val="clear" w:color="auto" w:fill="F2F2F2" w:themeFill="background1" w:themeFillShade="F2"/>
          </w:tcPr>
          <w:p w14:paraId="41AA9073" w14:textId="2D7F0E3E" w:rsidR="007C4695" w:rsidRPr="00221D9B" w:rsidRDefault="007C4695" w:rsidP="00221D9B">
            <w:pPr>
              <w:pStyle w:val="Heading3"/>
            </w:pPr>
            <w:r w:rsidRPr="00AA37AD">
              <w:t>Action Research</w:t>
            </w:r>
          </w:p>
        </w:tc>
      </w:tr>
      <w:tr w:rsidR="007C4695" w14:paraId="0345A5D6" w14:textId="77777777" w:rsidTr="007C4695">
        <w:tc>
          <w:tcPr>
            <w:tcW w:w="9016" w:type="dxa"/>
          </w:tcPr>
          <w:p w14:paraId="0E6C5673" w14:textId="77777777" w:rsidR="00221D9B" w:rsidRPr="003F0B06" w:rsidRDefault="00221D9B" w:rsidP="00221D9B">
            <w:pPr>
              <w:pStyle w:val="Question"/>
              <w:numPr>
                <w:ilvl w:val="0"/>
                <w:numId w:val="15"/>
              </w:numPr>
              <w:rPr>
                <w:rFonts w:cs="Calibri"/>
                <w:szCs w:val="22"/>
              </w:rPr>
            </w:pPr>
            <w:r w:rsidRPr="003F0B06">
              <w:rPr>
                <w:rFonts w:cs="Calibri"/>
                <w:szCs w:val="22"/>
              </w:rPr>
              <w:t>What issue or research question is being addressed?</w:t>
            </w:r>
          </w:p>
          <w:p w14:paraId="6D3D333F" w14:textId="7D234ED2" w:rsidR="00221D9B" w:rsidRPr="00AA37AD" w:rsidRDefault="00104CD1" w:rsidP="00221D9B">
            <w:pPr>
              <w:spacing w:after="120" w:line="264" w:lineRule="auto"/>
              <w:jc w:val="both"/>
              <w:rPr>
                <w:rFonts w:cs="Calibri"/>
                <w:szCs w:val="22"/>
              </w:rPr>
            </w:pPr>
            <w:r w:rsidRPr="00201C75">
              <w:rPr>
                <w:rFonts w:eastAsia="SimSun" w:cs="Calibri"/>
                <w:bCs/>
                <w:szCs w:val="22"/>
              </w:rPr>
              <w:t>Insert text here</w:t>
            </w:r>
          </w:p>
          <w:p w14:paraId="5FE3DDF0" w14:textId="77777777" w:rsidR="00221D9B" w:rsidRPr="001070D8" w:rsidRDefault="00221D9B" w:rsidP="00221D9B">
            <w:pPr>
              <w:pStyle w:val="Question"/>
              <w:numPr>
                <w:ilvl w:val="0"/>
                <w:numId w:val="15"/>
              </w:numPr>
              <w:rPr>
                <w:rFonts w:cs="Calibri"/>
                <w:szCs w:val="22"/>
              </w:rPr>
            </w:pPr>
            <w:r w:rsidRPr="001070D8">
              <w:rPr>
                <w:rFonts w:cs="Calibri"/>
                <w:szCs w:val="22"/>
              </w:rPr>
              <w:t>How will the research be reviewed and adapted throughout the project?</w:t>
            </w:r>
          </w:p>
          <w:p w14:paraId="56CFF70E" w14:textId="4E93C2CD" w:rsidR="007C4695" w:rsidRDefault="00104CD1" w:rsidP="007A4168">
            <w:pPr>
              <w:spacing w:after="120" w:line="264" w:lineRule="auto"/>
              <w:jc w:val="both"/>
              <w:rPr>
                <w:rFonts w:cs="Calibri"/>
                <w:szCs w:val="22"/>
              </w:rPr>
            </w:pPr>
            <w:r w:rsidRPr="00201C75">
              <w:rPr>
                <w:rFonts w:eastAsia="SimSun" w:cs="Calibri"/>
                <w:bCs/>
                <w:szCs w:val="22"/>
              </w:rPr>
              <w:t>Insert text here</w:t>
            </w:r>
          </w:p>
        </w:tc>
      </w:tr>
      <w:tr w:rsidR="007C4695" w14:paraId="381068C4" w14:textId="77777777" w:rsidTr="00341B3D">
        <w:tc>
          <w:tcPr>
            <w:tcW w:w="9016" w:type="dxa"/>
            <w:shd w:val="clear" w:color="auto" w:fill="F2F2F2" w:themeFill="background1" w:themeFillShade="F2"/>
          </w:tcPr>
          <w:p w14:paraId="21F7BCBD" w14:textId="3B90CEE0" w:rsidR="007C4695" w:rsidRPr="00341B3D" w:rsidRDefault="00341B3D" w:rsidP="00341B3D">
            <w:pPr>
              <w:pStyle w:val="Heading3"/>
              <w:rPr>
                <w:rFonts w:cs="Calibri"/>
                <w:szCs w:val="22"/>
              </w:rPr>
            </w:pPr>
            <w:r w:rsidRPr="00AA37AD">
              <w:t>Data Linkage Research</w:t>
            </w:r>
          </w:p>
        </w:tc>
      </w:tr>
      <w:tr w:rsidR="007C4695" w14:paraId="78E944A1" w14:textId="77777777" w:rsidTr="007C4695">
        <w:tc>
          <w:tcPr>
            <w:tcW w:w="9016" w:type="dxa"/>
          </w:tcPr>
          <w:p w14:paraId="3CE3A248" w14:textId="1032523C" w:rsidR="00FB2EEE" w:rsidRDefault="00FB2EEE" w:rsidP="00613ABB">
            <w:pPr>
              <w:pStyle w:val="Question"/>
              <w:numPr>
                <w:ilvl w:val="0"/>
                <w:numId w:val="17"/>
              </w:numPr>
            </w:pPr>
            <w:r w:rsidRPr="00AA37AD">
              <w:t>Describe the datasets being linked.</w:t>
            </w:r>
          </w:p>
          <w:p w14:paraId="22BF11BC" w14:textId="17181E29" w:rsidR="00613ABB" w:rsidRPr="00613ABB" w:rsidRDefault="00613ABB" w:rsidP="00613ABB">
            <w:r w:rsidRPr="00201C75">
              <w:rPr>
                <w:rFonts w:eastAsia="SimSun" w:cs="Calibri"/>
                <w:bCs/>
                <w:szCs w:val="22"/>
              </w:rPr>
              <w:t>Insert text here</w:t>
            </w:r>
          </w:p>
          <w:p w14:paraId="03D56CEA" w14:textId="270F8941" w:rsidR="00FB2EEE" w:rsidRPr="00AA37AD" w:rsidRDefault="00FB2EEE" w:rsidP="00613ABB">
            <w:pPr>
              <w:pStyle w:val="Question"/>
              <w:numPr>
                <w:ilvl w:val="0"/>
                <w:numId w:val="17"/>
              </w:numPr>
            </w:pPr>
            <w:r w:rsidRPr="00AA37AD">
              <w:t>How will you manage missing data, bias, and the risk of re-identification?</w:t>
            </w:r>
          </w:p>
          <w:p w14:paraId="68900A55" w14:textId="1349BB9A" w:rsidR="007C4695" w:rsidRDefault="00613ABB" w:rsidP="007A4168">
            <w:pPr>
              <w:spacing w:after="120" w:line="264" w:lineRule="auto"/>
              <w:jc w:val="both"/>
              <w:rPr>
                <w:rFonts w:cs="Calibri"/>
                <w:szCs w:val="22"/>
              </w:rPr>
            </w:pPr>
            <w:r w:rsidRPr="00201C75">
              <w:rPr>
                <w:rFonts w:eastAsia="SimSun" w:cs="Calibri"/>
                <w:bCs/>
                <w:szCs w:val="22"/>
              </w:rPr>
              <w:t>Insert text here</w:t>
            </w:r>
          </w:p>
        </w:tc>
      </w:tr>
      <w:tr w:rsidR="007C4695" w14:paraId="5AD5B208" w14:textId="77777777" w:rsidTr="005B39F1">
        <w:tc>
          <w:tcPr>
            <w:tcW w:w="9016" w:type="dxa"/>
            <w:shd w:val="clear" w:color="auto" w:fill="F2F2F2" w:themeFill="background1" w:themeFillShade="F2"/>
          </w:tcPr>
          <w:p w14:paraId="27FAC7F4" w14:textId="4E6431A1" w:rsidR="007C4695" w:rsidRPr="00FB2EEE" w:rsidRDefault="00FB2EEE" w:rsidP="00FB2EEE">
            <w:pPr>
              <w:pStyle w:val="Heading3"/>
              <w:rPr>
                <w:rFonts w:cs="Calibri"/>
                <w:szCs w:val="22"/>
              </w:rPr>
            </w:pPr>
            <w:r w:rsidRPr="00AA37AD">
              <w:t>Ethnographic Research</w:t>
            </w:r>
          </w:p>
        </w:tc>
      </w:tr>
      <w:tr w:rsidR="007C4695" w14:paraId="6BB9D27A" w14:textId="77777777" w:rsidTr="007C4695">
        <w:tc>
          <w:tcPr>
            <w:tcW w:w="9016" w:type="dxa"/>
          </w:tcPr>
          <w:p w14:paraId="7956049D" w14:textId="77777777" w:rsidR="007C4695" w:rsidRDefault="00FB2EEE" w:rsidP="00A361D9">
            <w:pPr>
              <w:pStyle w:val="Question"/>
            </w:pPr>
            <w:r w:rsidRPr="00AA37AD">
              <w:t>How will participants and non-participants be identified and managed during the study?</w:t>
            </w:r>
          </w:p>
          <w:p w14:paraId="531BC74E" w14:textId="56C47395" w:rsidR="00A361D9" w:rsidRPr="00A361D9" w:rsidRDefault="00AA494A" w:rsidP="00A361D9">
            <w:r w:rsidRPr="00201C75">
              <w:rPr>
                <w:rFonts w:eastAsia="SimSun" w:cs="Calibri"/>
                <w:bCs/>
                <w:szCs w:val="22"/>
              </w:rPr>
              <w:t>Insert text here</w:t>
            </w:r>
          </w:p>
        </w:tc>
      </w:tr>
      <w:tr w:rsidR="007C4695" w14:paraId="08CB424C" w14:textId="77777777" w:rsidTr="005B39F1">
        <w:tc>
          <w:tcPr>
            <w:tcW w:w="9016" w:type="dxa"/>
            <w:shd w:val="clear" w:color="auto" w:fill="F2F2F2" w:themeFill="background1" w:themeFillShade="F2"/>
          </w:tcPr>
          <w:p w14:paraId="52CC75AD" w14:textId="0780B330" w:rsidR="007C4695" w:rsidRPr="00FB2EEE" w:rsidRDefault="00FB2EEE" w:rsidP="00FB2EEE">
            <w:pPr>
              <w:pStyle w:val="Heading3"/>
              <w:rPr>
                <w:rFonts w:cs="Calibri"/>
                <w:szCs w:val="22"/>
              </w:rPr>
            </w:pPr>
            <w:r w:rsidRPr="00AA37AD">
              <w:t>Epidemiological Research</w:t>
            </w:r>
          </w:p>
        </w:tc>
      </w:tr>
      <w:tr w:rsidR="007C4695" w14:paraId="39DEFDEF" w14:textId="77777777" w:rsidTr="007C4695">
        <w:tc>
          <w:tcPr>
            <w:tcW w:w="9016" w:type="dxa"/>
          </w:tcPr>
          <w:p w14:paraId="141BE599" w14:textId="77777777" w:rsidR="007C4695" w:rsidRDefault="00FB2EEE" w:rsidP="00AA494A">
            <w:pPr>
              <w:pStyle w:val="Question"/>
            </w:pPr>
            <w:r w:rsidRPr="00AA37AD">
              <w:t xml:space="preserve">Describe the study design, population, and methods of analysis. </w:t>
            </w:r>
          </w:p>
          <w:p w14:paraId="78BB05EB" w14:textId="0D43D3C9" w:rsidR="00AA494A" w:rsidRPr="00AA494A" w:rsidRDefault="00AA494A" w:rsidP="00AA494A">
            <w:r w:rsidRPr="00201C75">
              <w:rPr>
                <w:rFonts w:eastAsia="SimSun" w:cs="Calibri"/>
                <w:bCs/>
                <w:szCs w:val="22"/>
              </w:rPr>
              <w:t>Insert text here</w:t>
            </w:r>
          </w:p>
        </w:tc>
      </w:tr>
      <w:tr w:rsidR="00FB2EEE" w14:paraId="2AAADFBA" w14:textId="77777777" w:rsidTr="005B39F1">
        <w:tc>
          <w:tcPr>
            <w:tcW w:w="9016" w:type="dxa"/>
            <w:shd w:val="clear" w:color="auto" w:fill="F2F2F2" w:themeFill="background1" w:themeFillShade="F2"/>
          </w:tcPr>
          <w:p w14:paraId="0F7C3285" w14:textId="5F79DF94" w:rsidR="00FB2EEE" w:rsidRPr="00FB2EEE" w:rsidRDefault="00FB2EEE" w:rsidP="00FB2EEE">
            <w:pPr>
              <w:pStyle w:val="Heading3"/>
            </w:pPr>
            <w:r w:rsidRPr="00AA37AD">
              <w:t>Interviews or Focus Groups</w:t>
            </w:r>
          </w:p>
        </w:tc>
      </w:tr>
      <w:tr w:rsidR="00FB2EEE" w14:paraId="04562494" w14:textId="77777777" w:rsidTr="007C4695">
        <w:tc>
          <w:tcPr>
            <w:tcW w:w="9016" w:type="dxa"/>
          </w:tcPr>
          <w:p w14:paraId="5D083096" w14:textId="4DF7F9B7" w:rsidR="00054D92" w:rsidRPr="00AA37AD" w:rsidRDefault="00054D92" w:rsidP="004447DB">
            <w:pPr>
              <w:pStyle w:val="Question"/>
              <w:numPr>
                <w:ilvl w:val="0"/>
                <w:numId w:val="19"/>
              </w:numPr>
            </w:pPr>
            <w:r w:rsidRPr="00AA37AD">
              <w:t>How will participants take part?</w:t>
            </w:r>
          </w:p>
          <w:p w14:paraId="1E3CD86A" w14:textId="04B0A91C" w:rsidR="00054D92" w:rsidRPr="00AA37AD" w:rsidRDefault="00A1562B" w:rsidP="009A6B4B">
            <w:pPr>
              <w:spacing w:line="264" w:lineRule="auto"/>
              <w:jc w:val="both"/>
              <w:rPr>
                <w:rFonts w:cs="Calibri"/>
                <w:szCs w:val="22"/>
              </w:rPr>
            </w:pPr>
            <w:sdt>
              <w:sdtPr>
                <w:rPr>
                  <w:rFonts w:cs="Calibri"/>
                  <w:szCs w:val="22"/>
                </w:rPr>
                <w:id w:val="2004386423"/>
                <w14:checkbox>
                  <w14:checked w14:val="0"/>
                  <w14:checkedState w14:val="2612" w14:font="MS Gothic"/>
                  <w14:uncheckedState w14:val="2610" w14:font="MS Gothic"/>
                </w14:checkbox>
              </w:sdtPr>
              <w:sdtEndPr/>
              <w:sdtContent>
                <w:r w:rsidR="004447DB">
                  <w:rPr>
                    <w:rFonts w:ascii="MS Gothic" w:eastAsia="MS Gothic" w:hAnsi="MS Gothic" w:cs="Calibri" w:hint="eastAsia"/>
                    <w:szCs w:val="22"/>
                  </w:rPr>
                  <w:t>☐</w:t>
                </w:r>
              </w:sdtContent>
            </w:sdt>
            <w:r w:rsidR="00054D92" w:rsidRPr="00AA37AD">
              <w:rPr>
                <w:rFonts w:cs="Calibri"/>
                <w:szCs w:val="22"/>
              </w:rPr>
              <w:t xml:space="preserve"> Face-to-face</w:t>
            </w:r>
          </w:p>
          <w:p w14:paraId="1F471FE5" w14:textId="77777777" w:rsidR="00054D92" w:rsidRPr="00AA37AD" w:rsidRDefault="00A1562B" w:rsidP="009A6B4B">
            <w:pPr>
              <w:spacing w:line="264" w:lineRule="auto"/>
              <w:jc w:val="both"/>
              <w:rPr>
                <w:rFonts w:cs="Calibri"/>
                <w:szCs w:val="22"/>
              </w:rPr>
            </w:pPr>
            <w:sdt>
              <w:sdtPr>
                <w:rPr>
                  <w:rFonts w:cs="Calibri"/>
                  <w:szCs w:val="22"/>
                </w:rPr>
                <w:id w:val="-1511523565"/>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Telephone</w:t>
            </w:r>
          </w:p>
          <w:p w14:paraId="069F4F50" w14:textId="77777777" w:rsidR="00054D92" w:rsidRPr="00AA37AD" w:rsidRDefault="00A1562B" w:rsidP="009A6B4B">
            <w:pPr>
              <w:spacing w:line="264" w:lineRule="auto"/>
              <w:jc w:val="both"/>
              <w:rPr>
                <w:rFonts w:cs="Calibri"/>
                <w:szCs w:val="22"/>
              </w:rPr>
            </w:pPr>
            <w:sdt>
              <w:sdtPr>
                <w:rPr>
                  <w:rFonts w:cs="Calibri"/>
                  <w:szCs w:val="22"/>
                </w:rPr>
                <w:id w:val="876284659"/>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Email or text</w:t>
            </w:r>
          </w:p>
          <w:p w14:paraId="28B26F9A" w14:textId="77777777" w:rsidR="00054D92" w:rsidRPr="00AA37AD" w:rsidRDefault="00A1562B" w:rsidP="009A6B4B">
            <w:pPr>
              <w:spacing w:line="264" w:lineRule="auto"/>
              <w:jc w:val="both"/>
              <w:rPr>
                <w:rFonts w:cs="Calibri"/>
                <w:szCs w:val="22"/>
              </w:rPr>
            </w:pPr>
            <w:sdt>
              <w:sdtPr>
                <w:rPr>
                  <w:rFonts w:cs="Calibri"/>
                  <w:szCs w:val="22"/>
                </w:rPr>
                <w:id w:val="-1682349341"/>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Online</w:t>
            </w:r>
          </w:p>
          <w:p w14:paraId="607041FB" w14:textId="77777777" w:rsidR="00054D92" w:rsidRPr="00AA37AD" w:rsidRDefault="00A1562B" w:rsidP="009A6B4B">
            <w:pPr>
              <w:spacing w:line="264" w:lineRule="auto"/>
              <w:jc w:val="both"/>
              <w:rPr>
                <w:rFonts w:cs="Calibri"/>
                <w:szCs w:val="22"/>
              </w:rPr>
            </w:pPr>
            <w:sdt>
              <w:sdtPr>
                <w:rPr>
                  <w:rFonts w:cs="Calibri"/>
                  <w:szCs w:val="22"/>
                </w:rPr>
                <w:id w:val="634071392"/>
                <w14:checkbox>
                  <w14:checked w14:val="0"/>
                  <w14:checkedState w14:val="2612" w14:font="MS Gothic"/>
                  <w14:uncheckedState w14:val="2610" w14:font="MS Gothic"/>
                </w14:checkbox>
              </w:sdtPr>
              <w:sdtEndPr/>
              <w:sdtContent>
                <w:r w:rsidR="00054D92" w:rsidRPr="00AA37AD">
                  <w:rPr>
                    <w:rFonts w:ascii="Segoe UI Symbol" w:eastAsia="MS Gothic" w:hAnsi="Segoe UI Symbol" w:cs="Segoe UI Symbol"/>
                    <w:szCs w:val="22"/>
                  </w:rPr>
                  <w:t>☐</w:t>
                </w:r>
              </w:sdtContent>
            </w:sdt>
            <w:r w:rsidR="00054D92" w:rsidRPr="00AA37AD">
              <w:rPr>
                <w:rFonts w:cs="Calibri"/>
                <w:szCs w:val="22"/>
              </w:rPr>
              <w:t xml:space="preserve"> Other (please specify) </w:t>
            </w:r>
            <w:sdt>
              <w:sdtPr>
                <w:rPr>
                  <w:rFonts w:cs="Calibri"/>
                  <w:szCs w:val="22"/>
                </w:rPr>
                <w:id w:val="230515262"/>
                <w:placeholder>
                  <w:docPart w:val="BC2B166475264F91B6E93232C158D55E"/>
                </w:placeholder>
                <w:showingPlcHdr/>
                <w:text/>
              </w:sdtPr>
              <w:sdtEndPr/>
              <w:sdtContent>
                <w:r w:rsidR="00054D92" w:rsidRPr="00AA37AD">
                  <w:rPr>
                    <w:rStyle w:val="PlaceholderText"/>
                    <w:rFonts w:cs="Calibri"/>
                    <w:bdr w:val="single" w:sz="4" w:space="0" w:color="auto"/>
                  </w:rPr>
                  <w:t>Click or tap here to enter text.</w:t>
                </w:r>
              </w:sdtContent>
            </w:sdt>
          </w:p>
          <w:p w14:paraId="4DA02E9F" w14:textId="0D451715" w:rsidR="00054D92" w:rsidRDefault="00054D92" w:rsidP="006E148A">
            <w:pPr>
              <w:pStyle w:val="Question"/>
              <w:numPr>
                <w:ilvl w:val="0"/>
                <w:numId w:val="19"/>
              </w:numPr>
            </w:pPr>
            <w:r w:rsidRPr="00AA37AD">
              <w:t>How will participant information and identifiers be managed?</w:t>
            </w:r>
          </w:p>
          <w:p w14:paraId="60653FED" w14:textId="48E2CE2B" w:rsidR="00036D31" w:rsidRPr="00036D31" w:rsidRDefault="00036D31" w:rsidP="00036D31">
            <w:r w:rsidRPr="00201C75">
              <w:rPr>
                <w:rFonts w:eastAsia="SimSun" w:cs="Calibri"/>
                <w:bCs/>
                <w:szCs w:val="22"/>
              </w:rPr>
              <w:t>Insert text here</w:t>
            </w:r>
          </w:p>
          <w:p w14:paraId="15296DF2" w14:textId="55A563A3" w:rsidR="00054D92" w:rsidRDefault="00054D92" w:rsidP="006E148A">
            <w:pPr>
              <w:pStyle w:val="Question"/>
              <w:numPr>
                <w:ilvl w:val="0"/>
                <w:numId w:val="19"/>
              </w:numPr>
            </w:pPr>
            <w:r w:rsidRPr="00AA37AD">
              <w:t xml:space="preserve">Will participants be able to review or amend their responses? </w:t>
            </w:r>
          </w:p>
          <w:p w14:paraId="39CFC5D3" w14:textId="72E4EF90" w:rsidR="00036D31" w:rsidRPr="00036D31" w:rsidRDefault="00036D31" w:rsidP="00036D31">
            <w:r w:rsidRPr="00201C75">
              <w:rPr>
                <w:rFonts w:eastAsia="SimSun" w:cs="Calibri"/>
                <w:bCs/>
                <w:szCs w:val="22"/>
              </w:rPr>
              <w:t>Insert text here</w:t>
            </w:r>
          </w:p>
          <w:p w14:paraId="45B787B3" w14:textId="5504BB9C" w:rsidR="00054D92" w:rsidRDefault="00054D92" w:rsidP="00036D31">
            <w:pPr>
              <w:pStyle w:val="Question"/>
              <w:numPr>
                <w:ilvl w:val="0"/>
                <w:numId w:val="19"/>
              </w:numPr>
            </w:pPr>
            <w:r w:rsidRPr="00AA37AD">
              <w:t>Could any topics cause distress? If yes, how will this be managed?</w:t>
            </w:r>
          </w:p>
          <w:p w14:paraId="1B5DBBC2" w14:textId="75F8B0AE" w:rsidR="00036D31" w:rsidRPr="00036D31" w:rsidRDefault="00036D31" w:rsidP="00036D31">
            <w:r w:rsidRPr="00201C75">
              <w:rPr>
                <w:rFonts w:eastAsia="SimSun" w:cs="Calibri"/>
                <w:bCs/>
                <w:szCs w:val="22"/>
              </w:rPr>
              <w:t>Insert text here</w:t>
            </w:r>
          </w:p>
          <w:p w14:paraId="51288E37" w14:textId="5992CAFA" w:rsidR="00054D92" w:rsidRDefault="00054D92" w:rsidP="00036D31">
            <w:pPr>
              <w:pStyle w:val="Question"/>
              <w:numPr>
                <w:ilvl w:val="0"/>
                <w:numId w:val="19"/>
              </w:numPr>
            </w:pPr>
            <w:r w:rsidRPr="00AA37AD">
              <w:t>Will interviews be audio or video recorded, or photographed? If yes, describe the process.</w:t>
            </w:r>
          </w:p>
          <w:p w14:paraId="601F9300" w14:textId="36575AEA" w:rsidR="00036D31" w:rsidRPr="00036D31" w:rsidRDefault="00036D31" w:rsidP="00036D31">
            <w:r w:rsidRPr="00201C75">
              <w:rPr>
                <w:rFonts w:eastAsia="SimSun" w:cs="Calibri"/>
                <w:bCs/>
                <w:szCs w:val="22"/>
              </w:rPr>
              <w:t>Insert text here</w:t>
            </w:r>
          </w:p>
          <w:p w14:paraId="0702752E" w14:textId="1C28714F" w:rsidR="00FB2EEE" w:rsidRPr="00054D92" w:rsidRDefault="00054D92" w:rsidP="007A4168">
            <w:pPr>
              <w:spacing w:after="120" w:line="264" w:lineRule="auto"/>
              <w:jc w:val="both"/>
              <w:rPr>
                <w:rFonts w:cs="Calibri"/>
                <w:i/>
                <w:iCs/>
                <w:color w:val="C00000"/>
                <w:szCs w:val="22"/>
              </w:rPr>
            </w:pPr>
            <w:r w:rsidRPr="00EC3A66">
              <w:rPr>
                <w:rFonts w:ascii="Segoe UI Emoji" w:hAnsi="Segoe UI Emoji" w:cs="Segoe UI Emoji"/>
                <w:i/>
                <w:iCs/>
                <w:color w:val="C00000"/>
                <w:szCs w:val="22"/>
              </w:rPr>
              <w:t>🚩</w:t>
            </w:r>
            <w:r w:rsidRPr="00EC3A66">
              <w:rPr>
                <w:rFonts w:cs="Calibri"/>
                <w:i/>
                <w:iCs/>
                <w:color w:val="C00000"/>
                <w:szCs w:val="22"/>
              </w:rPr>
              <w:t xml:space="preserve"> Attach interview guides or discussion questions.</w:t>
            </w:r>
          </w:p>
        </w:tc>
      </w:tr>
      <w:tr w:rsidR="00FB2EEE" w14:paraId="2768D86F" w14:textId="77777777" w:rsidTr="005B39F1">
        <w:tc>
          <w:tcPr>
            <w:tcW w:w="9016" w:type="dxa"/>
            <w:shd w:val="clear" w:color="auto" w:fill="F2F2F2" w:themeFill="background1" w:themeFillShade="F2"/>
          </w:tcPr>
          <w:p w14:paraId="02A5A2F2" w14:textId="299EAEC7" w:rsidR="00FB2EEE" w:rsidRPr="00054D92" w:rsidRDefault="00054D92" w:rsidP="00054D92">
            <w:pPr>
              <w:pStyle w:val="Heading3"/>
            </w:pPr>
            <w:r w:rsidRPr="00AA37AD">
              <w:lastRenderedPageBreak/>
              <w:t>Observational Research</w:t>
            </w:r>
          </w:p>
        </w:tc>
      </w:tr>
      <w:tr w:rsidR="00FB2EEE" w14:paraId="7DB35E0F" w14:textId="77777777" w:rsidTr="007C4695">
        <w:tc>
          <w:tcPr>
            <w:tcW w:w="9016" w:type="dxa"/>
          </w:tcPr>
          <w:p w14:paraId="0F7FFC1D" w14:textId="35E59F51" w:rsidR="00054D92" w:rsidRDefault="00054D92" w:rsidP="005C4625">
            <w:pPr>
              <w:pStyle w:val="Question"/>
              <w:numPr>
                <w:ilvl w:val="0"/>
                <w:numId w:val="20"/>
              </w:numPr>
            </w:pPr>
            <w:r w:rsidRPr="00AA37AD">
              <w:t>Describe the observational methods.</w:t>
            </w:r>
          </w:p>
          <w:p w14:paraId="59D01F17" w14:textId="20458F46" w:rsidR="005C4625" w:rsidRPr="005C4625" w:rsidRDefault="005C4625" w:rsidP="005C4625">
            <w:r w:rsidRPr="00201C75">
              <w:rPr>
                <w:rFonts w:eastAsia="SimSun" w:cs="Calibri"/>
                <w:bCs/>
                <w:szCs w:val="22"/>
              </w:rPr>
              <w:t>Insert text here</w:t>
            </w:r>
          </w:p>
          <w:p w14:paraId="6BE85993" w14:textId="0872ECB2" w:rsidR="005C4625" w:rsidRDefault="00054D92" w:rsidP="005C4625">
            <w:pPr>
              <w:pStyle w:val="Question"/>
              <w:numPr>
                <w:ilvl w:val="0"/>
                <w:numId w:val="20"/>
              </w:numPr>
            </w:pPr>
            <w:r w:rsidRPr="00AA37AD">
              <w:t>How will participants or observations be selected?</w:t>
            </w:r>
          </w:p>
          <w:p w14:paraId="45BE4F06" w14:textId="30EA67C8" w:rsidR="005C4625" w:rsidRPr="005C4625" w:rsidRDefault="005C4625" w:rsidP="005C4625">
            <w:r w:rsidRPr="00201C75">
              <w:rPr>
                <w:rFonts w:eastAsia="SimSun" w:cs="Calibri"/>
                <w:bCs/>
                <w:szCs w:val="22"/>
              </w:rPr>
              <w:t>Insert text here</w:t>
            </w:r>
          </w:p>
          <w:p w14:paraId="27EDECF8" w14:textId="65D0EC4D" w:rsidR="00054D92" w:rsidRDefault="00054D92" w:rsidP="005C4625">
            <w:pPr>
              <w:pStyle w:val="Question"/>
              <w:numPr>
                <w:ilvl w:val="0"/>
                <w:numId w:val="20"/>
              </w:numPr>
            </w:pPr>
            <w:r w:rsidRPr="00AA37AD">
              <w:t xml:space="preserve">If applicable, describe any follow-up procedures. </w:t>
            </w:r>
          </w:p>
          <w:p w14:paraId="214C8134" w14:textId="0F056449" w:rsidR="005C4625" w:rsidRPr="005C4625" w:rsidRDefault="005C4625" w:rsidP="005C4625">
            <w:r w:rsidRPr="00201C75">
              <w:rPr>
                <w:rFonts w:eastAsia="SimSun" w:cs="Calibri"/>
                <w:bCs/>
                <w:szCs w:val="22"/>
              </w:rPr>
              <w:t>Insert text here</w:t>
            </w:r>
          </w:p>
          <w:p w14:paraId="6DA8ADB9" w14:textId="43F3040C" w:rsidR="00054D92" w:rsidRDefault="00054D92" w:rsidP="005C4625">
            <w:pPr>
              <w:pStyle w:val="Question"/>
              <w:numPr>
                <w:ilvl w:val="0"/>
                <w:numId w:val="20"/>
              </w:numPr>
            </w:pPr>
            <w:r w:rsidRPr="00AA37AD">
              <w:t xml:space="preserve">How will bias be minimised? </w:t>
            </w:r>
          </w:p>
          <w:p w14:paraId="595AE8AB" w14:textId="0F9CBC92" w:rsidR="005C4625" w:rsidRPr="005C4625" w:rsidRDefault="005C4625" w:rsidP="005C4625">
            <w:r w:rsidRPr="00201C75">
              <w:rPr>
                <w:rFonts w:eastAsia="SimSun" w:cs="Calibri"/>
                <w:bCs/>
                <w:szCs w:val="22"/>
              </w:rPr>
              <w:t>Insert text here</w:t>
            </w:r>
          </w:p>
          <w:p w14:paraId="552EC11D" w14:textId="77777777" w:rsidR="00FB2EEE" w:rsidRPr="00AA37AD" w:rsidRDefault="00FB2EEE" w:rsidP="007A4168">
            <w:pPr>
              <w:spacing w:after="120" w:line="264" w:lineRule="auto"/>
              <w:jc w:val="both"/>
              <w:rPr>
                <w:rFonts w:cs="Calibri"/>
                <w:szCs w:val="22"/>
              </w:rPr>
            </w:pPr>
          </w:p>
        </w:tc>
      </w:tr>
      <w:tr w:rsidR="00054D92" w14:paraId="78FF5411" w14:textId="77777777" w:rsidTr="005B39F1">
        <w:tc>
          <w:tcPr>
            <w:tcW w:w="9016" w:type="dxa"/>
            <w:shd w:val="clear" w:color="auto" w:fill="F2F2F2" w:themeFill="background1" w:themeFillShade="F2"/>
          </w:tcPr>
          <w:p w14:paraId="1A59903E" w14:textId="4723A0D0" w:rsidR="00054D92" w:rsidRPr="00F76F76" w:rsidRDefault="00F76F76" w:rsidP="00F76F76">
            <w:pPr>
              <w:pStyle w:val="Heading3"/>
            </w:pPr>
            <w:r w:rsidRPr="00AA37AD">
              <w:t>Survey Research</w:t>
            </w:r>
          </w:p>
        </w:tc>
      </w:tr>
      <w:tr w:rsidR="00F76F76" w14:paraId="1B87FA60" w14:textId="77777777" w:rsidTr="007C4695">
        <w:tc>
          <w:tcPr>
            <w:tcW w:w="9016" w:type="dxa"/>
          </w:tcPr>
          <w:p w14:paraId="5554DF40" w14:textId="44AD608F" w:rsidR="00BE444D" w:rsidRPr="00AA37AD" w:rsidRDefault="00BE444D" w:rsidP="00A742D0">
            <w:pPr>
              <w:pStyle w:val="Question"/>
              <w:numPr>
                <w:ilvl w:val="0"/>
                <w:numId w:val="21"/>
              </w:numPr>
            </w:pPr>
            <w:r w:rsidRPr="00AA37AD">
              <w:t>Is the survey:</w:t>
            </w:r>
          </w:p>
          <w:p w14:paraId="34057943" w14:textId="77777777" w:rsidR="00BE444D" w:rsidRPr="00AA37AD" w:rsidRDefault="00A1562B" w:rsidP="009A6B4B">
            <w:pPr>
              <w:spacing w:line="264" w:lineRule="auto"/>
              <w:ind w:left="360"/>
              <w:jc w:val="both"/>
              <w:rPr>
                <w:rFonts w:cs="Calibri"/>
                <w:szCs w:val="22"/>
              </w:rPr>
            </w:pPr>
            <w:sdt>
              <w:sdtPr>
                <w:rPr>
                  <w:rFonts w:cs="Calibri"/>
                  <w:szCs w:val="22"/>
                </w:rPr>
                <w:id w:val="971871424"/>
                <w14:checkbox>
                  <w14:checked w14:val="0"/>
                  <w14:checkedState w14:val="2612" w14:font="MS Gothic"/>
                  <w14:uncheckedState w14:val="2610" w14:font="MS Gothic"/>
                </w14:checkbox>
              </w:sdtPr>
              <w:sdtEndPr/>
              <w:sdtContent>
                <w:r w:rsidR="00BE444D" w:rsidRPr="00AA37AD">
                  <w:rPr>
                    <w:rFonts w:ascii="Segoe UI Symbol" w:eastAsia="MS Gothic" w:hAnsi="Segoe UI Symbol" w:cs="Segoe UI Symbol"/>
                    <w:szCs w:val="22"/>
                  </w:rPr>
                  <w:t>☐</w:t>
                </w:r>
              </w:sdtContent>
            </w:sdt>
            <w:r w:rsidR="00BE444D" w:rsidRPr="00AA37AD">
              <w:rPr>
                <w:rFonts w:cs="Calibri"/>
                <w:szCs w:val="22"/>
              </w:rPr>
              <w:t xml:space="preserve"> Qualitative</w:t>
            </w:r>
          </w:p>
          <w:p w14:paraId="5109BF1A" w14:textId="77777777" w:rsidR="00BE444D" w:rsidRPr="00AA37AD" w:rsidRDefault="00A1562B" w:rsidP="009A6B4B">
            <w:pPr>
              <w:spacing w:line="264" w:lineRule="auto"/>
              <w:ind w:left="360"/>
              <w:jc w:val="both"/>
              <w:rPr>
                <w:rFonts w:cs="Calibri"/>
                <w:szCs w:val="22"/>
              </w:rPr>
            </w:pPr>
            <w:sdt>
              <w:sdtPr>
                <w:rPr>
                  <w:rFonts w:cs="Calibri"/>
                  <w:szCs w:val="22"/>
                </w:rPr>
                <w:id w:val="-1844772642"/>
                <w14:checkbox>
                  <w14:checked w14:val="0"/>
                  <w14:checkedState w14:val="2612" w14:font="MS Gothic"/>
                  <w14:uncheckedState w14:val="2610" w14:font="MS Gothic"/>
                </w14:checkbox>
              </w:sdtPr>
              <w:sdtEndPr/>
              <w:sdtContent>
                <w:r w:rsidR="00BE444D" w:rsidRPr="00AA37AD">
                  <w:rPr>
                    <w:rFonts w:ascii="Segoe UI Symbol" w:eastAsia="MS Gothic" w:hAnsi="Segoe UI Symbol" w:cs="Segoe UI Symbol"/>
                    <w:szCs w:val="22"/>
                  </w:rPr>
                  <w:t>☐</w:t>
                </w:r>
              </w:sdtContent>
            </w:sdt>
            <w:r w:rsidR="00BE444D" w:rsidRPr="00AA37AD">
              <w:rPr>
                <w:rFonts w:cs="Calibri"/>
                <w:szCs w:val="22"/>
              </w:rPr>
              <w:t xml:space="preserve"> Quantitative</w:t>
            </w:r>
          </w:p>
          <w:p w14:paraId="7DF53862" w14:textId="77777777" w:rsidR="00BE444D" w:rsidRPr="00AA37AD" w:rsidRDefault="00A1562B" w:rsidP="009A6B4B">
            <w:pPr>
              <w:spacing w:line="264" w:lineRule="auto"/>
              <w:ind w:left="360"/>
              <w:jc w:val="both"/>
              <w:rPr>
                <w:rFonts w:cs="Calibri"/>
                <w:szCs w:val="22"/>
              </w:rPr>
            </w:pPr>
            <w:sdt>
              <w:sdtPr>
                <w:rPr>
                  <w:rFonts w:cs="Calibri"/>
                  <w:szCs w:val="22"/>
                </w:rPr>
                <w:id w:val="1356465343"/>
                <w14:checkbox>
                  <w14:checked w14:val="0"/>
                  <w14:checkedState w14:val="2612" w14:font="MS Gothic"/>
                  <w14:uncheckedState w14:val="2610" w14:font="MS Gothic"/>
                </w14:checkbox>
              </w:sdtPr>
              <w:sdtEndPr/>
              <w:sdtContent>
                <w:r w:rsidR="00BE444D" w:rsidRPr="00AA37AD">
                  <w:rPr>
                    <w:rFonts w:ascii="Segoe UI Symbol" w:eastAsia="MS Gothic" w:hAnsi="Segoe UI Symbol" w:cs="Segoe UI Symbol"/>
                    <w:szCs w:val="22"/>
                  </w:rPr>
                  <w:t>☐</w:t>
                </w:r>
              </w:sdtContent>
            </w:sdt>
            <w:r w:rsidR="00BE444D" w:rsidRPr="00AA37AD">
              <w:rPr>
                <w:rFonts w:cs="Calibri"/>
                <w:szCs w:val="22"/>
              </w:rPr>
              <w:t xml:space="preserve"> Mixed methods</w:t>
            </w:r>
          </w:p>
          <w:p w14:paraId="4381160A" w14:textId="2BB77EE7" w:rsidR="00BE444D" w:rsidRDefault="00BE444D" w:rsidP="00A742D0">
            <w:pPr>
              <w:pStyle w:val="Question"/>
              <w:numPr>
                <w:ilvl w:val="0"/>
                <w:numId w:val="21"/>
              </w:numPr>
            </w:pPr>
            <w:r w:rsidRPr="00AA37AD">
              <w:t>How will participants be invited to complete the survey?</w:t>
            </w:r>
          </w:p>
          <w:p w14:paraId="6D783CE8" w14:textId="38C57D87" w:rsidR="00A742D0" w:rsidRPr="00A742D0" w:rsidRDefault="00A742D0" w:rsidP="00A742D0">
            <w:r w:rsidRPr="00201C75">
              <w:rPr>
                <w:rFonts w:eastAsia="SimSun" w:cs="Calibri"/>
                <w:bCs/>
                <w:szCs w:val="22"/>
              </w:rPr>
              <w:t>Insert text here</w:t>
            </w:r>
          </w:p>
          <w:p w14:paraId="0191A3A4" w14:textId="77777777" w:rsidR="00F76F76" w:rsidRDefault="00BE444D" w:rsidP="00A742D0">
            <w:pPr>
              <w:pStyle w:val="Question"/>
              <w:numPr>
                <w:ilvl w:val="0"/>
                <w:numId w:val="21"/>
              </w:numPr>
            </w:pPr>
            <w:r w:rsidRPr="00AA37AD">
              <w:t xml:space="preserve">Will responses be anonymous, coded, or identifiable? </w:t>
            </w:r>
          </w:p>
          <w:p w14:paraId="0C1BA4A5" w14:textId="4B3F7E81" w:rsidR="00A742D0" w:rsidRPr="00A742D0" w:rsidRDefault="00A742D0" w:rsidP="00A742D0">
            <w:r w:rsidRPr="00201C75">
              <w:rPr>
                <w:rFonts w:eastAsia="SimSun" w:cs="Calibri"/>
                <w:bCs/>
                <w:szCs w:val="22"/>
              </w:rPr>
              <w:t>Insert text here</w:t>
            </w:r>
          </w:p>
        </w:tc>
      </w:tr>
      <w:tr w:rsidR="00BE444D" w14:paraId="2CEB7415" w14:textId="77777777" w:rsidTr="005B39F1">
        <w:tc>
          <w:tcPr>
            <w:tcW w:w="9016" w:type="dxa"/>
            <w:shd w:val="clear" w:color="auto" w:fill="F2F2F2" w:themeFill="background1" w:themeFillShade="F2"/>
          </w:tcPr>
          <w:p w14:paraId="6E6B7EC6" w14:textId="77A866D5" w:rsidR="00BE444D" w:rsidRPr="00BE444D" w:rsidRDefault="00BE444D" w:rsidP="00BE444D">
            <w:pPr>
              <w:pStyle w:val="Heading3"/>
            </w:pPr>
            <w:r w:rsidRPr="00AA37AD">
              <w:lastRenderedPageBreak/>
              <w:t>Textual or Document Analysis</w:t>
            </w:r>
          </w:p>
        </w:tc>
      </w:tr>
      <w:tr w:rsidR="00BE444D" w14:paraId="15FD956E" w14:textId="77777777" w:rsidTr="007C4695">
        <w:tc>
          <w:tcPr>
            <w:tcW w:w="9016" w:type="dxa"/>
          </w:tcPr>
          <w:p w14:paraId="434A86F4" w14:textId="34911491" w:rsidR="00BE444D" w:rsidRDefault="00BE444D" w:rsidP="009B4326">
            <w:pPr>
              <w:pStyle w:val="Question"/>
            </w:pPr>
            <w:r w:rsidRPr="00AA37AD">
              <w:t>Describe the documents or data being analysed and explain how they involve human participants or human-derived information.</w:t>
            </w:r>
          </w:p>
          <w:p w14:paraId="727BE498" w14:textId="328F6D8D" w:rsidR="00BE444D" w:rsidRPr="00AA37AD" w:rsidRDefault="009B4326" w:rsidP="00BE444D">
            <w:pPr>
              <w:spacing w:after="120" w:line="264" w:lineRule="auto"/>
              <w:jc w:val="both"/>
              <w:rPr>
                <w:rFonts w:cs="Calibri"/>
                <w:szCs w:val="22"/>
              </w:rPr>
            </w:pPr>
            <w:r w:rsidRPr="00201C75">
              <w:rPr>
                <w:rFonts w:eastAsia="SimSun" w:cs="Calibri"/>
                <w:bCs/>
                <w:szCs w:val="22"/>
              </w:rPr>
              <w:t>Insert text here</w:t>
            </w:r>
          </w:p>
        </w:tc>
      </w:tr>
      <w:tr w:rsidR="00D05926" w14:paraId="694E8835" w14:textId="77777777" w:rsidTr="005B39F1">
        <w:tc>
          <w:tcPr>
            <w:tcW w:w="9016" w:type="dxa"/>
            <w:shd w:val="clear" w:color="auto" w:fill="F2F2F2" w:themeFill="background1" w:themeFillShade="F2"/>
          </w:tcPr>
          <w:p w14:paraId="6FECC500" w14:textId="6F87FB9C" w:rsidR="007517A7" w:rsidRPr="009B4326" w:rsidRDefault="00D05926" w:rsidP="009B4326">
            <w:pPr>
              <w:pStyle w:val="Heading3"/>
            </w:pPr>
            <w:r w:rsidRPr="00CB5C24">
              <w:t>Other</w:t>
            </w:r>
          </w:p>
        </w:tc>
      </w:tr>
      <w:tr w:rsidR="007517A7" w14:paraId="2FF22493" w14:textId="77777777" w:rsidTr="007C4695">
        <w:tc>
          <w:tcPr>
            <w:tcW w:w="9016" w:type="dxa"/>
          </w:tcPr>
          <w:p w14:paraId="7771DDA3" w14:textId="77777777" w:rsidR="007517A7" w:rsidRPr="00CB5C24" w:rsidRDefault="007517A7" w:rsidP="007517A7">
            <w:pPr>
              <w:pStyle w:val="Instructions"/>
            </w:pPr>
            <w:r w:rsidRPr="00427825">
              <w:rPr>
                <w:rFonts w:ascii="Segoe UI Emoji" w:hAnsi="Segoe UI Emoji" w:cs="Segoe UI Emoji"/>
              </w:rPr>
              <w:t>🚩</w:t>
            </w:r>
            <w:r w:rsidRPr="00427825">
              <w:t xml:space="preserve"> </w:t>
            </w:r>
            <w:r w:rsidRPr="00CB5C24">
              <w:t xml:space="preserve">If using mixed methods, please select “Other” and provide a full description of the </w:t>
            </w:r>
            <w:r w:rsidRPr="00427825">
              <w:t>research methodology</w:t>
            </w:r>
            <w:r w:rsidRPr="00CB5C24">
              <w:t>.</w:t>
            </w:r>
          </w:p>
          <w:p w14:paraId="7015969F" w14:textId="77777777" w:rsidR="007A40B9" w:rsidRDefault="007517A7" w:rsidP="009B4326">
            <w:pPr>
              <w:pStyle w:val="Question"/>
            </w:pPr>
            <w:r w:rsidRPr="00CB5C24">
              <w:t>Please describe the research methods to be used in the study.</w:t>
            </w:r>
          </w:p>
          <w:p w14:paraId="4870F19E" w14:textId="07404F1F" w:rsidR="007517A7" w:rsidRPr="00CB5C24" w:rsidRDefault="007A40B9" w:rsidP="00994844">
            <w:r w:rsidRPr="00201C75">
              <w:rPr>
                <w:rFonts w:eastAsia="SimSun" w:cs="Calibri"/>
                <w:bCs/>
                <w:szCs w:val="22"/>
              </w:rPr>
              <w:t>Insert text here</w:t>
            </w:r>
            <w:r w:rsidR="007517A7" w:rsidRPr="00CB5C24">
              <w:br/>
            </w:r>
          </w:p>
        </w:tc>
      </w:tr>
    </w:tbl>
    <w:p w14:paraId="454E0957" w14:textId="212292CE" w:rsidR="00BC0970" w:rsidRDefault="001937DF" w:rsidP="008342B4">
      <w:pPr>
        <w:pStyle w:val="Heading2"/>
      </w:pPr>
      <w:r w:rsidRPr="008745B2">
        <w:rPr>
          <w:bCs/>
        </w:rPr>
        <w:t>Rationale for Method Selection (aligned with study aims and objectives</w:t>
      </w:r>
      <w:r w:rsidRPr="001937DF">
        <w:t>)</w:t>
      </w:r>
    </w:p>
    <w:tbl>
      <w:tblPr>
        <w:tblStyle w:val="TableGrid"/>
        <w:tblW w:w="0" w:type="auto"/>
        <w:tblLook w:val="04A0" w:firstRow="1" w:lastRow="0" w:firstColumn="1" w:lastColumn="0" w:noHBand="0" w:noVBand="1"/>
      </w:tblPr>
      <w:tblGrid>
        <w:gridCol w:w="9016"/>
      </w:tblGrid>
      <w:tr w:rsidR="00994844" w14:paraId="49F5CD47" w14:textId="77777777" w:rsidTr="008342B4">
        <w:tc>
          <w:tcPr>
            <w:tcW w:w="9016" w:type="dxa"/>
            <w:shd w:val="clear" w:color="auto" w:fill="F2F2F2" w:themeFill="background1" w:themeFillShade="F2"/>
          </w:tcPr>
          <w:p w14:paraId="1D1F0454" w14:textId="0DA6FFEB" w:rsidR="00994844" w:rsidRDefault="008342B4" w:rsidP="008342B4">
            <w:pPr>
              <w:pStyle w:val="Heading3"/>
              <w:rPr>
                <w:rFonts w:cs="Calibri"/>
                <w:szCs w:val="22"/>
              </w:rPr>
            </w:pPr>
            <w:r w:rsidRPr="001937DF">
              <w:t>Please explain how the selected methods support the study aims and objectives</w:t>
            </w:r>
          </w:p>
        </w:tc>
      </w:tr>
      <w:tr w:rsidR="008342B4" w14:paraId="6416450F" w14:textId="77777777" w:rsidTr="00994844">
        <w:tc>
          <w:tcPr>
            <w:tcW w:w="9016" w:type="dxa"/>
          </w:tcPr>
          <w:p w14:paraId="69CC77A1" w14:textId="0D08434F" w:rsidR="008342B4" w:rsidRPr="00905C1D" w:rsidRDefault="00905C1D" w:rsidP="008342B4">
            <w:pPr>
              <w:pStyle w:val="Heading3"/>
              <w:numPr>
                <w:ilvl w:val="0"/>
                <w:numId w:val="0"/>
              </w:numPr>
              <w:ind w:left="720" w:hanging="720"/>
              <w:rPr>
                <w:b w:val="0"/>
              </w:rPr>
            </w:pPr>
            <w:r w:rsidRPr="00905C1D">
              <w:rPr>
                <w:rFonts w:eastAsia="SimSun" w:cs="Calibri"/>
                <w:b w:val="0"/>
                <w:szCs w:val="22"/>
              </w:rPr>
              <w:t>Insert text here</w:t>
            </w:r>
          </w:p>
        </w:tc>
      </w:tr>
    </w:tbl>
    <w:p w14:paraId="73C17D40" w14:textId="1CA72DF4" w:rsidR="000E7139" w:rsidRPr="008745B2" w:rsidRDefault="000E7139" w:rsidP="008745B2">
      <w:pPr>
        <w:spacing w:after="0" w:line="288" w:lineRule="auto"/>
        <w:jc w:val="both"/>
        <w:rPr>
          <w:rFonts w:cs="Calibri"/>
          <w:b/>
          <w:bCs/>
          <w:szCs w:val="22"/>
        </w:rPr>
      </w:pPr>
    </w:p>
    <w:p w14:paraId="410858B0" w14:textId="2F3F8FA7" w:rsidR="009359F0" w:rsidRPr="00AA37AD" w:rsidRDefault="009359F0" w:rsidP="00880765">
      <w:pPr>
        <w:pStyle w:val="Heading2"/>
        <w:spacing w:before="0" w:after="0" w:line="288" w:lineRule="auto"/>
        <w:jc w:val="both"/>
        <w:rPr>
          <w:rFonts w:cs="Calibri"/>
        </w:rPr>
      </w:pPr>
      <w:r w:rsidRPr="00AA37AD">
        <w:rPr>
          <w:rFonts w:cs="Calibri"/>
        </w:rPr>
        <w:t>Data collection and Ethical Considerations</w:t>
      </w:r>
    </w:p>
    <w:p w14:paraId="2A0BDF5B" w14:textId="1E2F4350" w:rsidR="00EA5F56" w:rsidRPr="001C0A99" w:rsidRDefault="00EA5F56" w:rsidP="001C0A99">
      <w:pPr>
        <w:pStyle w:val="Instructions"/>
      </w:pPr>
      <w:r w:rsidRPr="00D96311">
        <w:rPr>
          <w:rFonts w:ascii="Segoe UI Emoji" w:hAnsi="Segoe UI Emoji" w:cs="Segoe UI Emoji"/>
        </w:rPr>
        <w:t>🚩</w:t>
      </w:r>
      <w:r w:rsidRPr="00D96311">
        <w:t xml:space="preserve"> </w:t>
      </w:r>
      <w:r w:rsidR="00F0234E" w:rsidRPr="001C0A99">
        <w:t>Before answering the following questions, please refer to the definitions below:</w:t>
      </w:r>
    </w:p>
    <w:p w14:paraId="2B1B9BCB" w14:textId="5D72E927" w:rsidR="00F0234E" w:rsidRPr="001C0A99" w:rsidRDefault="00F0234E" w:rsidP="001C0A99">
      <w:pPr>
        <w:pStyle w:val="Instructions"/>
        <w:numPr>
          <w:ilvl w:val="0"/>
          <w:numId w:val="16"/>
        </w:numPr>
      </w:pPr>
      <w:r w:rsidRPr="001C0A99">
        <w:t xml:space="preserve">Identifiable data: Identity of individuals can be readily ascertained </w:t>
      </w:r>
      <w:r w:rsidR="001C0A99">
        <w:t>(</w:t>
      </w:r>
      <w:r w:rsidR="00514F57">
        <w:t>e.g.</w:t>
      </w:r>
      <w:r w:rsidR="001C0A99">
        <w:t xml:space="preserve"> name,</w:t>
      </w:r>
      <w:r w:rsidR="00514F57">
        <w:t xml:space="preserve"> </w:t>
      </w:r>
      <w:r w:rsidR="001C0A99">
        <w:t>DOB,</w:t>
      </w:r>
      <w:r w:rsidR="00514F57">
        <w:t xml:space="preserve"> </w:t>
      </w:r>
      <w:r w:rsidR="001C0A99">
        <w:t>email</w:t>
      </w:r>
      <w:r w:rsidR="00514F57">
        <w:t xml:space="preserve"> etc)</w:t>
      </w:r>
      <w:r w:rsidR="00F4605B">
        <w:t>.</w:t>
      </w:r>
    </w:p>
    <w:p w14:paraId="5D34739D" w14:textId="44F76896" w:rsidR="00F0234E" w:rsidRPr="001C0A99" w:rsidRDefault="00F0234E" w:rsidP="001C0A99">
      <w:pPr>
        <w:pStyle w:val="Instructions"/>
        <w:numPr>
          <w:ilvl w:val="0"/>
          <w:numId w:val="16"/>
        </w:numPr>
      </w:pPr>
      <w:r w:rsidRPr="001C0A99">
        <w:t>Re-identifiable data: Data is coded but could potentially be re-linked to individuals</w:t>
      </w:r>
      <w:r w:rsidR="00F4605B">
        <w:t>.</w:t>
      </w:r>
    </w:p>
    <w:p w14:paraId="10C17951" w14:textId="62741D3B" w:rsidR="00F0234E" w:rsidRPr="001C0A99" w:rsidRDefault="00F0234E" w:rsidP="001C0A99">
      <w:pPr>
        <w:pStyle w:val="Instructions"/>
        <w:numPr>
          <w:ilvl w:val="0"/>
          <w:numId w:val="16"/>
        </w:numPr>
      </w:pPr>
      <w:r w:rsidRPr="001C0A99">
        <w:t>Non-identifiable data: Data cannot reasonably be used to identify individuals</w:t>
      </w:r>
      <w:r w:rsidR="00F4605B">
        <w:t>.</w:t>
      </w:r>
    </w:p>
    <w:p w14:paraId="6957CCCC" w14:textId="77777777" w:rsidR="00F0234E" w:rsidRPr="00AA37AD" w:rsidRDefault="00F0234E" w:rsidP="0043068F">
      <w:pPr>
        <w:pStyle w:val="Heading3"/>
        <w:rPr>
          <w:b w:val="0"/>
        </w:rPr>
      </w:pPr>
      <w:r w:rsidRPr="00AA37AD">
        <w:t>Data Classification (Screening Question)</w:t>
      </w:r>
    </w:p>
    <w:p w14:paraId="03615233" w14:textId="5228B825" w:rsidR="00D96311" w:rsidRDefault="00F0234E" w:rsidP="00946A34">
      <w:pPr>
        <w:spacing w:after="0" w:line="240" w:lineRule="auto"/>
        <w:rPr>
          <w:rFonts w:cs="Calibri"/>
          <w:szCs w:val="22"/>
        </w:rPr>
      </w:pPr>
      <w:r w:rsidRPr="00AA37AD">
        <w:rPr>
          <w:rFonts w:cs="Calibri"/>
          <w:szCs w:val="22"/>
        </w:rPr>
        <w:t>Will the data be collected in a form that is:</w:t>
      </w:r>
      <w:r w:rsidRPr="00AA37AD">
        <w:rPr>
          <w:rFonts w:cs="Calibri"/>
          <w:szCs w:val="22"/>
        </w:rPr>
        <w:br/>
      </w:r>
      <w:sdt>
        <w:sdtPr>
          <w:rPr>
            <w:rFonts w:eastAsia="MS Gothic" w:cs="Calibri"/>
            <w:b/>
            <w:bCs/>
            <w:szCs w:val="22"/>
          </w:rPr>
          <w:id w:val="2114014529"/>
          <w14:checkbox>
            <w14:checked w14:val="0"/>
            <w14:checkedState w14:val="2612" w14:font="MS Gothic"/>
            <w14:uncheckedState w14:val="2610" w14:font="MS Gothic"/>
          </w14:checkbox>
        </w:sdtPr>
        <w:sdtEndPr/>
        <w:sdtContent>
          <w:r w:rsidR="00D96311">
            <w:rPr>
              <w:rFonts w:ascii="MS Gothic" w:eastAsia="MS Gothic" w:hAnsi="MS Gothic" w:cs="Calibri" w:hint="eastAsia"/>
              <w:b/>
              <w:bCs/>
              <w:szCs w:val="22"/>
            </w:rPr>
            <w:t>☐</w:t>
          </w:r>
        </w:sdtContent>
      </w:sdt>
      <w:r w:rsidRPr="00AA37AD">
        <w:rPr>
          <w:rFonts w:cs="Calibri"/>
          <w:szCs w:val="22"/>
        </w:rPr>
        <w:t xml:space="preserve"> Identifiable</w:t>
      </w:r>
      <w:r w:rsidRPr="00AA37AD">
        <w:rPr>
          <w:rFonts w:cs="Calibri"/>
          <w:szCs w:val="22"/>
        </w:rPr>
        <w:br/>
      </w:r>
      <w:sdt>
        <w:sdtPr>
          <w:rPr>
            <w:rFonts w:eastAsia="MS Gothic" w:cs="Calibri"/>
            <w:b/>
            <w:bCs/>
            <w:szCs w:val="22"/>
          </w:rPr>
          <w:id w:val="-415477569"/>
          <w14:checkbox>
            <w14:checked w14:val="0"/>
            <w14:checkedState w14:val="2612" w14:font="MS Gothic"/>
            <w14:uncheckedState w14:val="2610" w14:font="MS Gothic"/>
          </w14:checkbox>
        </w:sdtPr>
        <w:sdtEndPr/>
        <w:sdtContent>
          <w:r w:rsidRPr="00AA37AD">
            <w:rPr>
              <w:rFonts w:ascii="Segoe UI Symbol" w:eastAsia="MS Gothic" w:hAnsi="Segoe UI Symbol" w:cs="Segoe UI Symbol"/>
              <w:b/>
              <w:bCs/>
              <w:szCs w:val="22"/>
            </w:rPr>
            <w:t>☐</w:t>
          </w:r>
        </w:sdtContent>
      </w:sdt>
      <w:r w:rsidRPr="00AA37AD">
        <w:rPr>
          <w:rFonts w:cs="Calibri"/>
          <w:b/>
          <w:bCs/>
          <w:szCs w:val="22"/>
        </w:rPr>
        <w:t xml:space="preserve"> </w:t>
      </w:r>
      <w:r w:rsidRPr="00AA37AD">
        <w:rPr>
          <w:rFonts w:cs="Calibri"/>
          <w:szCs w:val="22"/>
        </w:rPr>
        <w:t>Re</w:t>
      </w:r>
      <w:r w:rsidRPr="00AA37AD">
        <w:rPr>
          <w:rFonts w:cs="Calibri"/>
          <w:szCs w:val="22"/>
        </w:rPr>
        <w:noBreakHyphen/>
        <w:t>identifiable (coded)</w:t>
      </w:r>
      <w:r w:rsidRPr="00AA37AD">
        <w:rPr>
          <w:rFonts w:cs="Calibri"/>
          <w:szCs w:val="22"/>
        </w:rPr>
        <w:br/>
      </w:r>
      <w:sdt>
        <w:sdtPr>
          <w:rPr>
            <w:rFonts w:eastAsia="MS Gothic" w:cs="Calibri"/>
            <w:b/>
            <w:bCs/>
            <w:szCs w:val="22"/>
          </w:rPr>
          <w:id w:val="-1918087677"/>
          <w14:checkbox>
            <w14:checked w14:val="0"/>
            <w14:checkedState w14:val="2612" w14:font="MS Gothic"/>
            <w14:uncheckedState w14:val="2610" w14:font="MS Gothic"/>
          </w14:checkbox>
        </w:sdtPr>
        <w:sdtEndPr/>
        <w:sdtContent>
          <w:r w:rsidRPr="00AA37AD">
            <w:rPr>
              <w:rFonts w:ascii="Segoe UI Symbol" w:eastAsia="MS Gothic" w:hAnsi="Segoe UI Symbol" w:cs="Segoe UI Symbol"/>
              <w:b/>
              <w:bCs/>
              <w:szCs w:val="22"/>
            </w:rPr>
            <w:t>☐</w:t>
          </w:r>
        </w:sdtContent>
      </w:sdt>
      <w:r w:rsidRPr="00AA37AD">
        <w:rPr>
          <w:rFonts w:cs="Calibri"/>
          <w:szCs w:val="22"/>
        </w:rPr>
        <w:t xml:space="preserve"> Non</w:t>
      </w:r>
      <w:r w:rsidRPr="00AA37AD">
        <w:rPr>
          <w:rFonts w:cs="Calibri"/>
          <w:szCs w:val="22"/>
        </w:rPr>
        <w:noBreakHyphen/>
        <w:t>identifiable</w:t>
      </w:r>
    </w:p>
    <w:p w14:paraId="1914589B" w14:textId="77777777" w:rsidR="00946A34" w:rsidRPr="00AA37AD" w:rsidRDefault="00946A34" w:rsidP="00946A34">
      <w:pPr>
        <w:spacing w:after="0" w:line="240" w:lineRule="auto"/>
        <w:rPr>
          <w:rFonts w:cs="Calibri"/>
          <w:szCs w:val="22"/>
        </w:rPr>
      </w:pPr>
    </w:p>
    <w:p w14:paraId="2CF326EF" w14:textId="77777777" w:rsidR="00F0234E" w:rsidRPr="00AA37AD" w:rsidRDefault="00F0234E" w:rsidP="004E6B5F">
      <w:pPr>
        <w:pStyle w:val="Heading3"/>
        <w:spacing w:before="0" w:after="120" w:line="288" w:lineRule="auto"/>
        <w:jc w:val="both"/>
        <w:rPr>
          <w:rFonts w:cs="Calibri"/>
          <w:b w:val="0"/>
        </w:rPr>
      </w:pPr>
      <w:r w:rsidRPr="00AA37AD">
        <w:rPr>
          <w:rFonts w:cs="Calibri"/>
        </w:rPr>
        <w:t>Data Collection Summary</w:t>
      </w:r>
    </w:p>
    <w:p w14:paraId="0729718D" w14:textId="77777777" w:rsidR="00F0234E" w:rsidRPr="00AA37AD" w:rsidRDefault="00F0234E" w:rsidP="004E6B5F">
      <w:pPr>
        <w:pStyle w:val="ListParagraph"/>
        <w:spacing w:after="120" w:line="288" w:lineRule="auto"/>
        <w:ind w:left="0"/>
        <w:jc w:val="both"/>
        <w:rPr>
          <w:rFonts w:cs="Calibri"/>
          <w:szCs w:val="22"/>
        </w:rPr>
      </w:pPr>
      <w:r w:rsidRPr="00AA37AD">
        <w:rPr>
          <w:rFonts w:cs="Calibri"/>
          <w:szCs w:val="22"/>
        </w:rPr>
        <w:t xml:space="preserve">The source(s) of the data </w:t>
      </w:r>
      <w:sdt>
        <w:sdtPr>
          <w:rPr>
            <w:rFonts w:cs="Calibri"/>
            <w:szCs w:val="22"/>
          </w:rPr>
          <w:id w:val="927541823"/>
          <w:placeholder>
            <w:docPart w:val="63D947027D1342E89B0075058993A31E"/>
          </w:placeholder>
          <w:showingPlcHdr/>
          <w:text/>
        </w:sdtPr>
        <w:sdtEndPr/>
        <w:sdtContent>
          <w:r w:rsidRPr="00AA37AD">
            <w:rPr>
              <w:rStyle w:val="PlaceholderText"/>
              <w:rFonts w:cs="Calibri"/>
              <w:bdr w:val="single" w:sz="4" w:space="0" w:color="auto"/>
            </w:rPr>
            <w:t>Click or tap here to enter text.</w:t>
          </w:r>
        </w:sdtContent>
      </w:sdt>
    </w:p>
    <w:p w14:paraId="5BF5CFB7" w14:textId="77777777" w:rsidR="00F0234E" w:rsidRPr="00AA37AD" w:rsidRDefault="00F0234E" w:rsidP="004E6B5F">
      <w:pPr>
        <w:pStyle w:val="ListParagraph"/>
        <w:spacing w:after="120" w:line="288" w:lineRule="auto"/>
        <w:ind w:left="0"/>
        <w:jc w:val="both"/>
        <w:rPr>
          <w:rFonts w:cs="Calibri"/>
          <w:szCs w:val="22"/>
        </w:rPr>
      </w:pPr>
      <w:r w:rsidRPr="00AA37AD">
        <w:rPr>
          <w:rFonts w:cs="Calibri"/>
          <w:szCs w:val="22"/>
        </w:rPr>
        <w:t xml:space="preserve">How the data will be collected </w:t>
      </w:r>
      <w:sdt>
        <w:sdtPr>
          <w:rPr>
            <w:rFonts w:cs="Calibri"/>
            <w:szCs w:val="22"/>
          </w:rPr>
          <w:id w:val="344292766"/>
          <w:placeholder>
            <w:docPart w:val="63D947027D1342E89B0075058993A31E"/>
          </w:placeholder>
          <w:showingPlcHdr/>
          <w:text/>
        </w:sdtPr>
        <w:sdtEndPr/>
        <w:sdtContent>
          <w:r w:rsidRPr="00AA37AD">
            <w:rPr>
              <w:rStyle w:val="PlaceholderText"/>
              <w:rFonts w:cs="Calibri"/>
              <w:bdr w:val="single" w:sz="4" w:space="0" w:color="auto"/>
            </w:rPr>
            <w:t>Click or tap here to enter text.</w:t>
          </w:r>
        </w:sdtContent>
      </w:sdt>
    </w:p>
    <w:p w14:paraId="2803B48D" w14:textId="77777777" w:rsidR="00D96311" w:rsidRDefault="00F0234E" w:rsidP="004E6B5F">
      <w:pPr>
        <w:spacing w:after="120" w:line="288" w:lineRule="auto"/>
        <w:jc w:val="both"/>
        <w:rPr>
          <w:rFonts w:cs="Calibri"/>
          <w:szCs w:val="22"/>
        </w:rPr>
      </w:pPr>
      <w:r w:rsidRPr="00AA37AD">
        <w:rPr>
          <w:rFonts w:cs="Calibri"/>
          <w:szCs w:val="22"/>
        </w:rPr>
        <w:t>The level of identifiability (identifiable, re</w:t>
      </w:r>
      <w:r w:rsidRPr="00AA37AD">
        <w:rPr>
          <w:rFonts w:cs="Calibri"/>
          <w:szCs w:val="22"/>
        </w:rPr>
        <w:noBreakHyphen/>
        <w:t>identifiable, or non</w:t>
      </w:r>
      <w:r w:rsidRPr="00AA37AD">
        <w:rPr>
          <w:rFonts w:cs="Calibri"/>
          <w:szCs w:val="22"/>
        </w:rPr>
        <w:noBreakHyphen/>
        <w:t>identifiable)</w:t>
      </w:r>
    </w:p>
    <w:p w14:paraId="757A8186" w14:textId="479B3316" w:rsidR="00BC0970" w:rsidRPr="00AA37AD" w:rsidRDefault="00F0234E" w:rsidP="004E6B5F">
      <w:pPr>
        <w:spacing w:after="120" w:line="288" w:lineRule="auto"/>
        <w:jc w:val="both"/>
        <w:rPr>
          <w:rFonts w:cs="Calibri"/>
        </w:rPr>
      </w:pPr>
      <w:r w:rsidRPr="00AA37AD">
        <w:rPr>
          <w:rFonts w:cs="Calibri"/>
          <w:szCs w:val="22"/>
        </w:rPr>
        <w:t xml:space="preserve"> </w:t>
      </w:r>
      <w:sdt>
        <w:sdtPr>
          <w:rPr>
            <w:rFonts w:cs="Calibri"/>
            <w:szCs w:val="22"/>
          </w:rPr>
          <w:id w:val="1318843707"/>
          <w:placeholder>
            <w:docPart w:val="63D947027D1342E89B0075058993A31E"/>
          </w:placeholder>
          <w:showingPlcHdr/>
          <w:text/>
        </w:sdtPr>
        <w:sdtEndPr/>
        <w:sdtContent>
          <w:r w:rsidRPr="00AA37AD">
            <w:rPr>
              <w:rStyle w:val="PlaceholderText"/>
              <w:rFonts w:cs="Calibri"/>
              <w:bdr w:val="single" w:sz="4" w:space="0" w:color="auto"/>
            </w:rPr>
            <w:t>Click or tap here to enter text.</w:t>
          </w:r>
        </w:sdtContent>
      </w:sdt>
    </w:p>
    <w:p w14:paraId="311148BE" w14:textId="0873B9A2" w:rsidR="0034271D" w:rsidRPr="00AA37AD" w:rsidRDefault="0034271D" w:rsidP="004E6B5F">
      <w:pPr>
        <w:pStyle w:val="Heading1"/>
        <w:spacing w:before="120" w:after="120" w:line="288" w:lineRule="auto"/>
        <w:jc w:val="both"/>
        <w:rPr>
          <w:rFonts w:ascii="Calibri" w:hAnsi="Calibri" w:cs="Calibri"/>
        </w:rPr>
      </w:pPr>
      <w:r w:rsidRPr="00AA37AD">
        <w:rPr>
          <w:rFonts w:ascii="Calibri" w:hAnsi="Calibri" w:cs="Calibri"/>
        </w:rPr>
        <w:lastRenderedPageBreak/>
        <w:t>Privacy and Confidentiality</w:t>
      </w:r>
    </w:p>
    <w:p w14:paraId="171618AE" w14:textId="0403ED11" w:rsidR="007D59CA" w:rsidRPr="00624B83" w:rsidRDefault="007D59CA" w:rsidP="009A6B4B">
      <w:pPr>
        <w:pStyle w:val="Heading3"/>
        <w:spacing w:before="0"/>
      </w:pPr>
      <w:r w:rsidRPr="00624B83">
        <w:t>What types of information will be collected and used in this project?</w:t>
      </w:r>
      <w:r w:rsidRPr="004113F0">
        <w:rPr>
          <w:rStyle w:val="Heading3Char"/>
        </w:rPr>
        <w:br/>
      </w:r>
      <w:sdt>
        <w:sdtPr>
          <w:rPr>
            <w:rFonts w:ascii="Segoe UI Symbol" w:eastAsia="MS Gothic" w:hAnsi="Segoe UI Symbol" w:cs="Segoe UI Symbol"/>
            <w:b w:val="0"/>
            <w:bCs/>
          </w:rPr>
          <w:id w:val="2053113788"/>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Personal</w:t>
      </w:r>
      <w:r w:rsidRPr="00624B83">
        <w:rPr>
          <w:b w:val="0"/>
          <w:bCs/>
        </w:rPr>
        <w:t> </w:t>
      </w:r>
      <w:r w:rsidRPr="00624B83">
        <w:rPr>
          <w:b w:val="0"/>
          <w:bCs/>
        </w:rPr>
        <w:t> </w:t>
      </w:r>
      <w:r w:rsidRPr="00624B83">
        <w:rPr>
          <w:rFonts w:eastAsia="MS Gothic"/>
          <w:b w:val="0"/>
          <w:bCs/>
        </w:rPr>
        <w:t xml:space="preserve"> </w:t>
      </w:r>
      <w:sdt>
        <w:sdtPr>
          <w:rPr>
            <w:rFonts w:ascii="Segoe UI Symbol" w:eastAsia="MS Gothic" w:hAnsi="Segoe UI Symbol" w:cs="Segoe UI Symbol"/>
            <w:b w:val="0"/>
            <w:bCs/>
          </w:rPr>
          <w:id w:val="-1436736489"/>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Sensitive</w:t>
      </w:r>
      <w:r w:rsidRPr="00624B83">
        <w:rPr>
          <w:b w:val="0"/>
          <w:bCs/>
        </w:rPr>
        <w:br/>
      </w:r>
      <w:sdt>
        <w:sdtPr>
          <w:rPr>
            <w:rFonts w:ascii="Segoe UI Symbol" w:eastAsia="MS Gothic" w:hAnsi="Segoe UI Symbol" w:cs="Segoe UI Symbol"/>
            <w:b w:val="0"/>
            <w:bCs/>
          </w:rPr>
          <w:id w:val="1802035300"/>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Health</w:t>
      </w:r>
      <w:r w:rsidRPr="00624B83">
        <w:rPr>
          <w:b w:val="0"/>
          <w:bCs/>
        </w:rPr>
        <w:t> </w:t>
      </w:r>
      <w:r w:rsidRPr="00624B83">
        <w:rPr>
          <w:b w:val="0"/>
          <w:bCs/>
        </w:rPr>
        <w:t> </w:t>
      </w:r>
      <w:r w:rsidRPr="00624B83">
        <w:rPr>
          <w:b w:val="0"/>
          <w:bCs/>
        </w:rPr>
        <w:t> </w:t>
      </w:r>
      <w:r w:rsidRPr="00624B83">
        <w:rPr>
          <w:rFonts w:eastAsia="MS Gothic"/>
          <w:b w:val="0"/>
          <w:bCs/>
        </w:rPr>
        <w:t xml:space="preserve"> </w:t>
      </w:r>
      <w:sdt>
        <w:sdtPr>
          <w:rPr>
            <w:rFonts w:ascii="Segoe UI Symbol" w:eastAsia="MS Gothic" w:hAnsi="Segoe UI Symbol" w:cs="Segoe UI Symbol"/>
            <w:b w:val="0"/>
            <w:bCs/>
          </w:rPr>
          <w:id w:val="-248515931"/>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Other</w:t>
      </w:r>
    </w:p>
    <w:p w14:paraId="45BD9730" w14:textId="77777777" w:rsidR="007D59CA" w:rsidRPr="00D96311" w:rsidRDefault="007D59CA" w:rsidP="00946A34">
      <w:pPr>
        <w:pStyle w:val="Heading3"/>
        <w:spacing w:line="240" w:lineRule="auto"/>
      </w:pPr>
      <w:r w:rsidRPr="00D96311">
        <w:t>What is the identifiability of the data? (Select all that apply)</w:t>
      </w:r>
      <w:r w:rsidRPr="00D96311">
        <w:br/>
      </w:r>
      <w:sdt>
        <w:sdtPr>
          <w:rPr>
            <w:rFonts w:eastAsia="MS Gothic"/>
            <w:b w:val="0"/>
            <w:bCs/>
          </w:rPr>
          <w:id w:val="237140647"/>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Identifiable</w:t>
      </w:r>
      <w:r w:rsidRPr="00624B83">
        <w:rPr>
          <w:b w:val="0"/>
          <w:bCs/>
        </w:rPr>
        <w:br/>
      </w:r>
      <w:sdt>
        <w:sdtPr>
          <w:rPr>
            <w:rFonts w:eastAsia="MS Gothic"/>
            <w:b w:val="0"/>
            <w:bCs/>
          </w:rPr>
          <w:id w:val="926698948"/>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Re</w:t>
      </w:r>
      <w:r w:rsidRPr="00624B83">
        <w:rPr>
          <w:b w:val="0"/>
          <w:bCs/>
        </w:rPr>
        <w:noBreakHyphen/>
        <w:t>identifiable (coded)</w:t>
      </w:r>
      <w:r w:rsidRPr="00624B83">
        <w:rPr>
          <w:b w:val="0"/>
          <w:bCs/>
        </w:rPr>
        <w:br/>
      </w:r>
      <w:sdt>
        <w:sdtPr>
          <w:rPr>
            <w:rFonts w:eastAsia="MS Gothic"/>
            <w:b w:val="0"/>
            <w:bCs/>
          </w:rPr>
          <w:id w:val="-2043661836"/>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Non</w:t>
      </w:r>
      <w:r w:rsidRPr="00624B83">
        <w:rPr>
          <w:b w:val="0"/>
          <w:bCs/>
        </w:rPr>
        <w:noBreakHyphen/>
        <w:t>identifiable</w:t>
      </w:r>
    </w:p>
    <w:p w14:paraId="6F28ACEC" w14:textId="1D2DDBA7" w:rsidR="003054B2" w:rsidRDefault="007D59CA" w:rsidP="00624B83">
      <w:pPr>
        <w:pStyle w:val="Heading3"/>
        <w:rPr>
          <w:i/>
          <w:iCs/>
        </w:rPr>
      </w:pPr>
      <w:r w:rsidRPr="003054B2">
        <w:t>Does the identifiability of the data change during the project (e.g., through coding or de</w:t>
      </w:r>
      <w:r w:rsidRPr="003054B2">
        <w:noBreakHyphen/>
        <w:t>identification)?</w:t>
      </w:r>
      <w:r w:rsidRPr="003054B2">
        <w:br/>
      </w:r>
      <w:sdt>
        <w:sdtPr>
          <w:rPr>
            <w:rFonts w:ascii="Segoe UI Symbol" w:eastAsia="MS Gothic" w:hAnsi="Segoe UI Symbol" w:cs="Segoe UI Symbol"/>
            <w:b w:val="0"/>
            <w:bCs/>
          </w:rPr>
          <w:id w:val="1645697051"/>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Yes</w:t>
      </w:r>
      <w:r w:rsidRPr="00624B83">
        <w:rPr>
          <w:b w:val="0"/>
          <w:bCs/>
        </w:rPr>
        <w:t> </w:t>
      </w:r>
      <w:r w:rsidRPr="00624B83">
        <w:rPr>
          <w:rFonts w:eastAsia="MS Gothic"/>
          <w:b w:val="0"/>
          <w:bCs/>
        </w:rPr>
        <w:t xml:space="preserve"> </w:t>
      </w:r>
      <w:sdt>
        <w:sdtPr>
          <w:rPr>
            <w:rFonts w:ascii="Segoe UI Symbol" w:eastAsia="MS Gothic" w:hAnsi="Segoe UI Symbol" w:cs="Segoe UI Symbol"/>
            <w:b w:val="0"/>
            <w:bCs/>
          </w:rPr>
          <w:id w:val="-1807995381"/>
          <w14:checkbox>
            <w14:checked w14:val="0"/>
            <w14:checkedState w14:val="2612" w14:font="MS Gothic"/>
            <w14:uncheckedState w14:val="2610" w14:font="MS Gothic"/>
          </w14:checkbox>
        </w:sdtPr>
        <w:sdtEndPr/>
        <w:sdtContent>
          <w:r w:rsidRPr="00624B83">
            <w:rPr>
              <w:rFonts w:ascii="Segoe UI Symbol" w:eastAsia="MS Gothic" w:hAnsi="Segoe UI Symbol" w:cs="Segoe UI Symbol"/>
              <w:b w:val="0"/>
              <w:bCs/>
            </w:rPr>
            <w:t>☐</w:t>
          </w:r>
        </w:sdtContent>
      </w:sdt>
      <w:r w:rsidRPr="00624B83">
        <w:rPr>
          <w:b w:val="0"/>
          <w:bCs/>
        </w:rPr>
        <w:t xml:space="preserve"> No</w:t>
      </w:r>
      <w:r w:rsidRPr="003054B2">
        <w:rPr>
          <w:i/>
          <w:iCs/>
        </w:rPr>
        <w:t>:</w:t>
      </w:r>
    </w:p>
    <w:tbl>
      <w:tblPr>
        <w:tblStyle w:val="TableGrid"/>
        <w:tblW w:w="0" w:type="auto"/>
        <w:tblLook w:val="04A0" w:firstRow="1" w:lastRow="0" w:firstColumn="1" w:lastColumn="0" w:noHBand="0" w:noVBand="1"/>
      </w:tblPr>
      <w:tblGrid>
        <w:gridCol w:w="9016"/>
      </w:tblGrid>
      <w:tr w:rsidR="003054B2" w14:paraId="7EF3DA6F" w14:textId="77777777" w:rsidTr="003054B2">
        <w:tc>
          <w:tcPr>
            <w:tcW w:w="9016" w:type="dxa"/>
          </w:tcPr>
          <w:p w14:paraId="3B99D087" w14:textId="16E18D0F" w:rsidR="00372A76" w:rsidRDefault="00372A76" w:rsidP="003054B2">
            <w:pPr>
              <w:rPr>
                <w:rFonts w:eastAsia="SimSun" w:cs="Calibri"/>
                <w:bCs/>
                <w:szCs w:val="22"/>
              </w:rPr>
            </w:pPr>
            <w:r w:rsidRPr="00624B83">
              <w:rPr>
                <w:b/>
                <w:bCs/>
              </w:rPr>
              <w:t>If yes, please describe</w:t>
            </w:r>
          </w:p>
          <w:p w14:paraId="24A23C66" w14:textId="03505357" w:rsidR="003054B2" w:rsidRDefault="003054B2" w:rsidP="003054B2">
            <w:r w:rsidRPr="00201C75">
              <w:rPr>
                <w:rFonts w:eastAsia="SimSun" w:cs="Calibri"/>
                <w:bCs/>
                <w:szCs w:val="22"/>
              </w:rPr>
              <w:t>Insert text here</w:t>
            </w:r>
          </w:p>
        </w:tc>
      </w:tr>
    </w:tbl>
    <w:p w14:paraId="1F64A758" w14:textId="7E108A59" w:rsidR="007D59CA" w:rsidRPr="00895E07" w:rsidRDefault="007D59CA" w:rsidP="00895E07">
      <w:pPr>
        <w:pStyle w:val="Heading3"/>
        <w:spacing w:before="0" w:after="120" w:line="288" w:lineRule="auto"/>
      </w:pPr>
      <w:r w:rsidRPr="00D96311">
        <w:t>Describe the ethical considerations relating to the collection and use of participant data, including:</w:t>
      </w:r>
    </w:p>
    <w:tbl>
      <w:tblPr>
        <w:tblStyle w:val="TableGrid"/>
        <w:tblW w:w="0" w:type="auto"/>
        <w:tblLook w:val="04A0" w:firstRow="1" w:lastRow="0" w:firstColumn="1" w:lastColumn="0" w:noHBand="0" w:noVBand="1"/>
      </w:tblPr>
      <w:tblGrid>
        <w:gridCol w:w="9016"/>
      </w:tblGrid>
      <w:tr w:rsidR="008908E1" w14:paraId="113B350C" w14:textId="77777777" w:rsidTr="008908E1">
        <w:tc>
          <w:tcPr>
            <w:tcW w:w="9016" w:type="dxa"/>
          </w:tcPr>
          <w:p w14:paraId="1F2E7CF5" w14:textId="40B6F620" w:rsidR="008908E1" w:rsidRDefault="008908E1" w:rsidP="008908E1">
            <w:pPr>
              <w:pStyle w:val="Question"/>
              <w:numPr>
                <w:ilvl w:val="0"/>
                <w:numId w:val="23"/>
              </w:numPr>
            </w:pPr>
            <w:r w:rsidRPr="008908E1">
              <w:t>Privacy and confidentiality</w:t>
            </w:r>
          </w:p>
          <w:p w14:paraId="4E4A9820" w14:textId="0538C897" w:rsidR="0043308A" w:rsidRPr="0043308A" w:rsidRDefault="0043308A" w:rsidP="0043308A">
            <w:r w:rsidRPr="00905C1D">
              <w:rPr>
                <w:rFonts w:eastAsia="SimSun" w:cs="Calibri"/>
                <w:szCs w:val="22"/>
              </w:rPr>
              <w:t>Insert text here</w:t>
            </w:r>
          </w:p>
          <w:p w14:paraId="700CE316" w14:textId="2B97E3B8" w:rsidR="008908E1" w:rsidRDefault="008908E1" w:rsidP="0043308A">
            <w:pPr>
              <w:pStyle w:val="Question"/>
              <w:numPr>
                <w:ilvl w:val="0"/>
                <w:numId w:val="23"/>
              </w:numPr>
            </w:pPr>
            <w:r w:rsidRPr="00D96311">
              <w:t xml:space="preserve">Data security and storage </w:t>
            </w:r>
          </w:p>
          <w:p w14:paraId="748CC490" w14:textId="575DBE06" w:rsidR="0043308A" w:rsidRPr="0043308A" w:rsidRDefault="0043308A" w:rsidP="0043308A">
            <w:r w:rsidRPr="00905C1D">
              <w:rPr>
                <w:rFonts w:eastAsia="SimSun" w:cs="Calibri"/>
                <w:szCs w:val="22"/>
              </w:rPr>
              <w:t>Insert text here</w:t>
            </w:r>
          </w:p>
          <w:p w14:paraId="3970AA05" w14:textId="441E35E8" w:rsidR="008908E1" w:rsidRDefault="008908E1" w:rsidP="0043308A">
            <w:pPr>
              <w:pStyle w:val="Question"/>
              <w:numPr>
                <w:ilvl w:val="0"/>
                <w:numId w:val="23"/>
              </w:numPr>
            </w:pPr>
            <w:r w:rsidRPr="00D96311">
              <w:t xml:space="preserve">Participant wellbeing and potential risks </w:t>
            </w:r>
          </w:p>
          <w:p w14:paraId="66CCB05E" w14:textId="5596F497" w:rsidR="0043308A" w:rsidRPr="0043308A" w:rsidRDefault="0043308A" w:rsidP="0043308A">
            <w:r w:rsidRPr="00905C1D">
              <w:rPr>
                <w:rFonts w:eastAsia="SimSun" w:cs="Calibri"/>
                <w:szCs w:val="22"/>
              </w:rPr>
              <w:t>Insert text here</w:t>
            </w:r>
          </w:p>
          <w:p w14:paraId="3F8CA24D" w14:textId="2CF4B8CE" w:rsidR="008908E1" w:rsidRPr="008908E1" w:rsidRDefault="008908E1" w:rsidP="008908E1"/>
        </w:tc>
      </w:tr>
    </w:tbl>
    <w:p w14:paraId="1C877ACB" w14:textId="77777777" w:rsidR="008908E1" w:rsidRPr="00D96311" w:rsidRDefault="008908E1" w:rsidP="00A64ECF">
      <w:pPr>
        <w:spacing w:after="120" w:line="288" w:lineRule="auto"/>
        <w:ind w:firstLine="720"/>
        <w:jc w:val="both"/>
        <w:rPr>
          <w:rFonts w:cs="Calibri"/>
          <w:bCs/>
          <w:szCs w:val="22"/>
        </w:rPr>
      </w:pPr>
    </w:p>
    <w:p w14:paraId="3F977512" w14:textId="4E910BB8" w:rsidR="0034271D" w:rsidRPr="00AA37AD" w:rsidRDefault="0034271D" w:rsidP="00880765">
      <w:pPr>
        <w:pStyle w:val="Heading1"/>
        <w:spacing w:before="0" w:after="0" w:line="288" w:lineRule="auto"/>
        <w:jc w:val="both"/>
        <w:rPr>
          <w:rFonts w:ascii="Calibri" w:hAnsi="Calibri" w:cs="Calibri"/>
        </w:rPr>
      </w:pPr>
      <w:r w:rsidRPr="00AA37AD">
        <w:rPr>
          <w:rFonts w:ascii="Calibri" w:hAnsi="Calibri" w:cs="Calibri"/>
        </w:rPr>
        <w:lastRenderedPageBreak/>
        <w:t>Participant population</w:t>
      </w:r>
    </w:p>
    <w:p w14:paraId="6CA590E4" w14:textId="77777777" w:rsidR="005C1CC5" w:rsidRPr="00BF4CFA" w:rsidRDefault="005C1CC5" w:rsidP="00902017">
      <w:pPr>
        <w:pStyle w:val="Heading3"/>
        <w:spacing w:line="240" w:lineRule="auto"/>
      </w:pPr>
      <w:r w:rsidRPr="00BF4CFA">
        <w:t>What types of information will be collected and used in this project?</w:t>
      </w:r>
      <w:r w:rsidRPr="00BF4CFA">
        <w:br/>
      </w:r>
      <w:sdt>
        <w:sdtPr>
          <w:rPr>
            <w:rFonts w:eastAsia="MS Gothic"/>
            <w:b w:val="0"/>
            <w:bCs/>
          </w:rPr>
          <w:id w:val="-195468899"/>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Personal</w:t>
      </w:r>
      <w:r w:rsidRPr="00372A76">
        <w:rPr>
          <w:b w:val="0"/>
          <w:bCs/>
        </w:rPr>
        <w:t> </w:t>
      </w:r>
      <w:r w:rsidRPr="00372A76">
        <w:rPr>
          <w:b w:val="0"/>
          <w:bCs/>
        </w:rPr>
        <w:t> </w:t>
      </w:r>
      <w:r w:rsidRPr="00372A76">
        <w:rPr>
          <w:rFonts w:eastAsia="MS Gothic"/>
          <w:b w:val="0"/>
          <w:bCs/>
        </w:rPr>
        <w:t xml:space="preserve"> </w:t>
      </w:r>
      <w:sdt>
        <w:sdtPr>
          <w:rPr>
            <w:rFonts w:eastAsia="MS Gothic"/>
            <w:b w:val="0"/>
            <w:bCs/>
          </w:rPr>
          <w:id w:val="560759604"/>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Sensitive</w:t>
      </w:r>
      <w:r w:rsidRPr="00372A76">
        <w:rPr>
          <w:b w:val="0"/>
          <w:bCs/>
        </w:rPr>
        <w:br/>
      </w:r>
      <w:sdt>
        <w:sdtPr>
          <w:rPr>
            <w:rFonts w:eastAsia="MS Gothic"/>
            <w:b w:val="0"/>
            <w:bCs/>
          </w:rPr>
          <w:id w:val="-836297124"/>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Health</w:t>
      </w:r>
      <w:r w:rsidRPr="00372A76">
        <w:rPr>
          <w:b w:val="0"/>
          <w:bCs/>
        </w:rPr>
        <w:t> </w:t>
      </w:r>
      <w:r w:rsidRPr="00372A76">
        <w:rPr>
          <w:b w:val="0"/>
          <w:bCs/>
        </w:rPr>
        <w:t> </w:t>
      </w:r>
      <w:r w:rsidRPr="00372A76">
        <w:rPr>
          <w:b w:val="0"/>
          <w:bCs/>
        </w:rPr>
        <w:t> </w:t>
      </w:r>
      <w:r w:rsidRPr="00372A76">
        <w:rPr>
          <w:rFonts w:eastAsia="MS Gothic"/>
          <w:b w:val="0"/>
          <w:bCs/>
        </w:rPr>
        <w:t xml:space="preserve"> </w:t>
      </w:r>
      <w:sdt>
        <w:sdtPr>
          <w:rPr>
            <w:rFonts w:eastAsia="MS Gothic"/>
            <w:b w:val="0"/>
            <w:bCs/>
          </w:rPr>
          <w:id w:val="-323749395"/>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Other</w:t>
      </w:r>
    </w:p>
    <w:p w14:paraId="26B46E98" w14:textId="77777777" w:rsidR="005C1CC5" w:rsidRPr="00BF4CFA" w:rsidRDefault="005C1CC5" w:rsidP="00902017">
      <w:pPr>
        <w:pStyle w:val="Heading3"/>
        <w:spacing w:line="240" w:lineRule="auto"/>
      </w:pPr>
      <w:r w:rsidRPr="00BF4CFA">
        <w:t xml:space="preserve">What is the identifiability of the data? (Select all that </w:t>
      </w:r>
      <w:r w:rsidRPr="00372A76">
        <w:t>apply</w:t>
      </w:r>
      <w:r w:rsidRPr="00BF4CFA">
        <w:t>)</w:t>
      </w:r>
      <w:r w:rsidRPr="00BF4CFA">
        <w:br/>
      </w:r>
      <w:sdt>
        <w:sdtPr>
          <w:rPr>
            <w:rFonts w:eastAsia="MS Gothic"/>
            <w:b w:val="0"/>
            <w:bCs/>
          </w:rPr>
          <w:id w:val="1562137141"/>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Identifiable</w:t>
      </w:r>
      <w:r w:rsidRPr="00372A76">
        <w:rPr>
          <w:b w:val="0"/>
          <w:bCs/>
        </w:rPr>
        <w:br/>
      </w:r>
      <w:sdt>
        <w:sdtPr>
          <w:rPr>
            <w:rFonts w:eastAsia="MS Gothic"/>
            <w:b w:val="0"/>
            <w:bCs/>
          </w:rPr>
          <w:id w:val="476183445"/>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Re</w:t>
      </w:r>
      <w:r w:rsidRPr="00372A76">
        <w:rPr>
          <w:b w:val="0"/>
          <w:bCs/>
        </w:rPr>
        <w:noBreakHyphen/>
        <w:t>identifiable (coded)</w:t>
      </w:r>
      <w:r w:rsidRPr="00372A76">
        <w:rPr>
          <w:b w:val="0"/>
          <w:bCs/>
        </w:rPr>
        <w:br/>
      </w:r>
      <w:sdt>
        <w:sdtPr>
          <w:rPr>
            <w:rFonts w:eastAsia="MS Gothic"/>
            <w:b w:val="0"/>
            <w:bCs/>
          </w:rPr>
          <w:id w:val="-136731462"/>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Non</w:t>
      </w:r>
      <w:r w:rsidRPr="00372A76">
        <w:rPr>
          <w:b w:val="0"/>
          <w:bCs/>
        </w:rPr>
        <w:noBreakHyphen/>
        <w:t>identifiable</w:t>
      </w:r>
    </w:p>
    <w:p w14:paraId="7303891E" w14:textId="68140118" w:rsidR="005C1CC5" w:rsidRPr="00BF4CFA" w:rsidRDefault="005C1CC5" w:rsidP="00372A76">
      <w:pPr>
        <w:pStyle w:val="Heading3"/>
      </w:pPr>
      <w:r w:rsidRPr="00BF4CFA">
        <w:t xml:space="preserve">Does the identifiability of the data change during </w:t>
      </w:r>
      <w:r w:rsidRPr="00372A76">
        <w:t>the</w:t>
      </w:r>
      <w:r w:rsidRPr="00BF4CFA">
        <w:t xml:space="preserve"> project (e.g., through coding or de</w:t>
      </w:r>
      <w:r w:rsidRPr="00BF4CFA">
        <w:noBreakHyphen/>
        <w:t>identification)?</w:t>
      </w:r>
      <w:r w:rsidRPr="00BF4CFA">
        <w:br/>
      </w:r>
      <w:sdt>
        <w:sdtPr>
          <w:rPr>
            <w:rFonts w:eastAsia="MS Gothic"/>
            <w:b w:val="0"/>
            <w:bCs/>
          </w:rPr>
          <w:id w:val="-698314453"/>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Yes</w:t>
      </w:r>
      <w:r w:rsidRPr="00372A76">
        <w:rPr>
          <w:b w:val="0"/>
          <w:bCs/>
        </w:rPr>
        <w:t> </w:t>
      </w:r>
      <w:r w:rsidRPr="00372A76">
        <w:rPr>
          <w:rFonts w:eastAsia="MS Gothic"/>
          <w:b w:val="0"/>
          <w:bCs/>
        </w:rPr>
        <w:t xml:space="preserve"> </w:t>
      </w:r>
      <w:sdt>
        <w:sdtPr>
          <w:rPr>
            <w:rFonts w:eastAsia="MS Gothic"/>
            <w:b w:val="0"/>
            <w:bCs/>
          </w:rPr>
          <w:id w:val="-2025858478"/>
          <w14:checkbox>
            <w14:checked w14:val="0"/>
            <w14:checkedState w14:val="2612" w14:font="MS Gothic"/>
            <w14:uncheckedState w14:val="2610" w14:font="MS Gothic"/>
          </w14:checkbox>
        </w:sdtPr>
        <w:sdtEndPr/>
        <w:sdtContent>
          <w:r w:rsidRPr="00372A76">
            <w:rPr>
              <w:rFonts w:ascii="Segoe UI Symbol" w:eastAsia="MS Gothic" w:hAnsi="Segoe UI Symbol" w:cs="Segoe UI Symbol"/>
              <w:b w:val="0"/>
              <w:bCs/>
            </w:rPr>
            <w:t>☐</w:t>
          </w:r>
        </w:sdtContent>
      </w:sdt>
      <w:r w:rsidRPr="00372A76">
        <w:rPr>
          <w:b w:val="0"/>
          <w:bCs/>
        </w:rPr>
        <w:t xml:space="preserve"> No</w:t>
      </w:r>
      <w:r w:rsidRPr="00372A76">
        <w:rPr>
          <w:b w:val="0"/>
          <w:bCs/>
        </w:rPr>
        <w:br/>
        <w:t>If yes, please describe</w:t>
      </w:r>
      <w:r w:rsidRPr="00BF4CFA">
        <w:rPr>
          <w:i/>
          <w:iCs/>
        </w:rPr>
        <w:t>:</w:t>
      </w:r>
      <w:sdt>
        <w:sdtPr>
          <w:rPr>
            <w:b w:val="0"/>
            <w:bCs/>
          </w:rPr>
          <w:id w:val="-417411780"/>
          <w:placeholder>
            <w:docPart w:val="E7911C3749D2424E94829F7285DCC3E6"/>
          </w:placeholder>
          <w:showingPlcHdr/>
          <w:text/>
        </w:sdtPr>
        <w:sdtEndPr/>
        <w:sdtContent>
          <w:r w:rsidR="00372A76" w:rsidRPr="00372A76">
            <w:rPr>
              <w:rStyle w:val="PlaceholderText"/>
              <w:bdr w:val="single" w:sz="4" w:space="0" w:color="auto"/>
            </w:rPr>
            <w:t>Click or tap here to enter text.</w:t>
          </w:r>
        </w:sdtContent>
      </w:sdt>
    </w:p>
    <w:p w14:paraId="0347F275" w14:textId="77777777" w:rsidR="005C1CC5" w:rsidRPr="00AA37AD" w:rsidRDefault="005C1CC5" w:rsidP="00880765">
      <w:pPr>
        <w:spacing w:after="0" w:line="288" w:lineRule="auto"/>
        <w:jc w:val="both"/>
        <w:rPr>
          <w:rFonts w:cs="Calibri"/>
        </w:rPr>
      </w:pPr>
    </w:p>
    <w:p w14:paraId="3CE7CC1E" w14:textId="0B1B467C" w:rsidR="006D0A6A" w:rsidRPr="00AA37AD" w:rsidRDefault="006D0A6A" w:rsidP="00880765">
      <w:pPr>
        <w:pStyle w:val="Heading1"/>
        <w:spacing w:before="0" w:after="0" w:line="288" w:lineRule="auto"/>
        <w:jc w:val="both"/>
        <w:rPr>
          <w:rFonts w:ascii="Calibri" w:hAnsi="Calibri" w:cs="Calibri"/>
        </w:rPr>
      </w:pPr>
      <w:r w:rsidRPr="00AA37AD">
        <w:rPr>
          <w:rFonts w:ascii="Calibri" w:hAnsi="Calibri" w:cs="Calibri"/>
        </w:rPr>
        <w:t>Recruitment and Consent</w:t>
      </w:r>
    </w:p>
    <w:p w14:paraId="1661B1E2" w14:textId="77777777" w:rsidR="00023EE3" w:rsidRPr="00AA37AD" w:rsidRDefault="00023EE3" w:rsidP="00880765">
      <w:pPr>
        <w:pStyle w:val="Heading3"/>
        <w:spacing w:before="0" w:after="0" w:line="288" w:lineRule="auto"/>
        <w:jc w:val="both"/>
        <w:rPr>
          <w:rFonts w:cs="Calibri"/>
        </w:rPr>
      </w:pPr>
      <w:r w:rsidRPr="00AA37AD">
        <w:rPr>
          <w:rFonts w:cs="Calibri"/>
        </w:rPr>
        <w:t>Where will you conduct recruitment for potential participants?</w:t>
      </w:r>
    </w:p>
    <w:p w14:paraId="3CF1EBB1" w14:textId="3AC86086" w:rsidR="00023EE3" w:rsidRPr="00AA37AD" w:rsidRDefault="00A1562B" w:rsidP="00042C60">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42880845"/>
          <w14:checkbox>
            <w14:checked w14:val="0"/>
            <w14:checkedState w14:val="2612" w14:font="MS Gothic"/>
            <w14:uncheckedState w14:val="2610" w14:font="MS Gothic"/>
          </w14:checkbox>
        </w:sdtPr>
        <w:sdtEndPr/>
        <w:sdtContent>
          <w:r w:rsidR="00042C60">
            <w:rPr>
              <w:rFonts w:ascii="MS Gothic" w:eastAsia="MS Gothic" w:hAnsi="MS Gothic" w:cs="Calibri" w:hint="eastAsia"/>
              <w:szCs w:val="22"/>
            </w:rPr>
            <w:t>☐</w:t>
          </w:r>
        </w:sdtContent>
      </w:sdt>
      <w:r w:rsidR="00023EE3" w:rsidRPr="00AA37AD">
        <w:rPr>
          <w:rFonts w:cs="Calibri"/>
          <w:szCs w:val="22"/>
        </w:rPr>
        <w:t xml:space="preserve"> Public website(s)</w:t>
      </w:r>
      <w:r w:rsidR="00023EE3" w:rsidRPr="00AA37AD">
        <w:rPr>
          <w:rFonts w:cs="Calibri"/>
          <w:szCs w:val="22"/>
        </w:rPr>
        <w:tab/>
      </w:r>
      <w:r w:rsidR="00023EE3" w:rsidRPr="00AA37AD">
        <w:rPr>
          <w:rFonts w:cs="Calibri"/>
          <w:szCs w:val="22"/>
        </w:rPr>
        <w:tab/>
      </w:r>
      <w:r w:rsidR="00023EE3" w:rsidRPr="00AA37AD">
        <w:rPr>
          <w:rFonts w:cs="Calibri"/>
          <w:szCs w:val="22"/>
        </w:rPr>
        <w:tab/>
      </w:r>
      <w:sdt>
        <w:sdtPr>
          <w:rPr>
            <w:rFonts w:cs="Calibri"/>
            <w:szCs w:val="22"/>
          </w:rPr>
          <w:id w:val="-1556609066"/>
          <w14:checkbox>
            <w14:checked w14:val="0"/>
            <w14:checkedState w14:val="2612" w14:font="MS Gothic"/>
            <w14:uncheckedState w14:val="2610" w14:font="MS Gothic"/>
          </w14:checkbox>
        </w:sdtPr>
        <w:sdtEndPr/>
        <w:sdtContent>
          <w:r w:rsidR="00023EE3" w:rsidRPr="00AA37AD">
            <w:rPr>
              <w:rFonts w:ascii="Segoe UI Symbol" w:hAnsi="Segoe UI Symbol" w:cs="Segoe UI Symbol"/>
              <w:szCs w:val="22"/>
            </w:rPr>
            <w:t>☐</w:t>
          </w:r>
        </w:sdtContent>
      </w:sdt>
      <w:r w:rsidR="00023EE3" w:rsidRPr="00AA37AD">
        <w:rPr>
          <w:rFonts w:cs="Calibri"/>
          <w:szCs w:val="22"/>
        </w:rPr>
        <w:t xml:space="preserve"> Professional Networks</w:t>
      </w:r>
    </w:p>
    <w:p w14:paraId="27EBAECF" w14:textId="77777777" w:rsidR="00023EE3" w:rsidRPr="00AA37AD" w:rsidRDefault="00A1562B" w:rsidP="00042C60">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611982972"/>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Public Records</w:t>
      </w:r>
      <w:r w:rsidR="00023EE3" w:rsidRPr="00AA37AD">
        <w:rPr>
          <w:rFonts w:cs="Calibri"/>
          <w:szCs w:val="22"/>
        </w:rPr>
        <w:tab/>
      </w:r>
      <w:r w:rsidR="00023EE3" w:rsidRPr="00AA37AD">
        <w:rPr>
          <w:rFonts w:cs="Calibri"/>
          <w:szCs w:val="22"/>
        </w:rPr>
        <w:tab/>
      </w:r>
      <w:r w:rsidR="00023EE3" w:rsidRPr="00AA37AD">
        <w:rPr>
          <w:rFonts w:cs="Calibri"/>
          <w:szCs w:val="22"/>
        </w:rPr>
        <w:tab/>
      </w:r>
      <w:sdt>
        <w:sdtPr>
          <w:rPr>
            <w:rFonts w:cs="Calibri"/>
            <w:szCs w:val="22"/>
          </w:rPr>
          <w:id w:val="-213204227"/>
          <w14:checkbox>
            <w14:checked w14:val="0"/>
            <w14:checkedState w14:val="2612" w14:font="MS Gothic"/>
            <w14:uncheckedState w14:val="2610" w14:font="MS Gothic"/>
          </w14:checkbox>
        </w:sdtPr>
        <w:sdtEndPr/>
        <w:sdtContent>
          <w:r w:rsidR="00023EE3" w:rsidRPr="00AA37AD">
            <w:rPr>
              <w:rFonts w:ascii="Segoe UI Symbol" w:hAnsi="Segoe UI Symbol" w:cs="Segoe UI Symbol"/>
              <w:szCs w:val="22"/>
            </w:rPr>
            <w:t>☐</w:t>
          </w:r>
        </w:sdtContent>
      </w:sdt>
      <w:r w:rsidR="00023EE3" w:rsidRPr="00AA37AD">
        <w:rPr>
          <w:rFonts w:cs="Calibri"/>
          <w:szCs w:val="22"/>
        </w:rPr>
        <w:t xml:space="preserve"> Personal Networks</w:t>
      </w:r>
    </w:p>
    <w:p w14:paraId="179DF5F2" w14:textId="5F7BBFCD" w:rsidR="00023EE3" w:rsidRPr="00AA37AD" w:rsidRDefault="00A1562B" w:rsidP="00042C60">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628083994"/>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Third Party Recruitment</w:t>
      </w:r>
      <w:r w:rsidR="00023EE3" w:rsidRPr="00AA37AD">
        <w:rPr>
          <w:rFonts w:cs="Calibri"/>
          <w:szCs w:val="22"/>
        </w:rPr>
        <w:tab/>
      </w:r>
      <w:sdt>
        <w:sdtPr>
          <w:rPr>
            <w:rFonts w:cs="Calibri"/>
            <w:szCs w:val="22"/>
          </w:rPr>
          <w:id w:val="-225226495"/>
          <w14:checkbox>
            <w14:checked w14:val="0"/>
            <w14:checkedState w14:val="2612" w14:font="MS Gothic"/>
            <w14:uncheckedState w14:val="2610" w14:font="MS Gothic"/>
          </w14:checkbox>
        </w:sdtPr>
        <w:sdtEndPr/>
        <w:sdtContent>
          <w:r w:rsidR="00023EE3" w:rsidRPr="00AA37AD">
            <w:rPr>
              <w:rFonts w:ascii="Segoe UI Symbol" w:hAnsi="Segoe UI Symbol" w:cs="Segoe UI Symbol"/>
              <w:szCs w:val="22"/>
            </w:rPr>
            <w:t>☐</w:t>
          </w:r>
        </w:sdtContent>
      </w:sdt>
      <w:r w:rsidR="00023EE3" w:rsidRPr="00AA37AD">
        <w:rPr>
          <w:rFonts w:cs="Calibri"/>
          <w:szCs w:val="22"/>
        </w:rPr>
        <w:t xml:space="preserve"> Involvement of others (non-recruitment)</w:t>
      </w:r>
    </w:p>
    <w:p w14:paraId="21F107FA" w14:textId="77777777" w:rsidR="00023EE3" w:rsidRPr="00AA37AD" w:rsidRDefault="00A1562B" w:rsidP="00042C60">
      <w:pPr>
        <w:pStyle w:val="ListParagraph"/>
        <w:tabs>
          <w:tab w:val="left" w:pos="2835"/>
        </w:tabs>
        <w:snapToGrid w:val="0"/>
        <w:spacing w:after="120" w:line="240" w:lineRule="auto"/>
        <w:ind w:right="-477"/>
        <w:jc w:val="both"/>
        <w:rPr>
          <w:rFonts w:cs="Calibri"/>
          <w:color w:val="000000" w:themeColor="text1"/>
          <w:szCs w:val="22"/>
        </w:rPr>
      </w:pPr>
      <w:sdt>
        <w:sdtPr>
          <w:rPr>
            <w:rFonts w:cs="Calibri"/>
            <w:szCs w:val="22"/>
          </w:rPr>
          <w:id w:val="-255442605"/>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Self-Selection</w:t>
      </w:r>
      <w:r w:rsidR="00023EE3" w:rsidRPr="00AA37AD">
        <w:rPr>
          <w:rFonts w:cs="Calibri"/>
          <w:szCs w:val="22"/>
        </w:rPr>
        <w:tab/>
      </w:r>
      <w:r w:rsidR="00023EE3" w:rsidRPr="00AA37AD">
        <w:rPr>
          <w:rFonts w:cs="Calibri"/>
          <w:szCs w:val="22"/>
        </w:rPr>
        <w:tab/>
      </w:r>
      <w:r w:rsidR="00023EE3" w:rsidRPr="00AA37AD">
        <w:rPr>
          <w:rFonts w:cs="Calibri"/>
          <w:szCs w:val="22"/>
        </w:rPr>
        <w:tab/>
      </w:r>
      <w:sdt>
        <w:sdtPr>
          <w:rPr>
            <w:rFonts w:cs="Calibri"/>
            <w:szCs w:val="22"/>
          </w:rPr>
          <w:id w:val="1390309576"/>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Other</w:t>
      </w:r>
      <w:r w:rsidR="00023EE3" w:rsidRPr="00AA37AD">
        <w:rPr>
          <w:rFonts w:cs="Calibri"/>
          <w:color w:val="000000"/>
          <w:szCs w:val="22"/>
        </w:rPr>
        <w:t xml:space="preserve"> </w:t>
      </w:r>
      <w:sdt>
        <w:sdtPr>
          <w:rPr>
            <w:rFonts w:cs="Calibri"/>
            <w:color w:val="000000"/>
            <w:szCs w:val="22"/>
          </w:rPr>
          <w:id w:val="772056687"/>
          <w:placeholder>
            <w:docPart w:val="682D78A178C746A383543E7020377E41"/>
          </w:placeholder>
          <w:showingPlcHdr/>
          <w:text/>
        </w:sdtPr>
        <w:sdtEndPr/>
        <w:sdtContent>
          <w:r w:rsidR="00023EE3" w:rsidRPr="00AA37AD">
            <w:rPr>
              <w:rStyle w:val="PlaceholderText"/>
              <w:rFonts w:cs="Calibri"/>
              <w:szCs w:val="22"/>
              <w:bdr w:val="single" w:sz="4" w:space="0" w:color="auto"/>
            </w:rPr>
            <w:t>Click or tap here to enter text.</w:t>
          </w:r>
        </w:sdtContent>
      </w:sdt>
    </w:p>
    <w:p w14:paraId="36CBCB1A" w14:textId="77777777" w:rsidR="00023EE3" w:rsidRPr="00AA37AD" w:rsidRDefault="00023EE3" w:rsidP="00BF4CFA">
      <w:pPr>
        <w:pStyle w:val="Heading3"/>
        <w:spacing w:before="0" w:after="120" w:line="288" w:lineRule="auto"/>
        <w:jc w:val="both"/>
        <w:rPr>
          <w:rFonts w:cs="Calibri"/>
        </w:rPr>
      </w:pPr>
      <w:r w:rsidRPr="00AA37AD">
        <w:rPr>
          <w:rFonts w:cs="Calibri"/>
        </w:rPr>
        <w:t xml:space="preserve">Outline any use of third-party recruitment or external assistance you will use in your recruitment plans. </w:t>
      </w:r>
    </w:p>
    <w:sdt>
      <w:sdtPr>
        <w:rPr>
          <w:rFonts w:cs="Calibri"/>
        </w:rPr>
        <w:id w:val="-450395591"/>
        <w:placeholder>
          <w:docPart w:val="336E86978C4143DD82A3EEFE14A1126C"/>
        </w:placeholder>
        <w:showingPlcHdr/>
        <w:text/>
      </w:sdtPr>
      <w:sdtEndPr/>
      <w:sdtContent>
        <w:p w14:paraId="4D9D0F7F" w14:textId="21A83122" w:rsidR="008C2936" w:rsidRPr="008C2936" w:rsidRDefault="00D2091A" w:rsidP="008C2936">
          <w:pPr>
            <w:pStyle w:val="ListParagraph"/>
            <w:adjustRightInd w:val="0"/>
            <w:snapToGrid w:val="0"/>
            <w:spacing w:after="120" w:line="288" w:lineRule="auto"/>
            <w:ind w:right="-477"/>
            <w:jc w:val="both"/>
            <w:rPr>
              <w:rFonts w:cs="Calibri"/>
              <w:szCs w:val="22"/>
            </w:rPr>
          </w:pPr>
          <w:r w:rsidRPr="00D2091A">
            <w:rPr>
              <w:rStyle w:val="PlaceholderText"/>
              <w:rFonts w:cs="Calibri"/>
              <w:szCs w:val="22"/>
              <w:bdr w:val="single" w:sz="4" w:space="0" w:color="auto"/>
            </w:rPr>
            <w:t>Click or tap here to enter text.</w:t>
          </w:r>
        </w:p>
      </w:sdtContent>
    </w:sdt>
    <w:p w14:paraId="003AB297" w14:textId="6EE3DC44" w:rsidR="00684BAC" w:rsidRPr="0018559A" w:rsidRDefault="00023EE3" w:rsidP="0018559A">
      <w:pPr>
        <w:pStyle w:val="Heading3"/>
        <w:spacing w:before="0" w:after="120" w:line="288" w:lineRule="auto"/>
        <w:jc w:val="both"/>
        <w:rPr>
          <w:rFonts w:cs="Calibri"/>
        </w:rPr>
      </w:pPr>
      <w:r w:rsidRPr="00AA37AD">
        <w:rPr>
          <w:rFonts w:cs="Calibri"/>
        </w:rPr>
        <w:t>How will participants be recruited?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08"/>
      </w:tblGrid>
      <w:tr w:rsidR="00684BAC" w14:paraId="6F0E9795" w14:textId="77777777" w:rsidTr="00A81D0F">
        <w:trPr>
          <w:trHeight w:val="1262"/>
        </w:trPr>
        <w:tc>
          <w:tcPr>
            <w:tcW w:w="4188" w:type="dxa"/>
          </w:tcPr>
          <w:p w14:paraId="2506FA2A" w14:textId="40107FA5" w:rsidR="00684BAC" w:rsidRDefault="00A1562B" w:rsidP="00902017">
            <w:pPr>
              <w:pStyle w:val="ListParagraph"/>
              <w:tabs>
                <w:tab w:val="left" w:pos="2835"/>
              </w:tabs>
              <w:snapToGrid w:val="0"/>
              <w:spacing w:after="120" w:line="240" w:lineRule="auto"/>
              <w:ind w:left="0" w:right="-477"/>
              <w:jc w:val="both"/>
              <w:rPr>
                <w:rFonts w:cs="Calibri"/>
                <w:szCs w:val="22"/>
              </w:rPr>
            </w:pPr>
            <w:sdt>
              <w:sdtPr>
                <w:rPr>
                  <w:rFonts w:eastAsia="MS Gothic" w:cs="Calibri"/>
                  <w:szCs w:val="22"/>
                </w:rPr>
                <w:id w:val="-67729218"/>
                <w14:checkbox>
                  <w14:checked w14:val="0"/>
                  <w14:checkedState w14:val="2612" w14:font="MS Gothic"/>
                  <w14:uncheckedState w14:val="2610" w14:font="MS Gothic"/>
                </w14:checkbox>
              </w:sdtPr>
              <w:sdtEndPr/>
              <w:sdtContent>
                <w:r w:rsidR="00042C60">
                  <w:rPr>
                    <w:rFonts w:ascii="MS Gothic" w:eastAsia="MS Gothic" w:hAnsi="MS Gothic" w:cs="Calibri" w:hint="eastAsia"/>
                    <w:szCs w:val="22"/>
                  </w:rPr>
                  <w:t>☐</w:t>
                </w:r>
              </w:sdtContent>
            </w:sdt>
            <w:r w:rsidR="00684BAC" w:rsidRPr="00AA37AD">
              <w:rPr>
                <w:rFonts w:cs="Calibri"/>
                <w:szCs w:val="22"/>
              </w:rPr>
              <w:t xml:space="preserve"> Advertisement(s)</w:t>
            </w:r>
          </w:p>
          <w:p w14:paraId="705F73C6" w14:textId="77777777" w:rsidR="00684BAC" w:rsidRDefault="00A1562B" w:rsidP="00902017">
            <w:pPr>
              <w:pStyle w:val="ListParagraph"/>
              <w:tabs>
                <w:tab w:val="left" w:pos="2835"/>
              </w:tabs>
              <w:snapToGrid w:val="0"/>
              <w:spacing w:after="120" w:line="240" w:lineRule="auto"/>
              <w:ind w:left="0" w:right="-477"/>
              <w:jc w:val="both"/>
              <w:rPr>
                <w:rFonts w:cs="Calibri"/>
                <w:szCs w:val="22"/>
              </w:rPr>
            </w:pPr>
            <w:sdt>
              <w:sdtPr>
                <w:rPr>
                  <w:rFonts w:cs="Calibri"/>
                  <w:szCs w:val="22"/>
                </w:rPr>
                <w:id w:val="-567962937"/>
                <w14:checkbox>
                  <w14:checked w14:val="0"/>
                  <w14:checkedState w14:val="2612" w14:font="MS Gothic"/>
                  <w14:uncheckedState w14:val="2610" w14:font="MS Gothic"/>
                </w14:checkbox>
              </w:sdtPr>
              <w:sdtEndPr/>
              <w:sdtContent>
                <w:r w:rsidR="00684BAC" w:rsidRPr="00AA37AD">
                  <w:rPr>
                    <w:rFonts w:ascii="Segoe UI Symbol" w:eastAsia="MS Gothic" w:hAnsi="Segoe UI Symbol" w:cs="Segoe UI Symbol"/>
                    <w:szCs w:val="22"/>
                  </w:rPr>
                  <w:t>☐</w:t>
                </w:r>
              </w:sdtContent>
            </w:sdt>
            <w:r w:rsidR="00684BAC" w:rsidRPr="00AA37AD">
              <w:rPr>
                <w:rFonts w:cs="Calibri"/>
                <w:szCs w:val="22"/>
              </w:rPr>
              <w:t xml:space="preserve"> Face to Face Interactions</w:t>
            </w:r>
          </w:p>
          <w:p w14:paraId="21F5492A" w14:textId="796D5881" w:rsidR="00684BAC" w:rsidRDefault="00A1562B" w:rsidP="00902017">
            <w:pPr>
              <w:pStyle w:val="ListParagraph"/>
              <w:tabs>
                <w:tab w:val="left" w:pos="2835"/>
              </w:tabs>
              <w:snapToGrid w:val="0"/>
              <w:spacing w:after="120" w:line="240" w:lineRule="auto"/>
              <w:ind w:left="0" w:right="-477"/>
              <w:jc w:val="both"/>
              <w:rPr>
                <w:rFonts w:cs="Calibri"/>
                <w:szCs w:val="22"/>
              </w:rPr>
            </w:pPr>
            <w:sdt>
              <w:sdtPr>
                <w:rPr>
                  <w:rFonts w:cs="Calibri"/>
                  <w:szCs w:val="22"/>
                </w:rPr>
                <w:id w:val="835885288"/>
                <w14:checkbox>
                  <w14:checked w14:val="0"/>
                  <w14:checkedState w14:val="2612" w14:font="MS Gothic"/>
                  <w14:uncheckedState w14:val="2610" w14:font="MS Gothic"/>
                </w14:checkbox>
              </w:sdtPr>
              <w:sdtEndPr/>
              <w:sdtContent>
                <w:r w:rsidR="00A81D0F" w:rsidRPr="00A81D0F">
                  <w:rPr>
                    <w:rFonts w:ascii="MS Gothic" w:hAnsi="MS Gothic" w:cs="Calibri" w:hint="eastAsia"/>
                    <w:szCs w:val="22"/>
                  </w:rPr>
                  <w:t>☐</w:t>
                </w:r>
              </w:sdtContent>
            </w:sdt>
            <w:r w:rsidR="00684BAC" w:rsidRPr="00AA37AD">
              <w:rPr>
                <w:rFonts w:cs="Calibri"/>
                <w:szCs w:val="22"/>
              </w:rPr>
              <w:t xml:space="preserve"> Phone Call</w:t>
            </w:r>
          </w:p>
          <w:p w14:paraId="3B5936EE" w14:textId="2B1EB672" w:rsidR="00A81D0F" w:rsidRDefault="00A1562B" w:rsidP="00902017">
            <w:pPr>
              <w:pStyle w:val="ListParagraph"/>
              <w:tabs>
                <w:tab w:val="left" w:pos="2835"/>
              </w:tabs>
              <w:snapToGrid w:val="0"/>
              <w:spacing w:after="120" w:line="240" w:lineRule="auto"/>
              <w:ind w:left="0" w:right="-477"/>
              <w:jc w:val="both"/>
              <w:rPr>
                <w:rFonts w:cs="Calibri"/>
                <w:szCs w:val="22"/>
              </w:rPr>
            </w:pPr>
            <w:sdt>
              <w:sdtPr>
                <w:rPr>
                  <w:rFonts w:cs="Calibri"/>
                  <w:szCs w:val="22"/>
                </w:rPr>
                <w:id w:val="-854497405"/>
                <w14:checkbox>
                  <w14:checked w14:val="0"/>
                  <w14:checkedState w14:val="2612" w14:font="MS Gothic"/>
                  <w14:uncheckedState w14:val="2610" w14:font="MS Gothic"/>
                </w14:checkbox>
              </w:sdtPr>
              <w:sdtEndPr/>
              <w:sdtContent>
                <w:r w:rsidR="00A81D0F" w:rsidRPr="00AA37AD">
                  <w:rPr>
                    <w:rFonts w:ascii="Segoe UI Symbol" w:eastAsia="MS Gothic" w:hAnsi="Segoe UI Symbol" w:cs="Segoe UI Symbol"/>
                    <w:szCs w:val="22"/>
                  </w:rPr>
                  <w:t>☐</w:t>
                </w:r>
              </w:sdtContent>
            </w:sdt>
            <w:r w:rsidR="00A81D0F" w:rsidRPr="00AA37AD">
              <w:rPr>
                <w:rFonts w:cs="Calibri"/>
                <w:szCs w:val="22"/>
              </w:rPr>
              <w:t xml:space="preserve"> Website</w:t>
            </w:r>
          </w:p>
        </w:tc>
        <w:tc>
          <w:tcPr>
            <w:tcW w:w="4108" w:type="dxa"/>
          </w:tcPr>
          <w:p w14:paraId="13C841C5" w14:textId="69968D1B" w:rsidR="00684BAC" w:rsidRDefault="00A1562B" w:rsidP="00042C60">
            <w:pPr>
              <w:pStyle w:val="ListParagraph"/>
              <w:tabs>
                <w:tab w:val="left" w:pos="2835"/>
              </w:tabs>
              <w:snapToGrid w:val="0"/>
              <w:spacing w:after="120" w:line="240" w:lineRule="auto"/>
              <w:ind w:left="0" w:right="-477"/>
              <w:jc w:val="both"/>
              <w:rPr>
                <w:rFonts w:cs="Calibri"/>
                <w:szCs w:val="22"/>
              </w:rPr>
            </w:pPr>
            <w:sdt>
              <w:sdtPr>
                <w:rPr>
                  <w:rFonts w:cs="Calibri"/>
                  <w:szCs w:val="22"/>
                </w:rPr>
                <w:id w:val="-75591468"/>
                <w14:checkbox>
                  <w14:checked w14:val="0"/>
                  <w14:checkedState w14:val="2612" w14:font="MS Gothic"/>
                  <w14:uncheckedState w14:val="2610" w14:font="MS Gothic"/>
                </w14:checkbox>
              </w:sdtPr>
              <w:sdtEndPr/>
              <w:sdtContent>
                <w:r w:rsidR="008C2936" w:rsidRPr="008C2936">
                  <w:rPr>
                    <w:rFonts w:ascii="MS Gothic" w:hAnsi="MS Gothic" w:cs="Calibri" w:hint="eastAsia"/>
                    <w:szCs w:val="22"/>
                  </w:rPr>
                  <w:t>☐</w:t>
                </w:r>
              </w:sdtContent>
            </w:sdt>
            <w:r w:rsidR="006B5F69" w:rsidRPr="00AA37AD">
              <w:rPr>
                <w:rFonts w:cs="Calibri"/>
                <w:szCs w:val="22"/>
              </w:rPr>
              <w:t xml:space="preserve"> Email</w:t>
            </w:r>
          </w:p>
          <w:p w14:paraId="538F33ED" w14:textId="77777777" w:rsidR="00EE2639" w:rsidRDefault="00A1562B" w:rsidP="00042C60">
            <w:pPr>
              <w:pStyle w:val="ListParagraph"/>
              <w:tabs>
                <w:tab w:val="left" w:pos="2835"/>
              </w:tabs>
              <w:snapToGrid w:val="0"/>
              <w:spacing w:after="120" w:line="240" w:lineRule="auto"/>
              <w:ind w:left="0" w:right="-477"/>
              <w:jc w:val="both"/>
              <w:rPr>
                <w:rFonts w:ascii="MS Gothic" w:eastAsia="MS Gothic" w:hAnsi="MS Gothic" w:cs="Calibri"/>
                <w:szCs w:val="22"/>
              </w:rPr>
            </w:pPr>
            <w:sdt>
              <w:sdtPr>
                <w:rPr>
                  <w:rFonts w:cs="Calibri"/>
                  <w:szCs w:val="22"/>
                </w:rPr>
                <w:id w:val="153041745"/>
                <w14:checkbox>
                  <w14:checked w14:val="0"/>
                  <w14:checkedState w14:val="2612" w14:font="MS Gothic"/>
                  <w14:uncheckedState w14:val="2610" w14:font="MS Gothic"/>
                </w14:checkbox>
              </w:sdtPr>
              <w:sdtEndPr/>
              <w:sdtContent>
                <w:r w:rsidR="006B5F69" w:rsidRPr="00AA37AD">
                  <w:rPr>
                    <w:rFonts w:ascii="Segoe UI Symbol" w:hAnsi="Segoe UI Symbol" w:cs="Segoe UI Symbol"/>
                    <w:szCs w:val="22"/>
                  </w:rPr>
                  <w:t>☐</w:t>
                </w:r>
              </w:sdtContent>
            </w:sdt>
            <w:r w:rsidR="006B5F69" w:rsidRPr="00AA37AD">
              <w:rPr>
                <w:rFonts w:cs="Calibri"/>
                <w:szCs w:val="22"/>
              </w:rPr>
              <w:t xml:space="preserve"> Letter of Invitation</w:t>
            </w:r>
            <w:r w:rsidR="00ED22AA">
              <w:rPr>
                <w:rFonts w:cs="Calibri"/>
                <w:szCs w:val="22"/>
              </w:rPr>
              <w:t xml:space="preserve"> </w:t>
            </w:r>
            <w:r w:rsidR="00EE2639">
              <w:rPr>
                <w:rFonts w:ascii="MS Gothic" w:eastAsia="MS Gothic" w:hAnsi="MS Gothic" w:cs="Calibri"/>
                <w:szCs w:val="22"/>
              </w:rPr>
              <w:t xml:space="preserve"> </w:t>
            </w:r>
          </w:p>
          <w:p w14:paraId="056DB63D" w14:textId="70239DD4" w:rsidR="00ED22AA" w:rsidRDefault="00A1562B" w:rsidP="00042C60">
            <w:pPr>
              <w:pStyle w:val="ListParagraph"/>
              <w:tabs>
                <w:tab w:val="left" w:pos="2835"/>
              </w:tabs>
              <w:snapToGrid w:val="0"/>
              <w:spacing w:after="120" w:line="240" w:lineRule="auto"/>
              <w:ind w:left="0" w:right="-477"/>
              <w:jc w:val="both"/>
              <w:rPr>
                <w:rFonts w:cs="Calibri"/>
                <w:szCs w:val="22"/>
              </w:rPr>
            </w:pPr>
            <w:sdt>
              <w:sdtPr>
                <w:rPr>
                  <w:rFonts w:cs="Calibri"/>
                  <w:szCs w:val="22"/>
                </w:rPr>
                <w:id w:val="-1053233090"/>
                <w14:checkbox>
                  <w14:checked w14:val="0"/>
                  <w14:checkedState w14:val="2612" w14:font="MS Gothic"/>
                  <w14:uncheckedState w14:val="2610" w14:font="MS Gothic"/>
                </w14:checkbox>
              </w:sdtPr>
              <w:sdtEndPr/>
              <w:sdtContent>
                <w:r w:rsidR="00EE2639">
                  <w:rPr>
                    <w:rFonts w:ascii="MS Gothic" w:eastAsia="MS Gothic" w:hAnsi="MS Gothic" w:cs="Calibri" w:hint="eastAsia"/>
                    <w:szCs w:val="22"/>
                  </w:rPr>
                  <w:t>☐</w:t>
                </w:r>
              </w:sdtContent>
            </w:sdt>
            <w:r w:rsidR="00EE2639" w:rsidRPr="00AA37AD">
              <w:rPr>
                <w:rFonts w:cs="Calibri"/>
                <w:szCs w:val="22"/>
              </w:rPr>
              <w:t xml:space="preserve"> Snowball Sampling</w:t>
            </w:r>
          </w:p>
          <w:p w14:paraId="689D212D" w14:textId="5C767BD5" w:rsidR="006B5F69" w:rsidRPr="006B5F69" w:rsidRDefault="00A1562B" w:rsidP="00042C60">
            <w:pPr>
              <w:pStyle w:val="ListParagraph"/>
              <w:tabs>
                <w:tab w:val="left" w:pos="2835"/>
              </w:tabs>
              <w:snapToGrid w:val="0"/>
              <w:spacing w:after="120" w:line="240" w:lineRule="auto"/>
              <w:ind w:left="0" w:right="-477"/>
              <w:jc w:val="both"/>
              <w:rPr>
                <w:rFonts w:cs="Calibri"/>
                <w:szCs w:val="22"/>
              </w:rPr>
            </w:pPr>
            <w:sdt>
              <w:sdtPr>
                <w:rPr>
                  <w:rFonts w:cs="Calibri"/>
                  <w:szCs w:val="22"/>
                </w:rPr>
                <w:id w:val="-668324155"/>
                <w14:checkbox>
                  <w14:checked w14:val="0"/>
                  <w14:checkedState w14:val="2612" w14:font="MS Gothic"/>
                  <w14:uncheckedState w14:val="2610" w14:font="MS Gothic"/>
                </w14:checkbox>
              </w:sdtPr>
              <w:sdtEndPr/>
              <w:sdtContent>
                <w:r w:rsidR="00ED22AA" w:rsidRPr="00AA37AD">
                  <w:rPr>
                    <w:rFonts w:ascii="Segoe UI Symbol" w:eastAsia="MS Gothic" w:hAnsi="Segoe UI Symbol" w:cs="Segoe UI Symbol"/>
                    <w:szCs w:val="22"/>
                  </w:rPr>
                  <w:t>☐</w:t>
                </w:r>
              </w:sdtContent>
            </w:sdt>
            <w:r w:rsidR="00ED22AA" w:rsidRPr="00AA37AD">
              <w:rPr>
                <w:rFonts w:cs="Calibri"/>
                <w:szCs w:val="22"/>
              </w:rPr>
              <w:t xml:space="preserve"> Word of Mouth</w:t>
            </w:r>
          </w:p>
        </w:tc>
      </w:tr>
      <w:tr w:rsidR="00A81D0F" w14:paraId="12959947" w14:textId="77777777" w:rsidTr="00A81D0F">
        <w:trPr>
          <w:trHeight w:val="716"/>
        </w:trPr>
        <w:tc>
          <w:tcPr>
            <w:tcW w:w="8296" w:type="dxa"/>
            <w:gridSpan w:val="2"/>
          </w:tcPr>
          <w:p w14:paraId="4C9F33DE" w14:textId="77777777" w:rsidR="00A81D0F" w:rsidRDefault="00A1562B" w:rsidP="00902017">
            <w:pPr>
              <w:pStyle w:val="ListParagraph"/>
              <w:tabs>
                <w:tab w:val="left" w:pos="2835"/>
              </w:tabs>
              <w:snapToGrid w:val="0"/>
              <w:spacing w:after="120" w:line="240" w:lineRule="auto"/>
              <w:ind w:left="0" w:right="-477"/>
              <w:jc w:val="both"/>
              <w:rPr>
                <w:rFonts w:cs="Calibri"/>
                <w:szCs w:val="22"/>
              </w:rPr>
            </w:pPr>
            <w:sdt>
              <w:sdtPr>
                <w:rPr>
                  <w:rFonts w:cs="Calibri"/>
                  <w:szCs w:val="22"/>
                </w:rPr>
                <w:id w:val="-936908925"/>
                <w14:checkbox>
                  <w14:checked w14:val="0"/>
                  <w14:checkedState w14:val="2612" w14:font="MS Gothic"/>
                  <w14:uncheckedState w14:val="2610" w14:font="MS Gothic"/>
                </w14:checkbox>
              </w:sdtPr>
              <w:sdtEndPr/>
              <w:sdtContent>
                <w:r w:rsidR="00A81D0F">
                  <w:rPr>
                    <w:rFonts w:ascii="MS Gothic" w:eastAsia="MS Gothic" w:hAnsi="MS Gothic" w:cs="Calibri" w:hint="eastAsia"/>
                    <w:szCs w:val="22"/>
                  </w:rPr>
                  <w:t>☐</w:t>
                </w:r>
              </w:sdtContent>
            </w:sdt>
            <w:r w:rsidR="00A81D0F" w:rsidRPr="00AA37AD">
              <w:rPr>
                <w:rFonts w:cs="Calibri"/>
                <w:szCs w:val="22"/>
              </w:rPr>
              <w:t xml:space="preserve"> Other</w:t>
            </w:r>
            <w:r w:rsidR="00A81D0F">
              <w:rPr>
                <w:rFonts w:cs="Calibri"/>
                <w:szCs w:val="22"/>
              </w:rPr>
              <w:t xml:space="preserve"> </w:t>
            </w:r>
            <w:sdt>
              <w:sdtPr>
                <w:rPr>
                  <w:rFonts w:cs="Calibri"/>
                  <w:color w:val="000000"/>
                  <w:szCs w:val="22"/>
                </w:rPr>
                <w:id w:val="1042633067"/>
                <w:placeholder>
                  <w:docPart w:val="337D818940FB4E1786DE94D883E989BF"/>
                </w:placeholder>
                <w:showingPlcHdr/>
                <w:text/>
              </w:sdtPr>
              <w:sdtEndPr/>
              <w:sdtContent>
                <w:r w:rsidR="00A81D0F" w:rsidRPr="00AA37AD">
                  <w:rPr>
                    <w:rStyle w:val="PlaceholderText"/>
                    <w:rFonts w:cs="Calibri"/>
                    <w:szCs w:val="22"/>
                    <w:bdr w:val="single" w:sz="4" w:space="0" w:color="auto"/>
                  </w:rPr>
                  <w:t>Click or tap here to enter text.</w:t>
                </w:r>
              </w:sdtContent>
            </w:sdt>
          </w:p>
        </w:tc>
      </w:tr>
    </w:tbl>
    <w:p w14:paraId="32253765" w14:textId="77777777" w:rsidR="00023EE3" w:rsidRPr="00BF4CFA" w:rsidRDefault="00023EE3" w:rsidP="00006884">
      <w:pPr>
        <w:pStyle w:val="Heading3"/>
      </w:pPr>
      <w:r w:rsidRPr="00BF4CFA">
        <w:t>Describe the recruitment process and the methods planned to recruit participants into the study, including how initial contact will be made, what information will be provided to potential participants, and how individuals may indicate their interest in participating.</w:t>
      </w:r>
    </w:p>
    <w:tbl>
      <w:tblPr>
        <w:tblStyle w:val="TableGrid"/>
        <w:tblW w:w="9294" w:type="dxa"/>
        <w:tblInd w:w="57" w:type="dxa"/>
        <w:tblLook w:val="04A0" w:firstRow="1" w:lastRow="0" w:firstColumn="1" w:lastColumn="0" w:noHBand="0" w:noVBand="1"/>
      </w:tblPr>
      <w:tblGrid>
        <w:gridCol w:w="9294"/>
      </w:tblGrid>
      <w:tr w:rsidR="00C825ED" w14:paraId="33C9F7A0" w14:textId="77777777" w:rsidTr="00DE077A">
        <w:tc>
          <w:tcPr>
            <w:tcW w:w="9294" w:type="dxa"/>
          </w:tcPr>
          <w:p w14:paraId="36494432" w14:textId="5DBC0BC5" w:rsidR="00C825ED" w:rsidRDefault="00201C75" w:rsidP="00006884">
            <w:pPr>
              <w:spacing w:line="300" w:lineRule="atLeast"/>
              <w:rPr>
                <w:rFonts w:eastAsia="SimSun" w:cs="Calibri"/>
                <w:bCs/>
                <w:szCs w:val="22"/>
              </w:rPr>
            </w:pPr>
            <w:r w:rsidRPr="00201C75">
              <w:rPr>
                <w:rFonts w:eastAsia="SimSun" w:cs="Calibri"/>
                <w:bCs/>
                <w:szCs w:val="22"/>
              </w:rPr>
              <w:t>Insert text here</w:t>
            </w:r>
          </w:p>
        </w:tc>
      </w:tr>
    </w:tbl>
    <w:p w14:paraId="7A36F43A" w14:textId="77777777" w:rsidR="00023EE3" w:rsidRDefault="00023EE3" w:rsidP="003460A3">
      <w:pPr>
        <w:pStyle w:val="Heading3"/>
      </w:pPr>
      <w:r w:rsidRPr="00BF4CFA">
        <w:lastRenderedPageBreak/>
        <w:t>Describe how the recruitment strategy will ensure that potential participants receive clear, accessible, and appropriate information, and are given adequate opportunity to consider this information before making an informed decision about participation.</w:t>
      </w:r>
    </w:p>
    <w:tbl>
      <w:tblPr>
        <w:tblStyle w:val="TableGrid"/>
        <w:tblW w:w="0" w:type="auto"/>
        <w:tblLook w:val="04A0" w:firstRow="1" w:lastRow="0" w:firstColumn="1" w:lastColumn="0" w:noHBand="0" w:noVBand="1"/>
      </w:tblPr>
      <w:tblGrid>
        <w:gridCol w:w="9016"/>
      </w:tblGrid>
      <w:tr w:rsidR="00A21936" w14:paraId="68C67CCA" w14:textId="77777777" w:rsidTr="00A21936">
        <w:tc>
          <w:tcPr>
            <w:tcW w:w="9016" w:type="dxa"/>
          </w:tcPr>
          <w:p w14:paraId="5B230011" w14:textId="6F0F35A1" w:rsidR="00A21936" w:rsidRDefault="00201C75" w:rsidP="00A21936">
            <w:r w:rsidRPr="00201C75">
              <w:rPr>
                <w:rFonts w:eastAsia="SimSun" w:cs="Calibri"/>
                <w:bCs/>
                <w:szCs w:val="22"/>
              </w:rPr>
              <w:t>Insert text here</w:t>
            </w:r>
          </w:p>
        </w:tc>
      </w:tr>
    </w:tbl>
    <w:p w14:paraId="0050E8CE" w14:textId="77777777" w:rsidR="00A21936" w:rsidRPr="00A21936" w:rsidRDefault="00A21936" w:rsidP="00A21936"/>
    <w:p w14:paraId="2FBB7C9A" w14:textId="77777777" w:rsidR="00D44B34" w:rsidRDefault="00023EE3" w:rsidP="003B52EF">
      <w:pPr>
        <w:pStyle w:val="Heading3"/>
      </w:pPr>
      <w:r w:rsidRPr="00D44B34">
        <w:t xml:space="preserve">Describe any risks associated with the recruitment strategy for potential participants, as well as any risks to the overall viability of the project. </w:t>
      </w:r>
    </w:p>
    <w:tbl>
      <w:tblPr>
        <w:tblStyle w:val="TableGrid"/>
        <w:tblW w:w="0" w:type="auto"/>
        <w:tblLook w:val="04A0" w:firstRow="1" w:lastRow="0" w:firstColumn="1" w:lastColumn="0" w:noHBand="0" w:noVBand="1"/>
      </w:tblPr>
      <w:tblGrid>
        <w:gridCol w:w="9016"/>
      </w:tblGrid>
      <w:tr w:rsidR="003B52EF" w14:paraId="4F2542CD" w14:textId="77777777" w:rsidTr="003B52EF">
        <w:tc>
          <w:tcPr>
            <w:tcW w:w="9016" w:type="dxa"/>
          </w:tcPr>
          <w:p w14:paraId="1D0475BB" w14:textId="35896583" w:rsidR="003B52EF" w:rsidRDefault="00201C75" w:rsidP="00D44B34">
            <w:r w:rsidRPr="00201C75">
              <w:rPr>
                <w:rFonts w:eastAsia="SimSun" w:cs="Calibri"/>
                <w:bCs/>
                <w:szCs w:val="22"/>
              </w:rPr>
              <w:t>Insert text here</w:t>
            </w:r>
          </w:p>
        </w:tc>
      </w:tr>
    </w:tbl>
    <w:p w14:paraId="35E9DCE6" w14:textId="77777777" w:rsidR="00D44B34" w:rsidRPr="00D44B34" w:rsidRDefault="00D44B34" w:rsidP="00D44B34"/>
    <w:p w14:paraId="194DAE9F" w14:textId="42CDBBB0" w:rsidR="00023EE3" w:rsidRDefault="00023EE3" w:rsidP="002C5861">
      <w:pPr>
        <w:pStyle w:val="Heading3"/>
        <w:rPr>
          <w:color w:val="000000"/>
        </w:rPr>
      </w:pPr>
      <w:r w:rsidRPr="00D44B34">
        <w:t>What is the proposed timeframe for recruitment.</w:t>
      </w:r>
      <w:r w:rsidRPr="00D44B34">
        <w:rPr>
          <w:color w:val="000000"/>
        </w:rPr>
        <w:t xml:space="preserve"> </w:t>
      </w:r>
    </w:p>
    <w:tbl>
      <w:tblPr>
        <w:tblStyle w:val="TableGrid"/>
        <w:tblW w:w="0" w:type="auto"/>
        <w:tblLook w:val="04A0" w:firstRow="1" w:lastRow="0" w:firstColumn="1" w:lastColumn="0" w:noHBand="0" w:noVBand="1"/>
      </w:tblPr>
      <w:tblGrid>
        <w:gridCol w:w="9016"/>
      </w:tblGrid>
      <w:tr w:rsidR="002C5861" w14:paraId="3C587964" w14:textId="77777777" w:rsidTr="002C5861">
        <w:tc>
          <w:tcPr>
            <w:tcW w:w="9016" w:type="dxa"/>
          </w:tcPr>
          <w:p w14:paraId="1D756961" w14:textId="73082E86" w:rsidR="002C5861" w:rsidRDefault="00201C75" w:rsidP="002C5861">
            <w:r w:rsidRPr="00201C75">
              <w:rPr>
                <w:rFonts w:eastAsia="SimSun" w:cs="Calibri"/>
                <w:bCs/>
                <w:szCs w:val="22"/>
              </w:rPr>
              <w:t>Insert text here</w:t>
            </w:r>
          </w:p>
        </w:tc>
      </w:tr>
    </w:tbl>
    <w:p w14:paraId="25C1AD84" w14:textId="77777777" w:rsidR="002C5861" w:rsidRPr="002C5861" w:rsidRDefault="002C5861" w:rsidP="002C5861"/>
    <w:p w14:paraId="4B6C1E08" w14:textId="77777777" w:rsidR="001E1ABC" w:rsidRDefault="00023EE3" w:rsidP="00AF7214">
      <w:pPr>
        <w:pStyle w:val="Heading3"/>
      </w:pPr>
      <w:r w:rsidRPr="00BF4CFA">
        <w:t xml:space="preserve">Will consent be obtained from all participants? </w:t>
      </w:r>
    </w:p>
    <w:p w14:paraId="6C1AE75D" w14:textId="20281C82" w:rsidR="00023EE3" w:rsidRPr="00BF4CFA" w:rsidRDefault="00A1562B" w:rsidP="00BA7B0C">
      <w:pPr>
        <w:ind w:firstLine="720"/>
        <w:rPr>
          <w:b/>
        </w:rPr>
      </w:pPr>
      <w:sdt>
        <w:sdtPr>
          <w:rPr>
            <w:b/>
          </w:rPr>
          <w:id w:val="-1359353488"/>
          <w14:checkbox>
            <w14:checked w14:val="0"/>
            <w14:checkedState w14:val="2612" w14:font="MS Gothic"/>
            <w14:uncheckedState w14:val="2610" w14:font="MS Gothic"/>
          </w14:checkbox>
        </w:sdtPr>
        <w:sdtEndPr/>
        <w:sdtContent>
          <w:r w:rsidR="00BA7B0C">
            <w:rPr>
              <w:rFonts w:ascii="MS Gothic" w:eastAsia="MS Gothic" w:hAnsi="MS Gothic" w:hint="eastAsia"/>
            </w:rPr>
            <w:t>☐</w:t>
          </w:r>
        </w:sdtContent>
      </w:sdt>
      <w:r w:rsidR="00BF4CFA">
        <w:t xml:space="preserve"> Yes   </w:t>
      </w:r>
      <w:sdt>
        <w:sdtPr>
          <w:rPr>
            <w:b/>
          </w:rPr>
          <w:id w:val="1448966148"/>
          <w14:checkbox>
            <w14:checked w14:val="0"/>
            <w14:checkedState w14:val="2612" w14:font="MS Gothic"/>
            <w14:uncheckedState w14:val="2610" w14:font="MS Gothic"/>
          </w14:checkbox>
        </w:sdtPr>
        <w:sdtEndPr/>
        <w:sdtContent>
          <w:r w:rsidR="00BF4CFA">
            <w:rPr>
              <w:rFonts w:ascii="MS Gothic" w:eastAsia="MS Gothic" w:hAnsi="MS Gothic" w:hint="eastAsia"/>
            </w:rPr>
            <w:t>☐</w:t>
          </w:r>
        </w:sdtContent>
      </w:sdt>
      <w:r w:rsidR="00BF4CFA">
        <w:t xml:space="preserve"> No</w:t>
      </w:r>
    </w:p>
    <w:p w14:paraId="5F2ADDFC" w14:textId="77777777" w:rsidR="00023EE3" w:rsidRPr="00BF4CFA" w:rsidRDefault="00023EE3" w:rsidP="00BA7B0C">
      <w:pPr>
        <w:pStyle w:val="Heading3"/>
        <w:rPr>
          <w:rFonts w:eastAsia="SimSun"/>
        </w:rPr>
      </w:pPr>
      <w:r w:rsidRPr="00BF4CFA">
        <w:rPr>
          <w:rFonts w:eastAsia="SimSun"/>
        </w:rPr>
        <w:t xml:space="preserve">Describe the scope of the consent that will be sought from participants. </w:t>
      </w:r>
      <w:r w:rsidRPr="00BF4CFA">
        <w:tab/>
      </w:r>
    </w:p>
    <w:p w14:paraId="0A92E87D" w14:textId="3AE0C6DA" w:rsidR="00023EE3" w:rsidRPr="00BF4CFA" w:rsidRDefault="00A1562B" w:rsidP="00042C60">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716124098"/>
          <w14:checkbox>
            <w14:checked w14:val="0"/>
            <w14:checkedState w14:val="2612" w14:font="MS Gothic"/>
            <w14:uncheckedState w14:val="2610" w14:font="MS Gothic"/>
          </w14:checkbox>
        </w:sdtPr>
        <w:sdtEndPr/>
        <w:sdtContent>
          <w:r w:rsidR="00E46A60">
            <w:rPr>
              <w:rFonts w:ascii="MS Gothic" w:eastAsia="MS Gothic" w:hAnsi="MS Gothic" w:cs="Calibri" w:hint="eastAsia"/>
              <w:bCs/>
              <w:szCs w:val="22"/>
            </w:rPr>
            <w:t>☐</w:t>
          </w:r>
        </w:sdtContent>
      </w:sdt>
      <w:r w:rsidR="00023EE3" w:rsidRPr="00BF4CFA">
        <w:rPr>
          <w:rFonts w:cs="Calibri"/>
          <w:bCs/>
          <w:szCs w:val="22"/>
        </w:rPr>
        <w:t xml:space="preserve">   Specific (this project only)</w:t>
      </w:r>
    </w:p>
    <w:p w14:paraId="40EDB204" w14:textId="77777777" w:rsidR="00023EE3" w:rsidRPr="00BF4CFA" w:rsidRDefault="00A1562B" w:rsidP="00042C60">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83210539"/>
          <w14:checkbox>
            <w14:checked w14:val="0"/>
            <w14:checkedState w14:val="2612" w14:font="MS Gothic"/>
            <w14:uncheckedState w14:val="2610" w14:font="MS Gothic"/>
          </w14:checkbox>
        </w:sdtPr>
        <w:sdtEndPr/>
        <w:sdtContent>
          <w:r w:rsidR="00023EE3" w:rsidRPr="00BF4CFA">
            <w:rPr>
              <w:rFonts w:ascii="Segoe UI Symbol" w:eastAsia="MS Gothic" w:hAnsi="Segoe UI Symbol" w:cs="Segoe UI Symbol"/>
              <w:bCs/>
              <w:szCs w:val="22"/>
            </w:rPr>
            <w:t>☐</w:t>
          </w:r>
        </w:sdtContent>
      </w:sdt>
      <w:r w:rsidR="00023EE3" w:rsidRPr="00BF4CFA">
        <w:rPr>
          <w:rFonts w:cs="Calibri"/>
          <w:bCs/>
          <w:szCs w:val="22"/>
        </w:rPr>
        <w:t xml:space="preserve">   Extended (this project and related future research)</w:t>
      </w:r>
    </w:p>
    <w:p w14:paraId="79D31C8A" w14:textId="77777777" w:rsidR="00023EE3" w:rsidRDefault="00A1562B" w:rsidP="00042C60">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615818301"/>
          <w14:checkbox>
            <w14:checked w14:val="0"/>
            <w14:checkedState w14:val="2612" w14:font="MS Gothic"/>
            <w14:uncheckedState w14:val="2610" w14:font="MS Gothic"/>
          </w14:checkbox>
        </w:sdtPr>
        <w:sdtEndPr/>
        <w:sdtContent>
          <w:r w:rsidR="00023EE3" w:rsidRPr="00BF4CFA">
            <w:rPr>
              <w:rFonts w:ascii="Segoe UI Symbol" w:eastAsia="MS Gothic" w:hAnsi="Segoe UI Symbol" w:cs="Segoe UI Symbol"/>
              <w:bCs/>
              <w:szCs w:val="22"/>
            </w:rPr>
            <w:t>☐</w:t>
          </w:r>
        </w:sdtContent>
      </w:sdt>
      <w:r w:rsidR="00023EE3" w:rsidRPr="00BF4CFA">
        <w:rPr>
          <w:rFonts w:cs="Calibri"/>
          <w:bCs/>
          <w:szCs w:val="22"/>
        </w:rPr>
        <w:t xml:space="preserve">   Unspecified (this project and future related or unrelated research)</w:t>
      </w:r>
    </w:p>
    <w:p w14:paraId="32FAD936" w14:textId="63BEA351" w:rsidR="00023EE3" w:rsidRPr="00314918" w:rsidRDefault="00023EE3" w:rsidP="00B46A70">
      <w:pPr>
        <w:pStyle w:val="Heading3"/>
      </w:pPr>
      <w:r w:rsidRPr="00314918">
        <w:t xml:space="preserve">Describe how consent will be </w:t>
      </w:r>
      <w:r w:rsidR="00314918" w:rsidRPr="00314918">
        <w:t>obtained (</w:t>
      </w:r>
      <w:r w:rsidRPr="00314918">
        <w:t>Select all that apply)</w:t>
      </w:r>
    </w:p>
    <w:p w14:paraId="5C6BC8DA" w14:textId="77777777" w:rsidR="00023EE3" w:rsidRPr="00BF4CFA" w:rsidRDefault="00A1562B" w:rsidP="00042C60">
      <w:pPr>
        <w:pStyle w:val="ListParagraph"/>
        <w:adjustRightInd w:val="0"/>
        <w:snapToGrid w:val="0"/>
        <w:spacing w:after="120" w:line="240" w:lineRule="auto"/>
        <w:ind w:right="-477"/>
        <w:jc w:val="both"/>
        <w:rPr>
          <w:rFonts w:cs="Calibri"/>
          <w:bCs/>
          <w:szCs w:val="22"/>
        </w:rPr>
      </w:pPr>
      <w:sdt>
        <w:sdtPr>
          <w:rPr>
            <w:rFonts w:eastAsia="MS Gothic" w:cs="Calibri"/>
            <w:bCs/>
            <w:szCs w:val="22"/>
          </w:rPr>
          <w:id w:val="-1254047167"/>
          <w14:checkbox>
            <w14:checked w14:val="0"/>
            <w14:checkedState w14:val="2612" w14:font="MS Gothic"/>
            <w14:uncheckedState w14:val="2610" w14:font="MS Gothic"/>
          </w14:checkbox>
        </w:sdtPr>
        <w:sdtEndPr/>
        <w:sdtContent>
          <w:r w:rsidR="00023EE3" w:rsidRPr="00BF4CFA">
            <w:rPr>
              <w:rFonts w:ascii="Segoe UI Symbol" w:eastAsia="MS Gothic" w:hAnsi="Segoe UI Symbol" w:cs="Segoe UI Symbol"/>
              <w:bCs/>
              <w:szCs w:val="22"/>
            </w:rPr>
            <w:t>☐</w:t>
          </w:r>
        </w:sdtContent>
      </w:sdt>
      <w:r w:rsidR="00023EE3" w:rsidRPr="00BF4CFA">
        <w:rPr>
          <w:rFonts w:cs="Calibri"/>
          <w:bCs/>
          <w:szCs w:val="22"/>
        </w:rPr>
        <w:t xml:space="preserve">   Written Consent</w:t>
      </w:r>
    </w:p>
    <w:p w14:paraId="2E05440A" w14:textId="77777777" w:rsidR="00023EE3" w:rsidRPr="00AA37AD" w:rsidRDefault="00A1562B" w:rsidP="00042C60">
      <w:pPr>
        <w:pStyle w:val="ListParagraph"/>
        <w:adjustRightInd w:val="0"/>
        <w:snapToGrid w:val="0"/>
        <w:spacing w:after="120" w:line="240" w:lineRule="auto"/>
        <w:ind w:right="-477"/>
        <w:jc w:val="both"/>
        <w:rPr>
          <w:rFonts w:cs="Calibri"/>
          <w:szCs w:val="22"/>
        </w:rPr>
      </w:pPr>
      <w:sdt>
        <w:sdtPr>
          <w:rPr>
            <w:rFonts w:eastAsia="MS Gothic" w:cs="Calibri"/>
            <w:szCs w:val="22"/>
          </w:rPr>
          <w:id w:val="1892690573"/>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Verbal Consent</w:t>
      </w:r>
    </w:p>
    <w:p w14:paraId="4F4C8A60" w14:textId="348DDD19" w:rsidR="00023EE3" w:rsidRPr="00AA37AD" w:rsidRDefault="00A1562B" w:rsidP="00042C60">
      <w:pPr>
        <w:pStyle w:val="ListParagraph"/>
        <w:adjustRightInd w:val="0"/>
        <w:snapToGrid w:val="0"/>
        <w:spacing w:after="120" w:line="240" w:lineRule="auto"/>
        <w:ind w:right="-477"/>
        <w:jc w:val="both"/>
        <w:rPr>
          <w:rFonts w:cs="Calibri"/>
          <w:szCs w:val="22"/>
        </w:rPr>
      </w:pPr>
      <w:sdt>
        <w:sdtPr>
          <w:rPr>
            <w:rFonts w:eastAsia="MS Gothic" w:cs="Calibri"/>
            <w:szCs w:val="22"/>
          </w:rPr>
          <w:id w:val="518969064"/>
          <w14:checkbox>
            <w14:checked w14:val="0"/>
            <w14:checkedState w14:val="2612" w14:font="MS Gothic"/>
            <w14:uncheckedState w14:val="2610" w14:font="MS Gothic"/>
          </w14:checkbox>
        </w:sdtPr>
        <w:sdtEndPr/>
        <w:sdtContent>
          <w:r w:rsidR="00023EE3" w:rsidRPr="00AA37AD">
            <w:rPr>
              <w:rFonts w:ascii="Segoe UI Symbol" w:eastAsia="MS Gothic" w:hAnsi="Segoe UI Symbol" w:cs="Segoe UI Symbol"/>
              <w:szCs w:val="22"/>
            </w:rPr>
            <w:t>☐</w:t>
          </w:r>
        </w:sdtContent>
      </w:sdt>
      <w:r w:rsidR="00023EE3" w:rsidRPr="00AA37AD">
        <w:rPr>
          <w:rFonts w:cs="Calibri"/>
          <w:szCs w:val="22"/>
        </w:rPr>
        <w:t xml:space="preserve">   Implied Consent (i.e., online surveys)</w:t>
      </w:r>
    </w:p>
    <w:p w14:paraId="46655306" w14:textId="77777777" w:rsidR="00023EE3" w:rsidRPr="00BF4CFA" w:rsidRDefault="00023EE3" w:rsidP="00AF7214">
      <w:pPr>
        <w:pStyle w:val="Heading3"/>
      </w:pPr>
      <w:r w:rsidRPr="00BF4CFA">
        <w:t xml:space="preserve">Will potential participants be invited to discuss their participation with someone who is able to support them in the decision-making process? </w:t>
      </w:r>
    </w:p>
    <w:p w14:paraId="6A81DC3C" w14:textId="77777777" w:rsidR="001E1ABC" w:rsidRDefault="00023EE3" w:rsidP="00BB7011">
      <w:pPr>
        <w:pStyle w:val="ListParagraph"/>
        <w:adjustRightInd w:val="0"/>
        <w:snapToGrid w:val="0"/>
        <w:spacing w:after="0" w:line="288" w:lineRule="auto"/>
        <w:ind w:left="0" w:right="-477" w:firstLine="720"/>
        <w:jc w:val="both"/>
        <w:rPr>
          <w:rFonts w:eastAsia="SimSun" w:cs="Calibri"/>
          <w:bCs/>
          <w:szCs w:val="22"/>
        </w:rPr>
      </w:pPr>
      <w:r w:rsidRPr="00BF4CFA">
        <w:rPr>
          <w:rFonts w:eastAsia="SimSun" w:cs="Calibri"/>
          <w:bCs/>
          <w:szCs w:val="22"/>
        </w:rPr>
        <w:t xml:space="preserve">Yes </w:t>
      </w:r>
      <w:sdt>
        <w:sdtPr>
          <w:rPr>
            <w:rFonts w:eastAsia="SimSun" w:cs="Calibri"/>
            <w:bCs/>
            <w:szCs w:val="22"/>
          </w:rPr>
          <w:id w:val="-1708559341"/>
          <w14:checkbox>
            <w14:checked w14:val="0"/>
            <w14:checkedState w14:val="2612" w14:font="MS Gothic"/>
            <w14:uncheckedState w14:val="2610" w14:font="MS Gothic"/>
          </w14:checkbox>
        </w:sdtPr>
        <w:sdtEndPr/>
        <w:sdtContent>
          <w:r w:rsidRPr="00BF4CFA">
            <w:rPr>
              <w:rFonts w:ascii="Segoe UI Symbol" w:eastAsia="SimSun" w:hAnsi="Segoe UI Symbol" w:cs="Segoe UI Symbol"/>
              <w:bCs/>
              <w:szCs w:val="22"/>
            </w:rPr>
            <w:t>☐</w:t>
          </w:r>
        </w:sdtContent>
      </w:sdt>
      <w:r w:rsidRPr="00BF4CFA">
        <w:rPr>
          <w:rFonts w:eastAsia="SimSun" w:cs="Calibri"/>
          <w:bCs/>
          <w:szCs w:val="22"/>
        </w:rPr>
        <w:t xml:space="preserve">      No </w:t>
      </w:r>
      <w:sdt>
        <w:sdtPr>
          <w:rPr>
            <w:rFonts w:eastAsia="SimSun" w:cs="Calibri"/>
            <w:bCs/>
            <w:szCs w:val="22"/>
          </w:rPr>
          <w:id w:val="1266267265"/>
          <w14:checkbox>
            <w14:checked w14:val="0"/>
            <w14:checkedState w14:val="2612" w14:font="MS Gothic"/>
            <w14:uncheckedState w14:val="2610" w14:font="MS Gothic"/>
          </w14:checkbox>
        </w:sdtPr>
        <w:sdtEndPr/>
        <w:sdtContent>
          <w:r w:rsidRPr="00BF4CFA">
            <w:rPr>
              <w:rFonts w:ascii="Segoe UI Symbol" w:eastAsia="SimSun" w:hAnsi="Segoe UI Symbol" w:cs="Segoe UI Symbol"/>
              <w:bCs/>
              <w:szCs w:val="22"/>
            </w:rPr>
            <w:t>☐</w:t>
          </w:r>
        </w:sdtContent>
      </w:sdt>
      <w:r w:rsidRPr="00BF4CFA">
        <w:rPr>
          <w:rFonts w:eastAsia="SimSun" w:cs="Calibri"/>
          <w:bCs/>
          <w:szCs w:val="22"/>
        </w:rPr>
        <w:t xml:space="preserve">   </w:t>
      </w:r>
    </w:p>
    <w:p w14:paraId="7CF97E9C" w14:textId="5E950888" w:rsidR="00023EE3" w:rsidRPr="00BF4CFA" w:rsidRDefault="00023EE3" w:rsidP="00BB7011">
      <w:pPr>
        <w:pStyle w:val="ListParagraph"/>
        <w:adjustRightInd w:val="0"/>
        <w:snapToGrid w:val="0"/>
        <w:spacing w:after="0" w:line="288" w:lineRule="auto"/>
        <w:ind w:left="0" w:right="-477" w:firstLine="720"/>
        <w:jc w:val="both"/>
        <w:rPr>
          <w:rFonts w:cs="Calibri"/>
          <w:bCs/>
          <w:szCs w:val="22"/>
        </w:rPr>
      </w:pPr>
      <w:r w:rsidRPr="00BF4CFA">
        <w:rPr>
          <w:rFonts w:eastAsia="SimSun" w:cs="Calibri"/>
          <w:bCs/>
          <w:szCs w:val="22"/>
        </w:rPr>
        <w:t>Provide details</w:t>
      </w:r>
      <w:r w:rsidRPr="00BF4CFA">
        <w:rPr>
          <w:rFonts w:cs="Calibri"/>
          <w:bCs/>
          <w:color w:val="000000"/>
          <w:szCs w:val="22"/>
        </w:rPr>
        <w:t xml:space="preserve">: </w:t>
      </w:r>
      <w:sdt>
        <w:sdtPr>
          <w:rPr>
            <w:rFonts w:cs="Calibri"/>
            <w:bCs/>
            <w:color w:val="000000"/>
            <w:szCs w:val="22"/>
          </w:rPr>
          <w:id w:val="-1454628666"/>
          <w:placeholder>
            <w:docPart w:val="4B5890BB468E453DB6D4E0ED00671069"/>
          </w:placeholder>
          <w:showingPlcHdr/>
          <w:text/>
        </w:sdtPr>
        <w:sdtEndPr/>
        <w:sdtContent>
          <w:r w:rsidRPr="00BF4CFA">
            <w:rPr>
              <w:rStyle w:val="PlaceholderText"/>
              <w:rFonts w:cs="Calibri"/>
              <w:bCs/>
              <w:szCs w:val="22"/>
              <w:bdr w:val="single" w:sz="4" w:space="0" w:color="auto"/>
            </w:rPr>
            <w:t>Click or tap here to enter text.</w:t>
          </w:r>
        </w:sdtContent>
      </w:sdt>
    </w:p>
    <w:p w14:paraId="0E596549" w14:textId="77777777" w:rsidR="00A70E75" w:rsidRPr="00A70E75" w:rsidRDefault="00023EE3" w:rsidP="007045EE">
      <w:pPr>
        <w:pStyle w:val="Heading3"/>
        <w:rPr>
          <w:szCs w:val="22"/>
        </w:rPr>
      </w:pPr>
      <w:r w:rsidRPr="00BF4CFA">
        <w:t>Describe how informed and voluntary consent will be ensured.</w:t>
      </w:r>
    </w:p>
    <w:p w14:paraId="0A7B2D8C" w14:textId="62BD2C4D" w:rsidR="00023EE3" w:rsidRPr="007045EE" w:rsidRDefault="007045EE" w:rsidP="00A70E75">
      <w:pPr>
        <w:pStyle w:val="Heading3"/>
        <w:numPr>
          <w:ilvl w:val="0"/>
          <w:numId w:val="0"/>
        </w:numPr>
        <w:ind w:left="720"/>
        <w:rPr>
          <w:szCs w:val="22"/>
        </w:rPr>
      </w:pPr>
      <w:r>
        <w:t xml:space="preserve"> </w:t>
      </w:r>
      <w:sdt>
        <w:sdtPr>
          <w:rPr>
            <w:b w:val="0"/>
            <w:bCs/>
            <w:color w:val="000000"/>
            <w:szCs w:val="22"/>
          </w:rPr>
          <w:id w:val="-1495249552"/>
          <w:placeholder>
            <w:docPart w:val="B400B976651E4A10997F5FD815797787"/>
          </w:placeholder>
          <w:showingPlcHdr/>
          <w:text/>
        </w:sdtPr>
        <w:sdtEndPr/>
        <w:sdtContent>
          <w:r w:rsidR="006B3D7F" w:rsidRPr="006B3D7F">
            <w:rPr>
              <w:rStyle w:val="PlaceholderText"/>
              <w:bdr w:val="single" w:sz="4" w:space="0" w:color="auto"/>
            </w:rPr>
            <w:t>Click or tap here to enter text.</w:t>
          </w:r>
        </w:sdtContent>
      </w:sdt>
    </w:p>
    <w:p w14:paraId="33D44305" w14:textId="77777777" w:rsidR="00023EE3" w:rsidRPr="00BF4CFA" w:rsidRDefault="00023EE3" w:rsidP="00691ACB">
      <w:pPr>
        <w:pStyle w:val="Heading3"/>
      </w:pPr>
      <w:r w:rsidRPr="00BF4CFA">
        <w:t>Will participants be offered the opportunity to withdraw from participation, or to withdraw any data or tissue provided by them after their participation has ended?</w:t>
      </w:r>
    </w:p>
    <w:p w14:paraId="711BE005" w14:textId="0BC162CE" w:rsidR="00023EE3" w:rsidRPr="00BF4CFA" w:rsidRDefault="00A1562B" w:rsidP="006B3D7F">
      <w:pPr>
        <w:ind w:firstLine="720"/>
      </w:pPr>
      <w:sdt>
        <w:sdtPr>
          <w:rPr>
            <w:rFonts w:eastAsia="MS Gothic"/>
          </w:rPr>
          <w:id w:val="357401683"/>
          <w14:checkbox>
            <w14:checked w14:val="0"/>
            <w14:checkedState w14:val="2612" w14:font="MS Gothic"/>
            <w14:uncheckedState w14:val="2610" w14:font="MS Gothic"/>
          </w14:checkbox>
        </w:sdtPr>
        <w:sdtEndPr/>
        <w:sdtContent>
          <w:r w:rsidR="00691ACB">
            <w:rPr>
              <w:rFonts w:ascii="MS Gothic" w:eastAsia="MS Gothic" w:hAnsi="MS Gothic" w:hint="eastAsia"/>
            </w:rPr>
            <w:t>☐</w:t>
          </w:r>
        </w:sdtContent>
      </w:sdt>
      <w:r w:rsidR="00023EE3" w:rsidRPr="00BF4CFA">
        <w:t xml:space="preserve"> Yes       </w:t>
      </w:r>
      <w:sdt>
        <w:sdtPr>
          <w:id w:val="-732074950"/>
          <w14:checkbox>
            <w14:checked w14:val="0"/>
            <w14:checkedState w14:val="2612" w14:font="MS Gothic"/>
            <w14:uncheckedState w14:val="2610" w14:font="MS Gothic"/>
          </w14:checkbox>
        </w:sdtPr>
        <w:sdtEndPr/>
        <w:sdtContent>
          <w:r w:rsidR="00023EE3" w:rsidRPr="00BF4CFA">
            <w:rPr>
              <w:rFonts w:ascii="Segoe UI Symbol" w:hAnsi="Segoe UI Symbol" w:cs="Segoe UI Symbol"/>
            </w:rPr>
            <w:t>☐</w:t>
          </w:r>
        </w:sdtContent>
      </w:sdt>
      <w:r w:rsidR="00023EE3" w:rsidRPr="00BF4CFA">
        <w:t xml:space="preserve"> No       </w:t>
      </w:r>
    </w:p>
    <w:p w14:paraId="556E0B6A" w14:textId="1AD9B274" w:rsidR="00023EE3" w:rsidRPr="00BF4CFA" w:rsidRDefault="00023EE3" w:rsidP="00594922">
      <w:pPr>
        <w:pStyle w:val="Question"/>
        <w:ind w:firstLine="720"/>
      </w:pPr>
      <w:r w:rsidRPr="00594922">
        <w:t>Please describe</w:t>
      </w:r>
      <w:r w:rsidRPr="00BF4CFA">
        <w:t>:</w:t>
      </w:r>
      <w:sdt>
        <w:sdtPr>
          <w:rPr>
            <w:b w:val="0"/>
            <w:bCs/>
          </w:rPr>
          <w:id w:val="-371377620"/>
          <w:placeholder>
            <w:docPart w:val="8763FB6EF05D4A158D6C34B75036BA4A"/>
          </w:placeholder>
          <w:showingPlcHdr/>
          <w:text/>
        </w:sdtPr>
        <w:sdtEndPr/>
        <w:sdtContent>
          <w:r w:rsidR="006B3D7F" w:rsidRPr="00A70E75">
            <w:rPr>
              <w:rStyle w:val="PlaceholderText"/>
              <w:bdr w:val="single" w:sz="4" w:space="0" w:color="auto"/>
            </w:rPr>
            <w:t>Click or tap here to enter text.</w:t>
          </w:r>
        </w:sdtContent>
      </w:sdt>
    </w:p>
    <w:p w14:paraId="79B8B50D" w14:textId="77777777" w:rsidR="00023EE3" w:rsidRPr="00BF4CFA" w:rsidRDefault="00023EE3" w:rsidP="00691ACB">
      <w:pPr>
        <w:pStyle w:val="Heading3"/>
      </w:pPr>
      <w:r w:rsidRPr="00BF4CFA">
        <w:lastRenderedPageBreak/>
        <w:t xml:space="preserve">Are there any limitations or consequences for participants who withdraw consent? </w:t>
      </w:r>
    </w:p>
    <w:p w14:paraId="3E06A1DE" w14:textId="77777777" w:rsidR="00023EE3" w:rsidRPr="00BF4CFA" w:rsidRDefault="00023EE3" w:rsidP="00EC1DC0">
      <w:pPr>
        <w:ind w:firstLine="720"/>
      </w:pPr>
      <w:r w:rsidRPr="00BF4CFA">
        <w:t xml:space="preserve">Yes </w:t>
      </w:r>
      <w:sdt>
        <w:sdtPr>
          <w:id w:val="930245756"/>
          <w14:checkbox>
            <w14:checked w14:val="0"/>
            <w14:checkedState w14:val="2612" w14:font="MS Gothic"/>
            <w14:uncheckedState w14:val="2610" w14:font="MS Gothic"/>
          </w14:checkbox>
        </w:sdtPr>
        <w:sdtEndPr/>
        <w:sdtContent>
          <w:r w:rsidRPr="00BF4CFA">
            <w:rPr>
              <w:rFonts w:ascii="Segoe UI Symbol" w:hAnsi="Segoe UI Symbol" w:cs="Segoe UI Symbol"/>
            </w:rPr>
            <w:t>☐</w:t>
          </w:r>
        </w:sdtContent>
      </w:sdt>
      <w:r w:rsidRPr="00BF4CFA">
        <w:t xml:space="preserve">      No </w:t>
      </w:r>
      <w:sdt>
        <w:sdtPr>
          <w:id w:val="724576820"/>
          <w14:checkbox>
            <w14:checked w14:val="0"/>
            <w14:checkedState w14:val="2612" w14:font="MS Gothic"/>
            <w14:uncheckedState w14:val="2610" w14:font="MS Gothic"/>
          </w14:checkbox>
        </w:sdtPr>
        <w:sdtEndPr/>
        <w:sdtContent>
          <w:r w:rsidRPr="00BF4CFA">
            <w:rPr>
              <w:rFonts w:ascii="Segoe UI Symbol" w:hAnsi="Segoe UI Symbol" w:cs="Segoe UI Symbol"/>
            </w:rPr>
            <w:t>☐</w:t>
          </w:r>
        </w:sdtContent>
      </w:sdt>
      <w:r w:rsidRPr="00BF4CFA">
        <w:t xml:space="preserve"> </w:t>
      </w:r>
    </w:p>
    <w:p w14:paraId="1F7C9C17" w14:textId="7AF43227" w:rsidR="00023EE3" w:rsidRPr="00BF4CFA" w:rsidRDefault="00B97947" w:rsidP="00B97947">
      <w:pPr>
        <w:pStyle w:val="Heading3"/>
        <w:numPr>
          <w:ilvl w:val="0"/>
          <w:numId w:val="0"/>
        </w:numPr>
        <w:ind w:firstLine="720"/>
        <w:rPr>
          <w:szCs w:val="22"/>
        </w:rPr>
      </w:pPr>
      <w:r>
        <w:rPr>
          <w:szCs w:val="22"/>
        </w:rPr>
        <w:t xml:space="preserve"> </w:t>
      </w:r>
      <w:r w:rsidR="00023EE3" w:rsidRPr="00BF4CFA">
        <w:rPr>
          <w:szCs w:val="22"/>
        </w:rPr>
        <w:t>If yes, please describe:.</w:t>
      </w:r>
      <w:sdt>
        <w:sdtPr>
          <w:rPr>
            <w:b w:val="0"/>
            <w:bCs/>
            <w:szCs w:val="22"/>
          </w:rPr>
          <w:id w:val="176156798"/>
          <w:placeholder>
            <w:docPart w:val="8763FB6EF05D4A158D6C34B75036BA4A"/>
          </w:placeholder>
          <w:showingPlcHdr/>
          <w:text/>
        </w:sdtPr>
        <w:sdtEndPr/>
        <w:sdtContent>
          <w:r w:rsidR="00C554D7" w:rsidRPr="00C554D7">
            <w:rPr>
              <w:rStyle w:val="PlaceholderText"/>
              <w:bdr w:val="single" w:sz="4" w:space="0" w:color="auto"/>
            </w:rPr>
            <w:t>Click or tap here to enter text.</w:t>
          </w:r>
        </w:sdtContent>
      </w:sdt>
    </w:p>
    <w:p w14:paraId="0A7CDB0D" w14:textId="77777777" w:rsidR="00023EE3" w:rsidRPr="00BF4CFA" w:rsidRDefault="00023EE3" w:rsidP="00691ACB">
      <w:pPr>
        <w:pStyle w:val="Heading3"/>
      </w:pPr>
      <w:r w:rsidRPr="00BF4CFA">
        <w:t xml:space="preserve">Will there be an opportunity to confirm or re-negotiate consent during the research project?  </w:t>
      </w:r>
    </w:p>
    <w:p w14:paraId="72EC3A24" w14:textId="77777777" w:rsidR="00023EE3" w:rsidRPr="00C554D7" w:rsidRDefault="00023EE3" w:rsidP="00EC1DC0">
      <w:pPr>
        <w:ind w:firstLine="720"/>
      </w:pPr>
      <w:r w:rsidRPr="00C554D7">
        <w:t xml:space="preserve">Yes </w:t>
      </w:r>
      <w:sdt>
        <w:sdtPr>
          <w:id w:val="-1562091562"/>
          <w14:checkbox>
            <w14:checked w14:val="0"/>
            <w14:checkedState w14:val="2612" w14:font="MS Gothic"/>
            <w14:uncheckedState w14:val="2610" w14:font="MS Gothic"/>
          </w14:checkbox>
        </w:sdtPr>
        <w:sdtEndPr/>
        <w:sdtContent>
          <w:r w:rsidRPr="00C554D7">
            <w:rPr>
              <w:rFonts w:ascii="Segoe UI Symbol" w:hAnsi="Segoe UI Symbol" w:cs="Segoe UI Symbol"/>
            </w:rPr>
            <w:t>☐</w:t>
          </w:r>
        </w:sdtContent>
      </w:sdt>
      <w:r w:rsidRPr="00C554D7">
        <w:t xml:space="preserve">      No </w:t>
      </w:r>
      <w:sdt>
        <w:sdtPr>
          <w:id w:val="-161472571"/>
          <w14:checkbox>
            <w14:checked w14:val="0"/>
            <w14:checkedState w14:val="2612" w14:font="MS Gothic"/>
            <w14:uncheckedState w14:val="2610" w14:font="MS Gothic"/>
          </w14:checkbox>
        </w:sdtPr>
        <w:sdtEndPr/>
        <w:sdtContent>
          <w:r w:rsidRPr="00C554D7">
            <w:rPr>
              <w:rFonts w:ascii="Segoe UI Symbol" w:hAnsi="Segoe UI Symbol" w:cs="Segoe UI Symbol"/>
            </w:rPr>
            <w:t>☐</w:t>
          </w:r>
        </w:sdtContent>
      </w:sdt>
    </w:p>
    <w:p w14:paraId="6B7F6EA9" w14:textId="77777777" w:rsidR="00023EE3" w:rsidRPr="002F022C" w:rsidRDefault="00023EE3" w:rsidP="00691ACB">
      <w:pPr>
        <w:pStyle w:val="Heading3"/>
      </w:pPr>
      <w:r w:rsidRPr="002F022C">
        <w:t>Does the project involve obtaining consent using limited disclosure?</w:t>
      </w:r>
    </w:p>
    <w:p w14:paraId="12C545B4" w14:textId="56A59137" w:rsidR="00023EE3" w:rsidRPr="00AA37AD" w:rsidRDefault="00A1562B" w:rsidP="00EC1DC0">
      <w:pPr>
        <w:ind w:firstLine="720"/>
      </w:pPr>
      <w:sdt>
        <w:sdtPr>
          <w:rPr>
            <w:rFonts w:eastAsia="MS Gothic"/>
          </w:rPr>
          <w:id w:val="1179324895"/>
          <w14:checkbox>
            <w14:checked w14:val="0"/>
            <w14:checkedState w14:val="2612" w14:font="MS Gothic"/>
            <w14:uncheckedState w14:val="2610" w14:font="MS Gothic"/>
          </w14:checkbox>
        </w:sdtPr>
        <w:sdtEndPr/>
        <w:sdtContent>
          <w:r w:rsidR="002F022C">
            <w:rPr>
              <w:rFonts w:ascii="MS Gothic" w:eastAsia="MS Gothic" w:hAnsi="MS Gothic" w:hint="eastAsia"/>
            </w:rPr>
            <w:t>☐</w:t>
          </w:r>
        </w:sdtContent>
      </w:sdt>
      <w:r w:rsidR="00023EE3" w:rsidRPr="00AA37AD">
        <w:t xml:space="preserve"> Yes       </w:t>
      </w:r>
      <w:sdt>
        <w:sdtPr>
          <w:id w:val="-525641026"/>
          <w14:checkbox>
            <w14:checked w14:val="0"/>
            <w14:checkedState w14:val="2612" w14:font="MS Gothic"/>
            <w14:uncheckedState w14:val="2610" w14:font="MS Gothic"/>
          </w14:checkbox>
        </w:sdtPr>
        <w:sdtEndPr/>
        <w:sdtContent>
          <w:r w:rsidR="00023EE3" w:rsidRPr="00AA37AD">
            <w:rPr>
              <w:rFonts w:ascii="Segoe UI Symbol" w:hAnsi="Segoe UI Symbol" w:cs="Segoe UI Symbol"/>
            </w:rPr>
            <w:t>☐</w:t>
          </w:r>
        </w:sdtContent>
      </w:sdt>
      <w:r w:rsidR="00023EE3" w:rsidRPr="00AA37AD">
        <w:t xml:space="preserve"> No       </w:t>
      </w:r>
    </w:p>
    <w:p w14:paraId="4688C8BD" w14:textId="77777777" w:rsidR="00EC1DC0" w:rsidRDefault="00023EE3" w:rsidP="00691ACB">
      <w:pPr>
        <w:pStyle w:val="Heading3"/>
        <w:rPr>
          <w:szCs w:val="22"/>
        </w:rPr>
      </w:pPr>
      <w:r w:rsidRPr="00160D0E">
        <w:rPr>
          <w:szCs w:val="22"/>
        </w:rPr>
        <w:t>If yes, describe the nature and extent of the limited disclosure, including which aspects of the research will not be disclosed to participants at the time of consent.</w:t>
      </w:r>
    </w:p>
    <w:p w14:paraId="350FCB0E" w14:textId="0EA3B81D" w:rsidR="00023EE3" w:rsidRPr="00160D0E" w:rsidRDefault="00023EE3" w:rsidP="00EC1DC0">
      <w:pPr>
        <w:pStyle w:val="Heading3"/>
        <w:numPr>
          <w:ilvl w:val="0"/>
          <w:numId w:val="0"/>
        </w:numPr>
        <w:ind w:left="720"/>
        <w:rPr>
          <w:szCs w:val="22"/>
        </w:rPr>
      </w:pPr>
      <w:r w:rsidRPr="00160D0E">
        <w:rPr>
          <w:color w:val="000000"/>
          <w:szCs w:val="22"/>
        </w:rPr>
        <w:t xml:space="preserve"> </w:t>
      </w:r>
      <w:sdt>
        <w:sdtPr>
          <w:rPr>
            <w:b w:val="0"/>
            <w:bCs/>
            <w:color w:val="000000"/>
            <w:szCs w:val="22"/>
          </w:rPr>
          <w:id w:val="396017128"/>
          <w:placeholder>
            <w:docPart w:val="76BA8F3F67214526B47B464DB66A6BF7"/>
          </w:placeholder>
          <w:showingPlcHdr/>
          <w:text/>
        </w:sdtPr>
        <w:sdtEndPr/>
        <w:sdtContent>
          <w:r w:rsidR="00EC1DC0" w:rsidRPr="00EC1DC0">
            <w:rPr>
              <w:rStyle w:val="PlaceholderText"/>
              <w:bdr w:val="single" w:sz="4" w:space="0" w:color="auto"/>
            </w:rPr>
            <w:t>Click or tap here to enter text.</w:t>
          </w:r>
        </w:sdtContent>
      </w:sdt>
    </w:p>
    <w:p w14:paraId="03215336" w14:textId="4C454FE8" w:rsidR="00DF54C1" w:rsidRPr="00DF54C1" w:rsidRDefault="00023EE3" w:rsidP="00444446">
      <w:pPr>
        <w:pStyle w:val="Heading3"/>
        <w:rPr>
          <w:szCs w:val="22"/>
        </w:rPr>
      </w:pPr>
      <w:r w:rsidRPr="00160D0E">
        <w:t xml:space="preserve">Describe any alternative approaches involving full disclosure that were considered to achieve the research </w:t>
      </w:r>
      <w:r w:rsidR="00DF471F" w:rsidRPr="00160D0E">
        <w:t>aims and</w:t>
      </w:r>
      <w:r w:rsidRPr="00160D0E">
        <w:t xml:space="preserve"> explain why these approaches were not appropriate.</w:t>
      </w:r>
    </w:p>
    <w:p w14:paraId="39EDA88F" w14:textId="608950A6" w:rsidR="00023EE3" w:rsidRPr="00444446" w:rsidRDefault="007478DC" w:rsidP="00DF471F">
      <w:pPr>
        <w:pStyle w:val="Heading3"/>
        <w:numPr>
          <w:ilvl w:val="0"/>
          <w:numId w:val="0"/>
        </w:numPr>
        <w:ind w:left="720"/>
        <w:rPr>
          <w:szCs w:val="22"/>
        </w:rPr>
      </w:pPr>
      <w:r w:rsidRPr="007478DC">
        <w:rPr>
          <w:color w:val="000000"/>
          <w:szCs w:val="22"/>
        </w:rPr>
        <w:t xml:space="preserve"> </w:t>
      </w:r>
      <w:sdt>
        <w:sdtPr>
          <w:rPr>
            <w:b w:val="0"/>
            <w:bCs/>
            <w:color w:val="000000"/>
            <w:szCs w:val="22"/>
          </w:rPr>
          <w:id w:val="1815061092"/>
          <w:placeholder>
            <w:docPart w:val="09C7BA37725D40B4AA5C9C5FBCEC7C57"/>
          </w:placeholder>
          <w:showingPlcHdr/>
          <w:text/>
        </w:sdtPr>
        <w:sdtEndPr/>
        <w:sdtContent>
          <w:r w:rsidR="00DF54C1" w:rsidRPr="00DF54C1">
            <w:rPr>
              <w:rStyle w:val="PlaceholderText"/>
              <w:bdr w:val="single" w:sz="4" w:space="0" w:color="auto"/>
            </w:rPr>
            <w:t>Click or tap here to enter text.</w:t>
          </w:r>
        </w:sdtContent>
      </w:sdt>
    </w:p>
    <w:p w14:paraId="5642849F" w14:textId="77777777" w:rsidR="00023EE3" w:rsidRPr="00160D0E" w:rsidRDefault="00023EE3" w:rsidP="00DF54C1">
      <w:pPr>
        <w:pStyle w:val="Heading3"/>
      </w:pPr>
      <w:r w:rsidRPr="00160D0E">
        <w:t>Describe the processes that will be implemented to ensure that the use of limited disclosure is ethically justified and that participants are not exposed to unacceptable risk.</w:t>
      </w:r>
    </w:p>
    <w:p w14:paraId="50E6B3E2" w14:textId="77777777" w:rsidR="00023EE3" w:rsidRPr="00160D0E" w:rsidRDefault="00A1562B" w:rsidP="00444446">
      <w:pPr>
        <w:pStyle w:val="ListParagraph"/>
        <w:adjustRightInd w:val="0"/>
        <w:snapToGrid w:val="0"/>
        <w:spacing w:after="0" w:line="288" w:lineRule="auto"/>
        <w:ind w:left="0" w:right="-477" w:firstLine="720"/>
        <w:jc w:val="both"/>
        <w:rPr>
          <w:rFonts w:cs="Calibri"/>
          <w:szCs w:val="22"/>
        </w:rPr>
      </w:pPr>
      <w:sdt>
        <w:sdtPr>
          <w:rPr>
            <w:rFonts w:cs="Calibri"/>
            <w:color w:val="000000"/>
            <w:szCs w:val="22"/>
          </w:rPr>
          <w:id w:val="1432702436"/>
          <w:placeholder>
            <w:docPart w:val="2FAD524227F84A80A19A493878569496"/>
          </w:placeholder>
          <w:showingPlcHdr/>
          <w:text/>
        </w:sdtPr>
        <w:sdtEndPr/>
        <w:sdtContent>
          <w:r w:rsidR="00023EE3" w:rsidRPr="00160D0E">
            <w:rPr>
              <w:rStyle w:val="PlaceholderText"/>
              <w:rFonts w:cs="Calibri"/>
              <w:szCs w:val="22"/>
              <w:bdr w:val="single" w:sz="4" w:space="0" w:color="auto"/>
            </w:rPr>
            <w:t>Click or tap here to enter text.</w:t>
          </w:r>
        </w:sdtContent>
      </w:sdt>
    </w:p>
    <w:p w14:paraId="19E0CC79" w14:textId="77777777" w:rsidR="00DF471F" w:rsidRPr="00DF471F" w:rsidRDefault="00023EE3" w:rsidP="00DF471F">
      <w:pPr>
        <w:pStyle w:val="Heading3"/>
      </w:pPr>
      <w:r w:rsidRPr="00160D0E">
        <w:t>Is there any known or likely reason that participants would not have consented if they had been fully aware of what the research involved?</w:t>
      </w:r>
      <w:r w:rsidRPr="00160D0E">
        <w:rPr>
          <w:color w:val="000000"/>
        </w:rPr>
        <w:t xml:space="preserve"> </w:t>
      </w:r>
    </w:p>
    <w:p w14:paraId="3D8FC310" w14:textId="16496CD4" w:rsidR="00023EE3" w:rsidRPr="00160D0E" w:rsidRDefault="00A1562B" w:rsidP="00DF471F">
      <w:pPr>
        <w:pStyle w:val="Heading3"/>
        <w:numPr>
          <w:ilvl w:val="0"/>
          <w:numId w:val="0"/>
        </w:numPr>
        <w:spacing w:before="0" w:after="0" w:line="288" w:lineRule="auto"/>
        <w:ind w:left="720"/>
        <w:jc w:val="both"/>
        <w:rPr>
          <w:rFonts w:eastAsia="SimSun" w:cs="Calibri"/>
          <w:b w:val="0"/>
        </w:rPr>
      </w:pPr>
      <w:sdt>
        <w:sdtPr>
          <w:rPr>
            <w:rFonts w:cs="Calibri"/>
            <w:b w:val="0"/>
            <w:color w:val="000000"/>
          </w:rPr>
          <w:id w:val="323858757"/>
          <w:placeholder>
            <w:docPart w:val="D7380B8D3EAF46D1A286178CB637E9DA"/>
          </w:placeholder>
          <w:showingPlcHdr/>
          <w:text/>
        </w:sdtPr>
        <w:sdtEndPr/>
        <w:sdtContent>
          <w:r w:rsidR="00023EE3" w:rsidRPr="00160D0E">
            <w:rPr>
              <w:rStyle w:val="PlaceholderText"/>
              <w:rFonts w:cs="Calibri"/>
              <w:b w:val="0"/>
              <w:szCs w:val="22"/>
              <w:bdr w:val="single" w:sz="4" w:space="0" w:color="auto"/>
            </w:rPr>
            <w:t>Click or tap here to enter text.</w:t>
          </w:r>
        </w:sdtContent>
      </w:sdt>
    </w:p>
    <w:p w14:paraId="0489A6D2" w14:textId="77777777" w:rsidR="00DF471F" w:rsidRDefault="00023EE3" w:rsidP="00DF471F">
      <w:pPr>
        <w:pStyle w:val="Heading3"/>
      </w:pPr>
      <w:r w:rsidRPr="00160D0E">
        <w:t>Describe whether, and how, participants will be debriefed following their participation. Include details of how and when participants will be informed of the study objectives and the rationale for any information that was not fully disclosed.</w:t>
      </w:r>
    </w:p>
    <w:p w14:paraId="13B06DC0" w14:textId="73AAAC51" w:rsidR="00023EE3" w:rsidRPr="00160D0E" w:rsidRDefault="00A1562B" w:rsidP="00DF471F">
      <w:pPr>
        <w:pStyle w:val="Heading3"/>
        <w:numPr>
          <w:ilvl w:val="0"/>
          <w:numId w:val="0"/>
        </w:numPr>
        <w:spacing w:before="0" w:after="0" w:line="288" w:lineRule="auto"/>
        <w:ind w:left="720"/>
        <w:jc w:val="both"/>
        <w:rPr>
          <w:rFonts w:cs="Calibri"/>
          <w:b w:val="0"/>
        </w:rPr>
      </w:pPr>
      <w:sdt>
        <w:sdtPr>
          <w:rPr>
            <w:rFonts w:cs="Calibri"/>
            <w:b w:val="0"/>
            <w:color w:val="000000"/>
          </w:rPr>
          <w:id w:val="-374851495"/>
          <w:placeholder>
            <w:docPart w:val="75D66F09FD934B779E1C4CCB63438E48"/>
          </w:placeholder>
          <w:showingPlcHdr/>
          <w:text/>
        </w:sdtPr>
        <w:sdtEndPr/>
        <w:sdtContent>
          <w:r w:rsidR="00023EE3" w:rsidRPr="00160D0E">
            <w:rPr>
              <w:rStyle w:val="PlaceholderText"/>
              <w:rFonts w:cs="Calibri"/>
              <w:b w:val="0"/>
              <w:szCs w:val="22"/>
              <w:bdr w:val="single" w:sz="4" w:space="0" w:color="auto"/>
            </w:rPr>
            <w:t>Click or tap here to enter text.</w:t>
          </w:r>
        </w:sdtContent>
      </w:sdt>
    </w:p>
    <w:p w14:paraId="348EE9B2" w14:textId="77777777" w:rsidR="001132B3" w:rsidRPr="001132B3" w:rsidRDefault="00023EE3" w:rsidP="00DF471F">
      <w:pPr>
        <w:pStyle w:val="Heading3"/>
      </w:pPr>
      <w:r w:rsidRPr="00160D0E">
        <w:t>Does the project involve the use of an opt-out recruitment approach?</w:t>
      </w:r>
    </w:p>
    <w:p w14:paraId="726F15F8" w14:textId="4D4D9661" w:rsidR="00023EE3" w:rsidRPr="00160D0E" w:rsidRDefault="00023EE3" w:rsidP="001132B3">
      <w:pPr>
        <w:pStyle w:val="Heading3"/>
        <w:numPr>
          <w:ilvl w:val="0"/>
          <w:numId w:val="0"/>
        </w:numPr>
        <w:spacing w:before="0" w:after="0" w:line="288" w:lineRule="auto"/>
        <w:ind w:left="720"/>
        <w:jc w:val="both"/>
        <w:rPr>
          <w:rFonts w:cs="Calibri"/>
          <w:b w:val="0"/>
        </w:rPr>
      </w:pPr>
      <w:r w:rsidRPr="00160D0E">
        <w:rPr>
          <w:rFonts w:eastAsia="MS Gothic" w:cs="Calibri"/>
          <w:b w:val="0"/>
        </w:rPr>
        <w:t xml:space="preserve"> </w:t>
      </w:r>
      <w:sdt>
        <w:sdtPr>
          <w:rPr>
            <w:rFonts w:eastAsia="MS Gothic" w:cs="Calibri"/>
            <w:b w:val="0"/>
          </w:rPr>
          <w:id w:val="-17231653"/>
          <w14:checkbox>
            <w14:checked w14:val="0"/>
            <w14:checkedState w14:val="2612" w14:font="MS Gothic"/>
            <w14:uncheckedState w14:val="2610" w14:font="MS Gothic"/>
          </w14:checkbox>
        </w:sdtPr>
        <w:sdtEndPr/>
        <w:sdtContent>
          <w:r w:rsidRPr="00160D0E">
            <w:rPr>
              <w:rFonts w:ascii="Segoe UI Symbol" w:eastAsia="MS Gothic" w:hAnsi="Segoe UI Symbol" w:cs="Segoe UI Symbol"/>
              <w:b w:val="0"/>
            </w:rPr>
            <w:t>☐</w:t>
          </w:r>
        </w:sdtContent>
      </w:sdt>
      <w:r w:rsidRPr="00160D0E">
        <w:rPr>
          <w:rFonts w:cs="Calibri"/>
          <w:b w:val="0"/>
        </w:rPr>
        <w:t xml:space="preserve"> Yes       </w:t>
      </w:r>
      <w:sdt>
        <w:sdtPr>
          <w:rPr>
            <w:rFonts w:cs="Calibri"/>
            <w:b w:val="0"/>
          </w:rPr>
          <w:id w:val="-119459055"/>
          <w14:checkbox>
            <w14:checked w14:val="0"/>
            <w14:checkedState w14:val="2612" w14:font="MS Gothic"/>
            <w14:uncheckedState w14:val="2610" w14:font="MS Gothic"/>
          </w14:checkbox>
        </w:sdtPr>
        <w:sdtEndPr/>
        <w:sdtContent>
          <w:r w:rsidRPr="00160D0E">
            <w:rPr>
              <w:rFonts w:ascii="Segoe UI Symbol" w:hAnsi="Segoe UI Symbol" w:cs="Segoe UI Symbol"/>
              <w:b w:val="0"/>
            </w:rPr>
            <w:t>☐</w:t>
          </w:r>
        </w:sdtContent>
      </w:sdt>
      <w:r w:rsidRPr="00160D0E">
        <w:rPr>
          <w:rFonts w:cs="Calibri"/>
          <w:b w:val="0"/>
        </w:rPr>
        <w:t xml:space="preserve"> No       </w:t>
      </w:r>
    </w:p>
    <w:p w14:paraId="2AAAC647" w14:textId="77777777" w:rsidR="00023EE3" w:rsidRPr="00160D0E" w:rsidRDefault="00023EE3" w:rsidP="007478DC">
      <w:pPr>
        <w:pStyle w:val="ListParagraph"/>
        <w:spacing w:after="0" w:line="288" w:lineRule="auto"/>
        <w:jc w:val="both"/>
        <w:rPr>
          <w:rFonts w:cs="Calibri"/>
          <w:szCs w:val="22"/>
        </w:rPr>
      </w:pPr>
      <w:r w:rsidRPr="00160D0E">
        <w:rPr>
          <w:rFonts w:cs="Calibri"/>
          <w:szCs w:val="22"/>
        </w:rPr>
        <w:t>If yes, describe and justify the use of an opt-out approach, including how participants will be informed and provided with a clear and accessible opportunity to decline participation.</w:t>
      </w:r>
    </w:p>
    <w:p w14:paraId="74855CF1" w14:textId="77777777" w:rsidR="00023EE3" w:rsidRPr="00160D0E" w:rsidRDefault="00A1562B" w:rsidP="00444446">
      <w:pPr>
        <w:pStyle w:val="ListParagraph"/>
        <w:spacing w:after="0" w:line="288" w:lineRule="auto"/>
        <w:ind w:left="0" w:firstLine="720"/>
        <w:jc w:val="both"/>
        <w:rPr>
          <w:rFonts w:cs="Calibri"/>
          <w:szCs w:val="22"/>
        </w:rPr>
      </w:pPr>
      <w:sdt>
        <w:sdtPr>
          <w:rPr>
            <w:rFonts w:cs="Calibri"/>
            <w:color w:val="000000"/>
            <w:szCs w:val="22"/>
          </w:rPr>
          <w:id w:val="-338394521"/>
          <w:placeholder>
            <w:docPart w:val="4D34EE4184144F588610AE8E5EBAC1FB"/>
          </w:placeholder>
          <w:showingPlcHdr/>
          <w:text/>
        </w:sdtPr>
        <w:sdtEndPr/>
        <w:sdtContent>
          <w:r w:rsidR="00023EE3" w:rsidRPr="00160D0E">
            <w:rPr>
              <w:rStyle w:val="PlaceholderText"/>
              <w:rFonts w:cs="Calibri"/>
              <w:szCs w:val="22"/>
              <w:bdr w:val="single" w:sz="4" w:space="0" w:color="auto"/>
            </w:rPr>
            <w:t>Click or tap here to enter text.</w:t>
          </w:r>
        </w:sdtContent>
      </w:sdt>
    </w:p>
    <w:p w14:paraId="3B4B90DF" w14:textId="77777777" w:rsidR="00023EE3" w:rsidRPr="00160D0E" w:rsidRDefault="00023EE3" w:rsidP="00042C60">
      <w:pPr>
        <w:pStyle w:val="Heading3"/>
      </w:pPr>
      <w:r w:rsidRPr="00160D0E">
        <w:rPr>
          <w:rFonts w:eastAsia="SimSun"/>
        </w:rPr>
        <w:t xml:space="preserve"> </w:t>
      </w:r>
      <w:r w:rsidRPr="00160D0E">
        <w:t>Are you seeking a waiver of the requirement for consent for some or all participants?</w:t>
      </w:r>
    </w:p>
    <w:p w14:paraId="5D0196A6" w14:textId="21DD9FD4" w:rsidR="00023EE3" w:rsidRPr="00160D0E" w:rsidRDefault="00A1562B" w:rsidP="00444446">
      <w:pPr>
        <w:pStyle w:val="ListParagraph"/>
        <w:adjustRightInd w:val="0"/>
        <w:snapToGrid w:val="0"/>
        <w:spacing w:after="0" w:line="288" w:lineRule="auto"/>
        <w:ind w:left="0" w:right="-477" w:firstLine="720"/>
        <w:jc w:val="both"/>
        <w:rPr>
          <w:rFonts w:cs="Calibri"/>
          <w:szCs w:val="22"/>
        </w:rPr>
      </w:pPr>
      <w:sdt>
        <w:sdtPr>
          <w:rPr>
            <w:rFonts w:eastAsia="MS Gothic" w:cs="Calibri"/>
            <w:szCs w:val="22"/>
          </w:rPr>
          <w:id w:val="-2102941414"/>
          <w14:checkbox>
            <w14:checked w14:val="0"/>
            <w14:checkedState w14:val="2612" w14:font="MS Gothic"/>
            <w14:uncheckedState w14:val="2610" w14:font="MS Gothic"/>
          </w14:checkbox>
        </w:sdtPr>
        <w:sdtEndPr/>
        <w:sdtContent>
          <w:r w:rsidR="00444446">
            <w:rPr>
              <w:rFonts w:ascii="MS Gothic" w:eastAsia="MS Gothic" w:hAnsi="MS Gothic" w:cs="Calibri" w:hint="eastAsia"/>
              <w:szCs w:val="22"/>
            </w:rPr>
            <w:t>☐</w:t>
          </w:r>
        </w:sdtContent>
      </w:sdt>
      <w:r w:rsidR="00023EE3" w:rsidRPr="00160D0E">
        <w:rPr>
          <w:rFonts w:cs="Calibri"/>
          <w:szCs w:val="22"/>
        </w:rPr>
        <w:t xml:space="preserve"> Yes       </w:t>
      </w:r>
      <w:sdt>
        <w:sdtPr>
          <w:rPr>
            <w:rFonts w:cs="Calibri"/>
            <w:szCs w:val="22"/>
          </w:rPr>
          <w:id w:val="-1102646522"/>
          <w14:checkbox>
            <w14:checked w14:val="0"/>
            <w14:checkedState w14:val="2612" w14:font="MS Gothic"/>
            <w14:uncheckedState w14:val="2610" w14:font="MS Gothic"/>
          </w14:checkbox>
        </w:sdtPr>
        <w:sdtEndPr/>
        <w:sdtContent>
          <w:r w:rsidR="00023EE3" w:rsidRPr="00160D0E">
            <w:rPr>
              <w:rFonts w:ascii="Segoe UI Symbol" w:hAnsi="Segoe UI Symbol" w:cs="Segoe UI Symbol"/>
              <w:szCs w:val="22"/>
            </w:rPr>
            <w:t>☐</w:t>
          </w:r>
        </w:sdtContent>
      </w:sdt>
      <w:r w:rsidR="00023EE3" w:rsidRPr="00160D0E">
        <w:rPr>
          <w:rFonts w:cs="Calibri"/>
          <w:szCs w:val="22"/>
        </w:rPr>
        <w:t xml:space="preserve"> No  </w:t>
      </w:r>
    </w:p>
    <w:p w14:paraId="1C5358BF" w14:textId="3919FD33" w:rsidR="00444446" w:rsidRDefault="00023EE3" w:rsidP="002974AB">
      <w:pPr>
        <w:pStyle w:val="ListParagraph"/>
        <w:adjustRightInd w:val="0"/>
        <w:snapToGrid w:val="0"/>
        <w:spacing w:after="0" w:line="288" w:lineRule="auto"/>
        <w:ind w:right="-477"/>
        <w:jc w:val="both"/>
        <w:rPr>
          <w:rFonts w:cs="Calibri"/>
          <w:color w:val="EE0000"/>
          <w:szCs w:val="22"/>
        </w:rPr>
      </w:pPr>
      <w:r w:rsidRPr="00160D0E">
        <w:rPr>
          <w:rFonts w:cs="Calibri"/>
          <w:color w:val="EE0000"/>
          <w:szCs w:val="22"/>
        </w:rPr>
        <w:lastRenderedPageBreak/>
        <w:t>If yes, describe and justify the request for a waiver of consent, with reference to the relevant criteria outlined in the National Statement on Ethical Conduct in Human Research (2025)</w:t>
      </w:r>
      <w:r w:rsidR="00444446">
        <w:rPr>
          <w:rFonts w:cs="Calibri"/>
          <w:color w:val="EE0000"/>
          <w:szCs w:val="22"/>
        </w:rPr>
        <w:t>.</w:t>
      </w:r>
    </w:p>
    <w:tbl>
      <w:tblPr>
        <w:tblStyle w:val="TableGrid"/>
        <w:tblW w:w="0" w:type="auto"/>
        <w:tblLook w:val="04A0" w:firstRow="1" w:lastRow="0" w:firstColumn="1" w:lastColumn="0" w:noHBand="0" w:noVBand="1"/>
      </w:tblPr>
      <w:tblGrid>
        <w:gridCol w:w="9016"/>
      </w:tblGrid>
      <w:tr w:rsidR="002974AB" w14:paraId="7A3C7F72" w14:textId="77777777" w:rsidTr="002974AB">
        <w:tc>
          <w:tcPr>
            <w:tcW w:w="9016" w:type="dxa"/>
          </w:tcPr>
          <w:p w14:paraId="79F6558A" w14:textId="160A31D4" w:rsidR="002974AB" w:rsidRDefault="00E16989" w:rsidP="00E16989">
            <w:pPr>
              <w:rPr>
                <w:color w:val="EE0000"/>
              </w:rPr>
            </w:pPr>
            <w:r w:rsidRPr="00201C75">
              <w:rPr>
                <w:rFonts w:eastAsia="SimSun"/>
              </w:rPr>
              <w:t>Insert text here</w:t>
            </w:r>
          </w:p>
        </w:tc>
      </w:tr>
    </w:tbl>
    <w:p w14:paraId="2E374B6A" w14:textId="3BBFF2AE" w:rsidR="00023EE3" w:rsidRPr="00160D0E" w:rsidRDefault="00023EE3" w:rsidP="00880765">
      <w:pPr>
        <w:pStyle w:val="ListParagraph"/>
        <w:adjustRightInd w:val="0"/>
        <w:snapToGrid w:val="0"/>
        <w:spacing w:after="0" w:line="288" w:lineRule="auto"/>
        <w:ind w:left="0" w:right="-477"/>
        <w:jc w:val="both"/>
        <w:rPr>
          <w:rFonts w:cs="Calibri"/>
          <w:color w:val="EE0000"/>
          <w:szCs w:val="22"/>
        </w:rPr>
      </w:pPr>
    </w:p>
    <w:p w14:paraId="381B014E" w14:textId="77777777" w:rsidR="00B75B94" w:rsidRPr="00B75B94" w:rsidRDefault="00023EE3" w:rsidP="00042C60">
      <w:pPr>
        <w:pStyle w:val="Heading3"/>
        <w:rPr>
          <w:color w:val="000000"/>
        </w:rPr>
      </w:pPr>
      <w:r w:rsidRPr="00160D0E">
        <w:t>Describe the source(s) from which the information or data will be obtained, including the name(s) of the relevant agency or agencies.</w:t>
      </w:r>
    </w:p>
    <w:p w14:paraId="6804ACAF" w14:textId="00898E0C" w:rsidR="00023EE3" w:rsidRDefault="00023EE3" w:rsidP="00B75B94">
      <w:pPr>
        <w:pStyle w:val="Heading3"/>
        <w:numPr>
          <w:ilvl w:val="0"/>
          <w:numId w:val="0"/>
        </w:numPr>
        <w:spacing w:before="0" w:after="0" w:line="288" w:lineRule="auto"/>
        <w:ind w:left="720"/>
        <w:jc w:val="both"/>
        <w:rPr>
          <w:rFonts w:cs="Calibri"/>
          <w:b w:val="0"/>
          <w:color w:val="000000"/>
        </w:rPr>
      </w:pPr>
      <w:r w:rsidRPr="00160D0E">
        <w:rPr>
          <w:rFonts w:cs="Calibri"/>
          <w:b w:val="0"/>
          <w:color w:val="000000"/>
        </w:rPr>
        <w:t xml:space="preserve"> </w:t>
      </w:r>
      <w:sdt>
        <w:sdtPr>
          <w:rPr>
            <w:rFonts w:cs="Calibri"/>
            <w:b w:val="0"/>
            <w:color w:val="000000"/>
          </w:rPr>
          <w:id w:val="-1813550066"/>
          <w:placeholder>
            <w:docPart w:val="D1AA0F3C7CCF420BBB5B1C3F57E35E88"/>
          </w:placeholder>
          <w:showingPlcHdr/>
          <w:text/>
        </w:sdtPr>
        <w:sdtEndPr/>
        <w:sdtContent>
          <w:r w:rsidRPr="00160D0E">
            <w:rPr>
              <w:rStyle w:val="PlaceholderText"/>
              <w:rFonts w:cs="Calibri"/>
              <w:b w:val="0"/>
              <w:szCs w:val="22"/>
              <w:bdr w:val="single" w:sz="4" w:space="0" w:color="auto"/>
            </w:rPr>
            <w:t>Click or tap here to enter text.</w:t>
          </w:r>
        </w:sdtContent>
      </w:sdt>
    </w:p>
    <w:p w14:paraId="2ED201DF" w14:textId="77777777" w:rsidR="00C36584" w:rsidRPr="00C36584" w:rsidRDefault="00C36584" w:rsidP="00C36584"/>
    <w:p w14:paraId="2F6D57C0" w14:textId="2C749066" w:rsidR="009B566E" w:rsidRPr="00042C60" w:rsidRDefault="00595103" w:rsidP="00042C60">
      <w:pPr>
        <w:pStyle w:val="Heading1"/>
        <w:spacing w:before="0" w:after="0" w:line="288" w:lineRule="auto"/>
        <w:jc w:val="both"/>
        <w:rPr>
          <w:rFonts w:ascii="Calibri" w:hAnsi="Calibri" w:cs="Calibri"/>
          <w:b w:val="0"/>
        </w:rPr>
      </w:pPr>
      <w:r w:rsidRPr="00160D0E">
        <w:rPr>
          <w:rFonts w:ascii="Calibri" w:hAnsi="Calibri" w:cs="Calibri"/>
          <w:b w:val="0"/>
        </w:rPr>
        <w:t>Risk and Benefit</w:t>
      </w:r>
    </w:p>
    <w:tbl>
      <w:tblPr>
        <w:tblStyle w:val="TableGrid"/>
        <w:tblW w:w="0" w:type="auto"/>
        <w:tblLook w:val="04A0" w:firstRow="1" w:lastRow="0" w:firstColumn="1" w:lastColumn="0" w:noHBand="0" w:noVBand="1"/>
      </w:tblPr>
      <w:tblGrid>
        <w:gridCol w:w="9016"/>
      </w:tblGrid>
      <w:tr w:rsidR="002709DE" w14:paraId="0DBDAC59" w14:textId="77777777" w:rsidTr="00042C60">
        <w:tc>
          <w:tcPr>
            <w:tcW w:w="9016" w:type="dxa"/>
            <w:shd w:val="clear" w:color="auto" w:fill="F2F2F2" w:themeFill="background1" w:themeFillShade="F2"/>
          </w:tcPr>
          <w:p w14:paraId="4916E0DF" w14:textId="5C282210" w:rsidR="002709DE" w:rsidRDefault="002709DE" w:rsidP="00F50608">
            <w:pPr>
              <w:pStyle w:val="Heading3"/>
              <w:spacing w:before="0"/>
            </w:pPr>
            <w:r w:rsidRPr="00160D0E">
              <w:t>What are the potential risks (real or foreseeable) associated with the project? Please describe the likelihood and severity of any impacts.</w:t>
            </w:r>
          </w:p>
        </w:tc>
      </w:tr>
      <w:tr w:rsidR="002709DE" w14:paraId="76974B1A" w14:textId="77777777" w:rsidTr="002709DE">
        <w:tc>
          <w:tcPr>
            <w:tcW w:w="9016" w:type="dxa"/>
          </w:tcPr>
          <w:p w14:paraId="0249666B" w14:textId="77777777" w:rsidR="002709DE" w:rsidRDefault="00E026E3" w:rsidP="002709DE">
            <w:pPr>
              <w:rPr>
                <w:rFonts w:eastAsia="SimSun"/>
              </w:rPr>
            </w:pPr>
            <w:r w:rsidRPr="007A40B9">
              <w:rPr>
                <w:rFonts w:eastAsia="SimSun"/>
              </w:rPr>
              <w:t>Insert text here</w:t>
            </w:r>
          </w:p>
          <w:p w14:paraId="408983EF" w14:textId="0746004E" w:rsidR="00042C60" w:rsidRDefault="00042C60" w:rsidP="002709DE"/>
        </w:tc>
      </w:tr>
      <w:tr w:rsidR="002709DE" w14:paraId="348FBB93" w14:textId="77777777" w:rsidTr="00042C60">
        <w:tc>
          <w:tcPr>
            <w:tcW w:w="9016" w:type="dxa"/>
            <w:shd w:val="clear" w:color="auto" w:fill="F2F2F2" w:themeFill="background1" w:themeFillShade="F2"/>
          </w:tcPr>
          <w:p w14:paraId="25291823" w14:textId="5B8804F8" w:rsidR="002709DE" w:rsidRDefault="002709DE" w:rsidP="00F50608">
            <w:pPr>
              <w:pStyle w:val="Heading3"/>
              <w:spacing w:before="0"/>
            </w:pPr>
            <w:r w:rsidRPr="00160D0E">
              <w:t>How will these risks be minimised, mitigated, and managed?</w:t>
            </w:r>
          </w:p>
        </w:tc>
      </w:tr>
      <w:tr w:rsidR="002709DE" w14:paraId="0AA650FC" w14:textId="77777777" w:rsidTr="002709DE">
        <w:tc>
          <w:tcPr>
            <w:tcW w:w="9016" w:type="dxa"/>
          </w:tcPr>
          <w:p w14:paraId="4D2DF7D8" w14:textId="77777777" w:rsidR="002709DE" w:rsidRDefault="00E026E3" w:rsidP="002709DE">
            <w:pPr>
              <w:rPr>
                <w:rFonts w:eastAsia="SimSun"/>
              </w:rPr>
            </w:pPr>
            <w:r w:rsidRPr="007A40B9">
              <w:rPr>
                <w:rFonts w:eastAsia="SimSun"/>
              </w:rPr>
              <w:t>Insert text here</w:t>
            </w:r>
          </w:p>
          <w:p w14:paraId="091BCD79" w14:textId="238665D6" w:rsidR="00042C60" w:rsidRDefault="00042C60" w:rsidP="002709DE"/>
        </w:tc>
      </w:tr>
      <w:tr w:rsidR="002709DE" w14:paraId="4F7B254F" w14:textId="77777777" w:rsidTr="00042C60">
        <w:tc>
          <w:tcPr>
            <w:tcW w:w="9016" w:type="dxa"/>
            <w:shd w:val="clear" w:color="auto" w:fill="F2F2F2" w:themeFill="background1" w:themeFillShade="F2"/>
          </w:tcPr>
          <w:p w14:paraId="297D859A" w14:textId="45C08259" w:rsidR="002709DE" w:rsidRDefault="002709DE" w:rsidP="00F50608">
            <w:pPr>
              <w:pStyle w:val="Heading3"/>
              <w:spacing w:before="0"/>
            </w:pPr>
            <w:r w:rsidRPr="00160D0E">
              <w:t>Describe the potential benefits to participants and/or the wider community arising from this research. If no direct benefits are anticipated for participants or communities, please state this</w:t>
            </w:r>
          </w:p>
        </w:tc>
      </w:tr>
      <w:tr w:rsidR="002709DE" w14:paraId="0A659ADE" w14:textId="77777777" w:rsidTr="002709DE">
        <w:tc>
          <w:tcPr>
            <w:tcW w:w="9016" w:type="dxa"/>
          </w:tcPr>
          <w:p w14:paraId="02C0A9F2" w14:textId="77777777" w:rsidR="002709DE" w:rsidRDefault="00E026E3" w:rsidP="002709DE">
            <w:pPr>
              <w:rPr>
                <w:rFonts w:eastAsia="SimSun"/>
              </w:rPr>
            </w:pPr>
            <w:r w:rsidRPr="007A40B9">
              <w:rPr>
                <w:rFonts w:eastAsia="SimSun"/>
              </w:rPr>
              <w:t>Insert text here</w:t>
            </w:r>
          </w:p>
          <w:p w14:paraId="425322AA" w14:textId="75FD90BD" w:rsidR="00042C60" w:rsidRDefault="00042C60" w:rsidP="002709DE"/>
        </w:tc>
      </w:tr>
      <w:tr w:rsidR="002709DE" w14:paraId="62376656" w14:textId="77777777" w:rsidTr="00042C60">
        <w:tc>
          <w:tcPr>
            <w:tcW w:w="9016" w:type="dxa"/>
            <w:shd w:val="clear" w:color="auto" w:fill="F2F2F2" w:themeFill="background1" w:themeFillShade="F2"/>
          </w:tcPr>
          <w:p w14:paraId="76F2F895" w14:textId="13FA0C66" w:rsidR="002709DE" w:rsidRDefault="002709DE" w:rsidP="00F50608">
            <w:pPr>
              <w:pStyle w:val="Heading3"/>
              <w:spacing w:before="0" w:after="0"/>
            </w:pPr>
            <w:r w:rsidRPr="00160D0E">
              <w:t xml:space="preserve">Describe the overall justification for the project, including how the potential benefits outweigh the risks, in accordance with the </w:t>
            </w:r>
            <w:r w:rsidRPr="00160D0E">
              <w:rPr>
                <w:i/>
                <w:iCs/>
              </w:rPr>
              <w:t>National Statement on Ethical Conduct in Human Research (2025)</w:t>
            </w:r>
            <w:r w:rsidRPr="00160D0E">
              <w:t xml:space="preserve"> (Chapters 1.1 and 2.1).</w:t>
            </w:r>
          </w:p>
        </w:tc>
      </w:tr>
      <w:tr w:rsidR="002709DE" w14:paraId="64C0253A" w14:textId="77777777" w:rsidTr="002709DE">
        <w:tc>
          <w:tcPr>
            <w:tcW w:w="9016" w:type="dxa"/>
          </w:tcPr>
          <w:p w14:paraId="3A96DCAA" w14:textId="77777777" w:rsidR="002709DE" w:rsidRDefault="00E026E3" w:rsidP="002709DE">
            <w:pPr>
              <w:rPr>
                <w:rFonts w:eastAsia="SimSun"/>
              </w:rPr>
            </w:pPr>
            <w:r w:rsidRPr="007A40B9">
              <w:rPr>
                <w:rFonts w:eastAsia="SimSun"/>
              </w:rPr>
              <w:t>Insert text here</w:t>
            </w:r>
          </w:p>
          <w:p w14:paraId="025DD4FA" w14:textId="1BA6A63D" w:rsidR="00042C60" w:rsidRDefault="00042C60" w:rsidP="002709DE"/>
        </w:tc>
      </w:tr>
    </w:tbl>
    <w:p w14:paraId="63181F15" w14:textId="77777777" w:rsidR="009B566E" w:rsidRPr="00160D0E" w:rsidRDefault="009B566E" w:rsidP="00880765">
      <w:pPr>
        <w:spacing w:after="0" w:line="288" w:lineRule="auto"/>
        <w:jc w:val="both"/>
        <w:rPr>
          <w:rFonts w:cs="Calibri"/>
        </w:rPr>
      </w:pPr>
    </w:p>
    <w:p w14:paraId="13B948B6" w14:textId="1D305457" w:rsidR="00595103" w:rsidRPr="00160D0E" w:rsidRDefault="00595103" w:rsidP="00880765">
      <w:pPr>
        <w:pStyle w:val="Heading1"/>
        <w:spacing w:before="0" w:after="0" w:line="288" w:lineRule="auto"/>
        <w:jc w:val="both"/>
        <w:rPr>
          <w:rFonts w:ascii="Calibri" w:hAnsi="Calibri" w:cs="Calibri"/>
          <w:b w:val="0"/>
        </w:rPr>
      </w:pPr>
      <w:r w:rsidRPr="00160D0E">
        <w:rPr>
          <w:rFonts w:ascii="Calibri" w:hAnsi="Calibri" w:cs="Calibri"/>
          <w:b w:val="0"/>
        </w:rPr>
        <w:t>Data Management</w:t>
      </w:r>
    </w:p>
    <w:p w14:paraId="412362CB" w14:textId="25C5AE25" w:rsidR="000E5424" w:rsidRDefault="000E5424" w:rsidP="00847A44">
      <w:pPr>
        <w:pStyle w:val="Heading3"/>
        <w:spacing w:line="240" w:lineRule="auto"/>
      </w:pPr>
      <w:r w:rsidRPr="00160D0E">
        <w:t xml:space="preserve">Describe how research data will be managed in accordance with La Trobe University requirements, including storage location, access controls, retention period, and arrangements for secure disposal or destruction of data. Consider how confidentiality, privacy and data security will be maintained throughout the research </w:t>
      </w:r>
      <w:r w:rsidR="0080075D">
        <w:t>lifecycle.</w:t>
      </w:r>
    </w:p>
    <w:tbl>
      <w:tblPr>
        <w:tblStyle w:val="TableGrid"/>
        <w:tblW w:w="0" w:type="auto"/>
        <w:tblLook w:val="04A0" w:firstRow="1" w:lastRow="0" w:firstColumn="1" w:lastColumn="0" w:noHBand="0" w:noVBand="1"/>
      </w:tblPr>
      <w:tblGrid>
        <w:gridCol w:w="9016"/>
      </w:tblGrid>
      <w:tr w:rsidR="0080075D" w14:paraId="4F0A4B30" w14:textId="77777777" w:rsidTr="0080075D">
        <w:tc>
          <w:tcPr>
            <w:tcW w:w="9016" w:type="dxa"/>
          </w:tcPr>
          <w:p w14:paraId="03BB99DC" w14:textId="63442423" w:rsidR="0080075D" w:rsidRDefault="00E026E3" w:rsidP="0080075D">
            <w:r w:rsidRPr="007A40B9">
              <w:rPr>
                <w:rFonts w:eastAsia="SimSun"/>
              </w:rPr>
              <w:t>Insert text here</w:t>
            </w:r>
          </w:p>
        </w:tc>
      </w:tr>
    </w:tbl>
    <w:p w14:paraId="13C3F51F" w14:textId="77777777" w:rsidR="0080075D" w:rsidRPr="0080075D" w:rsidRDefault="0080075D" w:rsidP="0080075D"/>
    <w:p w14:paraId="27A59CF3" w14:textId="3394284A" w:rsidR="006A17CE" w:rsidRPr="006A17CE" w:rsidRDefault="00D339FC" w:rsidP="00880765">
      <w:pPr>
        <w:pStyle w:val="Heading3"/>
        <w:spacing w:before="0" w:after="0" w:line="288" w:lineRule="auto"/>
        <w:jc w:val="both"/>
        <w:rPr>
          <w:rStyle w:val="Emphasis"/>
          <w:rFonts w:cs="Calibri"/>
          <w:b w:val="0"/>
          <w:i w:val="0"/>
          <w:iCs w:val="0"/>
        </w:rPr>
      </w:pPr>
      <w:r>
        <w:t>Where will project data be stored during the research?</w:t>
      </w:r>
    </w:p>
    <w:p w14:paraId="3444A5A1" w14:textId="134DB857" w:rsidR="000E5424" w:rsidRPr="00E43E86" w:rsidRDefault="006A17CE" w:rsidP="00E43E86">
      <w:pPr>
        <w:pStyle w:val="Instructions"/>
      </w:pPr>
      <w:r w:rsidRPr="00E43E86">
        <w:rPr>
          <w:rStyle w:val="Emphasis"/>
          <w:i/>
          <w:iCs w:val="0"/>
        </w:rPr>
        <w:t xml:space="preserve"> </w:t>
      </w:r>
      <w:r w:rsidR="000E5424" w:rsidRPr="00E43E86">
        <w:rPr>
          <w:rStyle w:val="Emphasis"/>
          <w:i/>
          <w:iCs w:val="0"/>
        </w:rPr>
        <w:t>(Select all that apply and provide details. All storage must comply with La Trobe University data storage and security requirements. Researchers are strongly encouraged to use University-managed secure storage systems such as the LTU network drive (P:) and/or the La Trobe Research Data Storage (RDS) platform.)</w:t>
      </w:r>
    </w:p>
    <w:p w14:paraId="3BA12399" w14:textId="02E26446" w:rsidR="001C693B" w:rsidRPr="005362AB" w:rsidRDefault="00A1562B" w:rsidP="001C693B">
      <w:sdt>
        <w:sdtPr>
          <w:rPr>
            <w:rFonts w:ascii="Segoe UI Symbol" w:hAnsi="Segoe UI Symbol" w:cs="Segoe UI Symbol"/>
          </w:rPr>
          <w:id w:val="-1815172869"/>
          <w14:checkbox>
            <w14:checked w14:val="0"/>
            <w14:checkedState w14:val="2612" w14:font="MS Gothic"/>
            <w14:uncheckedState w14:val="2610" w14:font="MS Gothic"/>
          </w14:checkbox>
        </w:sdtPr>
        <w:sdtEndPr/>
        <w:sdtContent>
          <w:r w:rsidR="001C693B">
            <w:rPr>
              <w:rFonts w:ascii="MS Gothic" w:eastAsia="MS Gothic" w:hAnsi="MS Gothic" w:cs="Segoe UI Symbol" w:hint="eastAsia"/>
            </w:rPr>
            <w:t>☐</w:t>
          </w:r>
        </w:sdtContent>
      </w:sdt>
      <w:r w:rsidR="001C693B" w:rsidRPr="005362AB">
        <w:t xml:space="preserve"> </w:t>
      </w:r>
      <w:r w:rsidR="001C693B" w:rsidRPr="005362AB">
        <w:rPr>
          <w:rStyle w:val="Strong"/>
          <w:rFonts w:asciiTheme="minorHAnsi" w:eastAsiaTheme="majorEastAsia" w:hAnsiTheme="minorHAnsi" w:cstheme="minorHAnsi"/>
          <w:szCs w:val="22"/>
        </w:rPr>
        <w:t>LTU network drive (P:)</w:t>
      </w:r>
      <w:r w:rsidR="001C693B" w:rsidRPr="005362AB">
        <w:br/>
      </w:r>
      <w:r w:rsidR="001C693B" w:rsidRPr="005362AB">
        <w:t> </w:t>
      </w:r>
      <w:r w:rsidR="001C693B" w:rsidRPr="005362AB">
        <w:t xml:space="preserve">Details: </w:t>
      </w:r>
      <w:sdt>
        <w:sdtPr>
          <w:rPr>
            <w:rFonts w:cs="Calibri"/>
            <w:color w:val="000000"/>
            <w:szCs w:val="22"/>
          </w:rPr>
          <w:id w:val="1326550915"/>
          <w:placeholder>
            <w:docPart w:val="DC8FA87768CF46B6B4CC29BCCE4E7580"/>
          </w:placeholder>
          <w:showingPlcHdr/>
          <w:text/>
        </w:sdtPr>
        <w:sdtEndPr/>
        <w:sdtContent>
          <w:r w:rsidR="009B24DF" w:rsidRPr="005042FE">
            <w:rPr>
              <w:rStyle w:val="PlaceholderText"/>
              <w:szCs w:val="22"/>
              <w:bdr w:val="single" w:sz="4" w:space="0" w:color="auto"/>
            </w:rPr>
            <w:t>Click or tap here to enter text.</w:t>
          </w:r>
        </w:sdtContent>
      </w:sdt>
    </w:p>
    <w:p w14:paraId="2FDF7847" w14:textId="4EC94CC1" w:rsidR="001C693B" w:rsidRPr="005362AB" w:rsidRDefault="00A1562B" w:rsidP="001C693B">
      <w:sdt>
        <w:sdtPr>
          <w:rPr>
            <w:rFonts w:ascii="Segoe UI Symbol" w:hAnsi="Segoe UI Symbol" w:cs="Segoe UI Symbol"/>
          </w:rPr>
          <w:id w:val="-598564078"/>
          <w14:checkbox>
            <w14:checked w14:val="0"/>
            <w14:checkedState w14:val="2612" w14:font="MS Gothic"/>
            <w14:uncheckedState w14:val="2610" w14:font="MS Gothic"/>
          </w14:checkbox>
        </w:sdtPr>
        <w:sdtEndPr/>
        <w:sdtContent>
          <w:r w:rsidR="001C693B">
            <w:rPr>
              <w:rFonts w:ascii="MS Gothic" w:eastAsia="MS Gothic" w:hAnsi="MS Gothic" w:cs="Segoe UI Symbol" w:hint="eastAsia"/>
            </w:rPr>
            <w:t>☐</w:t>
          </w:r>
        </w:sdtContent>
      </w:sdt>
      <w:r w:rsidR="001C693B" w:rsidRPr="005362AB">
        <w:t xml:space="preserve"> </w:t>
      </w:r>
      <w:r w:rsidR="001C693B" w:rsidRPr="005362AB">
        <w:rPr>
          <w:rStyle w:val="Strong"/>
          <w:rFonts w:asciiTheme="minorHAnsi" w:eastAsiaTheme="majorEastAsia" w:hAnsiTheme="minorHAnsi" w:cstheme="minorHAnsi"/>
          <w:szCs w:val="22"/>
        </w:rPr>
        <w:t>La Trobe Research Data Storage (RDS) platform</w:t>
      </w:r>
      <w:r w:rsidR="001C693B" w:rsidRPr="005362AB">
        <w:br/>
      </w:r>
      <w:r w:rsidR="001C693B" w:rsidRPr="005362AB">
        <w:t> </w:t>
      </w:r>
      <w:r w:rsidR="001C693B" w:rsidRPr="005362AB">
        <w:t>Details:</w:t>
      </w:r>
      <w:r w:rsidR="009B24DF" w:rsidRPr="009B24DF">
        <w:rPr>
          <w:rFonts w:cs="Calibri"/>
          <w:color w:val="000000"/>
          <w:szCs w:val="22"/>
        </w:rPr>
        <w:t xml:space="preserve"> </w:t>
      </w:r>
      <w:sdt>
        <w:sdtPr>
          <w:rPr>
            <w:rFonts w:cs="Calibri"/>
            <w:color w:val="000000"/>
            <w:szCs w:val="22"/>
          </w:rPr>
          <w:id w:val="438413639"/>
          <w:placeholder>
            <w:docPart w:val="271FF73546CA47DA92C716E3DF23F743"/>
          </w:placeholder>
          <w:showingPlcHdr/>
          <w:text/>
        </w:sdtPr>
        <w:sdtEndPr/>
        <w:sdtContent>
          <w:r w:rsidR="009B24DF" w:rsidRPr="005042FE">
            <w:rPr>
              <w:rStyle w:val="PlaceholderText"/>
              <w:szCs w:val="22"/>
              <w:bdr w:val="single" w:sz="4" w:space="0" w:color="auto"/>
            </w:rPr>
            <w:t>Click or tap here to enter text.</w:t>
          </w:r>
        </w:sdtContent>
      </w:sdt>
    </w:p>
    <w:p w14:paraId="2B161183" w14:textId="3CF3CFC3" w:rsidR="001C693B" w:rsidRPr="0036307C" w:rsidRDefault="001C693B" w:rsidP="006C66E7">
      <w:pPr>
        <w:pStyle w:val="Instructions"/>
        <w:rPr>
          <w:rFonts w:cs="Calibri"/>
          <w:color w:val="000000"/>
          <w:szCs w:val="22"/>
        </w:rPr>
      </w:pPr>
      <w:r w:rsidRPr="00F10FBB">
        <w:rPr>
          <w:rStyle w:val="Emphasis"/>
          <w:i/>
          <w:iCs w:val="0"/>
        </w:rPr>
        <w:t>Note: Cloud applications may not be suitable for storing sensitive or confidential research data. Researchers must ensure compliance with LTU data security requirements and avoid storing restricted data unless explicitly approved.</w:t>
      </w:r>
    </w:p>
    <w:p w14:paraId="08AAA0A4" w14:textId="7A9425ED" w:rsidR="001C693B" w:rsidRPr="005362AB" w:rsidRDefault="00A1562B" w:rsidP="001C693B">
      <w:sdt>
        <w:sdtPr>
          <w:rPr>
            <w:rFonts w:ascii="Segoe UI Symbol" w:hAnsi="Segoe UI Symbol" w:cs="Segoe UI Symbol"/>
          </w:rPr>
          <w:id w:val="-1462100213"/>
          <w14:checkbox>
            <w14:checked w14:val="0"/>
            <w14:checkedState w14:val="2612" w14:font="MS Gothic"/>
            <w14:uncheckedState w14:val="2610" w14:font="MS Gothic"/>
          </w14:checkbox>
        </w:sdtPr>
        <w:sdtEndPr/>
        <w:sdtContent>
          <w:r w:rsidR="001C693B">
            <w:rPr>
              <w:rFonts w:ascii="MS Gothic" w:eastAsia="MS Gothic" w:hAnsi="MS Gothic" w:cs="Segoe UI Symbol" w:hint="eastAsia"/>
            </w:rPr>
            <w:t>☐</w:t>
          </w:r>
        </w:sdtContent>
      </w:sdt>
      <w:r w:rsidR="001C693B" w:rsidRPr="005362AB">
        <w:t xml:space="preserve"> </w:t>
      </w:r>
      <w:r w:rsidR="001C693B" w:rsidRPr="005362AB">
        <w:rPr>
          <w:rStyle w:val="Strong"/>
          <w:rFonts w:asciiTheme="minorHAnsi" w:eastAsiaTheme="majorEastAsia" w:hAnsiTheme="minorHAnsi" w:cstheme="minorHAnsi"/>
          <w:szCs w:val="22"/>
        </w:rPr>
        <w:t>Physical storage (e.g. building, level, room, locked cabinet)</w:t>
      </w:r>
      <w:r w:rsidR="001C693B" w:rsidRPr="005362AB">
        <w:br/>
      </w:r>
      <w:r w:rsidR="001C693B" w:rsidRPr="005362AB">
        <w:t> </w:t>
      </w:r>
      <w:r w:rsidR="001C693B" w:rsidRPr="005362AB">
        <w:t xml:space="preserve">Details: </w:t>
      </w:r>
      <w:sdt>
        <w:sdtPr>
          <w:rPr>
            <w:rFonts w:cs="Calibri"/>
            <w:color w:val="000000"/>
            <w:szCs w:val="22"/>
          </w:rPr>
          <w:id w:val="-1403052212"/>
          <w:placeholder>
            <w:docPart w:val="1FA57D5C3B5F4977BD9098DF1BD32EB6"/>
          </w:placeholder>
          <w:showingPlcHdr/>
          <w:text/>
        </w:sdtPr>
        <w:sdtEndPr/>
        <w:sdtContent>
          <w:r w:rsidR="003A2065" w:rsidRPr="005042FE">
            <w:rPr>
              <w:rStyle w:val="PlaceholderText"/>
              <w:szCs w:val="22"/>
              <w:bdr w:val="single" w:sz="4" w:space="0" w:color="auto"/>
            </w:rPr>
            <w:t>Click or tap here to enter text.</w:t>
          </w:r>
        </w:sdtContent>
      </w:sdt>
    </w:p>
    <w:p w14:paraId="14E16316" w14:textId="77777777" w:rsidR="001C693B" w:rsidRDefault="001C693B" w:rsidP="00B42515">
      <w:pPr>
        <w:pStyle w:val="Heading3"/>
      </w:pPr>
      <w:r w:rsidRPr="005362AB">
        <w:t xml:space="preserve"> If any research data will be stored outside La Trobe University systems, specify the storage location and provide a clear justification</w:t>
      </w:r>
      <w:r>
        <w:t>:</w:t>
      </w:r>
    </w:p>
    <w:p w14:paraId="4F2767C7" w14:textId="77777777" w:rsidR="007314DD" w:rsidRDefault="001C693B" w:rsidP="00B42515">
      <w:pPr>
        <w:spacing w:after="120"/>
        <w:ind w:firstLine="720"/>
        <w:rPr>
          <w:rFonts w:cs="Calibri"/>
          <w:color w:val="000000"/>
          <w:szCs w:val="22"/>
        </w:rPr>
      </w:pPr>
      <w:r w:rsidRPr="000538DD">
        <w:rPr>
          <w:rFonts w:cs="Calibri"/>
          <w:color w:val="000000"/>
          <w:szCs w:val="22"/>
        </w:rPr>
        <w:t xml:space="preserve"> </w:t>
      </w:r>
      <w:sdt>
        <w:sdtPr>
          <w:rPr>
            <w:rFonts w:cs="Calibri"/>
            <w:color w:val="000000"/>
            <w:szCs w:val="22"/>
          </w:rPr>
          <w:id w:val="1318998518"/>
          <w:placeholder>
            <w:docPart w:val="FAD1D4BB46AD44C1861CAD820F390469"/>
          </w:placeholder>
          <w:showingPlcHdr/>
          <w:text/>
        </w:sdtPr>
        <w:sdtEndPr/>
        <w:sdtContent>
          <w:r w:rsidRPr="005042FE">
            <w:rPr>
              <w:rStyle w:val="PlaceholderText"/>
              <w:szCs w:val="22"/>
              <w:bdr w:val="single" w:sz="4" w:space="0" w:color="auto"/>
            </w:rPr>
            <w:t>Click or tap here to enter text.</w:t>
          </w:r>
        </w:sdtContent>
      </w:sdt>
    </w:p>
    <w:p w14:paraId="25A2FC9D" w14:textId="7A4E51DC" w:rsidR="001C693B" w:rsidRDefault="001C693B" w:rsidP="00B42515">
      <w:pPr>
        <w:pStyle w:val="Heading3"/>
      </w:pPr>
      <w:r w:rsidRPr="005362AB">
        <w:t>Where data are stored outside LTU-managed systems, researchers must demonstrate how equivalent security, privacy, and governance requirements will be met.</w:t>
      </w:r>
    </w:p>
    <w:p w14:paraId="66881457" w14:textId="4EA60ED5" w:rsidR="007314DD" w:rsidRPr="003A2065" w:rsidRDefault="00A1562B" w:rsidP="003A2065">
      <w:pPr>
        <w:spacing w:after="0" w:line="288" w:lineRule="auto"/>
        <w:ind w:firstLine="720"/>
        <w:jc w:val="both"/>
        <w:rPr>
          <w:rFonts w:cs="Calibri"/>
          <w:color w:val="000000"/>
          <w:szCs w:val="22"/>
        </w:rPr>
      </w:pPr>
      <w:sdt>
        <w:sdtPr>
          <w:rPr>
            <w:rFonts w:cs="Calibri"/>
            <w:color w:val="000000"/>
            <w:szCs w:val="22"/>
          </w:rPr>
          <w:id w:val="1854224592"/>
          <w:placeholder>
            <w:docPart w:val="8CDA3902AB504371AED312ED9B73785E"/>
          </w:placeholder>
          <w:showingPlcHdr/>
          <w:text/>
        </w:sdtPr>
        <w:sdtEndPr/>
        <w:sdtContent>
          <w:r w:rsidR="001C693B" w:rsidRPr="005042FE">
            <w:rPr>
              <w:rStyle w:val="PlaceholderText"/>
              <w:szCs w:val="22"/>
              <w:bdr w:val="single" w:sz="4" w:space="0" w:color="auto"/>
            </w:rPr>
            <w:t>Click or tap here to enter text.</w:t>
          </w:r>
        </w:sdtContent>
      </w:sdt>
    </w:p>
    <w:p w14:paraId="7B5E4236" w14:textId="77777777" w:rsidR="000E5424" w:rsidRPr="00160D0E" w:rsidRDefault="000E5424" w:rsidP="00C1508C">
      <w:pPr>
        <w:pStyle w:val="Heading3"/>
      </w:pPr>
      <w:r w:rsidRPr="00160D0E">
        <w:t>Describe how research data will be protected throughout the project. Consider:</w:t>
      </w:r>
    </w:p>
    <w:p w14:paraId="6A1EFFFC" w14:textId="77777777" w:rsidR="000E5424" w:rsidRPr="00160D0E" w:rsidRDefault="000E5424" w:rsidP="00847A44">
      <w:pPr>
        <w:pStyle w:val="ListParagraph"/>
        <w:numPr>
          <w:ilvl w:val="0"/>
          <w:numId w:val="4"/>
        </w:numPr>
        <w:spacing w:after="0" w:line="240" w:lineRule="auto"/>
        <w:contextualSpacing w:val="0"/>
        <w:jc w:val="both"/>
        <w:rPr>
          <w:rFonts w:cs="Calibri"/>
          <w:szCs w:val="22"/>
        </w:rPr>
      </w:pPr>
      <w:r w:rsidRPr="00160D0E">
        <w:rPr>
          <w:rFonts w:cs="Calibri"/>
          <w:szCs w:val="22"/>
        </w:rPr>
        <w:t xml:space="preserve">Physical security (e.g. locked cabinets, restricted access areas) </w:t>
      </w:r>
    </w:p>
    <w:p w14:paraId="424F55D1" w14:textId="77777777" w:rsidR="000E5424" w:rsidRPr="00160D0E" w:rsidRDefault="000E5424" w:rsidP="00847A44">
      <w:pPr>
        <w:pStyle w:val="ListParagraph"/>
        <w:numPr>
          <w:ilvl w:val="0"/>
          <w:numId w:val="4"/>
        </w:numPr>
        <w:spacing w:after="0" w:line="240" w:lineRule="auto"/>
        <w:contextualSpacing w:val="0"/>
        <w:jc w:val="both"/>
        <w:rPr>
          <w:rFonts w:cs="Calibri"/>
          <w:szCs w:val="22"/>
        </w:rPr>
      </w:pPr>
      <w:r w:rsidRPr="00160D0E">
        <w:rPr>
          <w:rFonts w:cs="Calibri"/>
          <w:szCs w:val="22"/>
        </w:rPr>
        <w:t xml:space="preserve">Network and system security (e.g. secure servers, authentication controls) </w:t>
      </w:r>
    </w:p>
    <w:p w14:paraId="789C02A5" w14:textId="77777777" w:rsidR="000E5424" w:rsidRPr="00160D0E" w:rsidRDefault="000E5424" w:rsidP="00847A44">
      <w:pPr>
        <w:pStyle w:val="ListParagraph"/>
        <w:numPr>
          <w:ilvl w:val="0"/>
          <w:numId w:val="4"/>
        </w:numPr>
        <w:spacing w:after="0" w:line="240" w:lineRule="auto"/>
        <w:contextualSpacing w:val="0"/>
        <w:jc w:val="both"/>
        <w:rPr>
          <w:rFonts w:cs="Calibri"/>
          <w:szCs w:val="22"/>
        </w:rPr>
      </w:pPr>
      <w:r w:rsidRPr="00160D0E">
        <w:rPr>
          <w:rFonts w:cs="Calibri"/>
          <w:szCs w:val="22"/>
        </w:rPr>
        <w:t>Technological controls (e.g. encryption, password protection, access restrictions)</w:t>
      </w:r>
    </w:p>
    <w:sdt>
      <w:sdtPr>
        <w:rPr>
          <w:rFonts w:cs="Calibri"/>
        </w:rPr>
        <w:id w:val="28388689"/>
        <w:placeholder>
          <w:docPart w:val="FBADE66E5A134BF08D3FC7807BE6B04C"/>
        </w:placeholder>
        <w:showingPlcHdr/>
        <w:text/>
      </w:sdtPr>
      <w:sdtEndPr/>
      <w:sdtContent>
        <w:p w14:paraId="141E7E56" w14:textId="5393E183" w:rsidR="000E5424" w:rsidRPr="00160D0E" w:rsidRDefault="007314DD" w:rsidP="003A2065">
          <w:pPr>
            <w:pStyle w:val="ListParagraph"/>
            <w:spacing w:after="0" w:line="288" w:lineRule="auto"/>
            <w:jc w:val="both"/>
            <w:rPr>
              <w:rFonts w:cs="Calibri"/>
              <w:szCs w:val="22"/>
            </w:rPr>
          </w:pPr>
          <w:r w:rsidRPr="007314DD">
            <w:rPr>
              <w:rStyle w:val="PlaceholderText"/>
              <w:bdr w:val="single" w:sz="4" w:space="0" w:color="auto"/>
            </w:rPr>
            <w:t>Click or tap here to enter text.</w:t>
          </w:r>
        </w:p>
      </w:sdtContent>
    </w:sdt>
    <w:p w14:paraId="42262B55" w14:textId="77777777" w:rsidR="00625D97" w:rsidRDefault="000E5424" w:rsidP="00C1508C">
      <w:pPr>
        <w:pStyle w:val="Heading3"/>
      </w:pPr>
      <w:r w:rsidRPr="00160D0E">
        <w:t>Who will be the custodian of the data?</w:t>
      </w:r>
    </w:p>
    <w:p w14:paraId="70E16F99" w14:textId="22C38731" w:rsidR="000E5424" w:rsidRPr="00160D0E" w:rsidRDefault="00A1562B" w:rsidP="00625D97">
      <w:pPr>
        <w:pStyle w:val="Heading3"/>
        <w:numPr>
          <w:ilvl w:val="0"/>
          <w:numId w:val="0"/>
        </w:numPr>
        <w:ind w:left="720"/>
      </w:pPr>
      <w:sdt>
        <w:sdtPr>
          <w:id w:val="-331373605"/>
          <w:placeholder>
            <w:docPart w:val="B772A0DC1D2C4456B43179AF5AB7FC0B"/>
          </w:placeholder>
          <w:showingPlcHdr/>
          <w:text/>
        </w:sdtPr>
        <w:sdtEndPr/>
        <w:sdtContent>
          <w:r w:rsidR="000E5424" w:rsidRPr="00D22BDB">
            <w:rPr>
              <w:rStyle w:val="PlaceholderText"/>
              <w:rFonts w:cs="Calibri"/>
              <w:b w:val="0"/>
              <w:szCs w:val="22"/>
              <w:bdr w:val="single" w:sz="4" w:space="0" w:color="auto"/>
            </w:rPr>
            <w:t>Click or tap here to enter text.</w:t>
          </w:r>
        </w:sdtContent>
      </w:sdt>
    </w:p>
    <w:p w14:paraId="7171B0E5" w14:textId="77777777" w:rsidR="00625D97" w:rsidRDefault="000E5424" w:rsidP="00D971EE">
      <w:pPr>
        <w:pStyle w:val="Heading3"/>
      </w:pPr>
      <w:r w:rsidRPr="00A132DD">
        <w:t>Who will have access to the data during the project? Specify roles (e.g. research team members only) and describe how access will be controlled and limited to authorised personnel.</w:t>
      </w:r>
    </w:p>
    <w:p w14:paraId="13832FEE" w14:textId="4D592F20" w:rsidR="000E5424" w:rsidRPr="00160D0E" w:rsidRDefault="000E5424" w:rsidP="00625D97">
      <w:pPr>
        <w:pStyle w:val="Heading3"/>
        <w:numPr>
          <w:ilvl w:val="0"/>
          <w:numId w:val="0"/>
        </w:numPr>
        <w:ind w:left="720"/>
      </w:pPr>
      <w:r w:rsidRPr="00160D0E">
        <w:rPr>
          <w:color w:val="000000"/>
        </w:rPr>
        <w:t xml:space="preserve"> </w:t>
      </w:r>
      <w:sdt>
        <w:sdtPr>
          <w:rPr>
            <w:color w:val="000000"/>
          </w:rPr>
          <w:id w:val="-2129377966"/>
          <w:placeholder>
            <w:docPart w:val="3C07E9419A534B7AA73677EBA0725740"/>
          </w:placeholder>
          <w:showingPlcHdr/>
          <w:text/>
        </w:sdtPr>
        <w:sdtEndPr/>
        <w:sdtContent>
          <w:r w:rsidRPr="00A132DD">
            <w:rPr>
              <w:rStyle w:val="PlaceholderText"/>
              <w:rFonts w:cs="Calibri"/>
              <w:b w:val="0"/>
              <w:bCs/>
              <w:szCs w:val="22"/>
              <w:bdr w:val="single" w:sz="4" w:space="0" w:color="auto"/>
            </w:rPr>
            <w:t>Click or tap here to enter text.</w:t>
          </w:r>
        </w:sdtContent>
      </w:sdt>
    </w:p>
    <w:p w14:paraId="65D07E08" w14:textId="3CCB8FBB" w:rsidR="000E5424" w:rsidRPr="00625D97" w:rsidRDefault="000E5424" w:rsidP="00C954FA">
      <w:pPr>
        <w:pStyle w:val="Heading3"/>
      </w:pPr>
      <w:r w:rsidRPr="00160D0E">
        <w:t>Have all members of the research team completed appropriate training in research data management, privacy, and information security in accordance with La Trobe University requirements?</w:t>
      </w:r>
      <w:r w:rsidRPr="00160D0E">
        <w:br/>
      </w:r>
      <w:r w:rsidR="00C954FA" w:rsidRPr="00C954FA">
        <w:t xml:space="preserve">Yes </w:t>
      </w:r>
      <w:sdt>
        <w:sdtPr>
          <w:id w:val="323932739"/>
          <w14:checkbox>
            <w14:checked w14:val="0"/>
            <w14:checkedState w14:val="2612" w14:font="MS Gothic"/>
            <w14:uncheckedState w14:val="2610" w14:font="MS Gothic"/>
          </w14:checkbox>
        </w:sdtPr>
        <w:sdtEndPr/>
        <w:sdtContent>
          <w:r w:rsidR="00C954FA" w:rsidRPr="00C954FA">
            <w:rPr>
              <w:rFonts w:ascii="Segoe UI Symbol" w:hAnsi="Segoe UI Symbol" w:cs="Segoe UI Symbol"/>
            </w:rPr>
            <w:t>☐</w:t>
          </w:r>
        </w:sdtContent>
      </w:sdt>
      <w:r w:rsidR="00C954FA" w:rsidRPr="00C954FA">
        <w:t xml:space="preserve">      No </w:t>
      </w:r>
      <w:sdt>
        <w:sdtPr>
          <w:id w:val="-1098704811"/>
          <w14:checkbox>
            <w14:checked w14:val="0"/>
            <w14:checkedState w14:val="2612" w14:font="MS Gothic"/>
            <w14:uncheckedState w14:val="2610" w14:font="MS Gothic"/>
          </w14:checkbox>
        </w:sdtPr>
        <w:sdtEndPr/>
        <w:sdtContent>
          <w:r w:rsidR="00C954FA">
            <w:rPr>
              <w:rFonts w:ascii="MS Gothic" w:eastAsia="MS Gothic" w:hAnsi="MS Gothic" w:hint="eastAsia"/>
            </w:rPr>
            <w:t>☐</w:t>
          </w:r>
        </w:sdtContent>
      </w:sdt>
    </w:p>
    <w:p w14:paraId="0A7FDDB0" w14:textId="77777777" w:rsidR="000E5424" w:rsidRPr="00160D0E" w:rsidRDefault="000E5424" w:rsidP="00D971EE">
      <w:pPr>
        <w:pStyle w:val="Heading3"/>
      </w:pPr>
      <w:r w:rsidRPr="00160D0E">
        <w:t>Data must be kept for at least the minimum retention period from date of publication. Please specify the project data storage period:</w:t>
      </w:r>
    </w:p>
    <w:p w14:paraId="6668682D"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63727912"/>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1 year (undergraduate assessment) </w:t>
      </w:r>
    </w:p>
    <w:p w14:paraId="4E716BE0"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874847732"/>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5 years (most research) </w:t>
      </w:r>
    </w:p>
    <w:p w14:paraId="70444EEF"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1997719713"/>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7 years (</w:t>
      </w:r>
      <w:hyperlink r:id="rId15" w:anchor="health-information" w:tgtFrame="_blank" w:history="1">
        <w:r w:rsidR="000E5424" w:rsidRPr="00160D0E">
          <w:rPr>
            <w:rStyle w:val="Hyperlink"/>
            <w:rFonts w:cs="Calibri"/>
            <w:szCs w:val="22"/>
          </w:rPr>
          <w:t>health data</w:t>
        </w:r>
      </w:hyperlink>
      <w:r w:rsidR="000E5424" w:rsidRPr="00160D0E">
        <w:rPr>
          <w:rFonts w:cs="Calibri"/>
          <w:szCs w:val="22"/>
        </w:rPr>
        <w:t> including individual’s physical or mental health) </w:t>
      </w:r>
    </w:p>
    <w:p w14:paraId="07950982"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2086753632"/>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15 years (clinical trials)  </w:t>
      </w:r>
    </w:p>
    <w:p w14:paraId="7B9A7C3E"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206724950"/>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Indefinitely, following the expiration of the applicable minimum retention period </w:t>
      </w:r>
    </w:p>
    <w:p w14:paraId="709D4351" w14:textId="77777777" w:rsidR="000E5424" w:rsidRPr="00160D0E" w:rsidRDefault="00A1562B" w:rsidP="000666BB">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819259596"/>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ab/>
        <w:t>Permanently (gene therapy or research that has community or heritage</w:t>
      </w:r>
    </w:p>
    <w:p w14:paraId="5C2C70BC" w14:textId="77777777" w:rsidR="000E5424" w:rsidRPr="00160D0E" w:rsidRDefault="000E5424" w:rsidP="00880765">
      <w:pPr>
        <w:pStyle w:val="ListParagraph"/>
        <w:spacing w:after="0" w:line="288" w:lineRule="auto"/>
        <w:ind w:left="0"/>
        <w:jc w:val="both"/>
        <w:rPr>
          <w:rFonts w:cs="Calibri"/>
          <w:szCs w:val="22"/>
        </w:rPr>
      </w:pPr>
    </w:p>
    <w:p w14:paraId="2FEDD54F" w14:textId="31126378" w:rsidR="000E5424" w:rsidRPr="00160D0E" w:rsidRDefault="000E5424" w:rsidP="007701D6">
      <w:pPr>
        <w:pStyle w:val="Heading3"/>
      </w:pPr>
      <w:r w:rsidRPr="34DE0F6F">
        <w:t xml:space="preserve">Are the intellectual property and copyright </w:t>
      </w:r>
      <w:r w:rsidR="7E3187C8" w:rsidRPr="34DE0F6F">
        <w:t>arrangements for</w:t>
      </w:r>
      <w:r w:rsidRPr="34DE0F6F">
        <w:t xml:space="preserve"> the research </w:t>
      </w:r>
      <w:r w:rsidR="7E3187C8" w:rsidRPr="34DE0F6F">
        <w:t xml:space="preserve">outputs </w:t>
      </w:r>
      <w:r w:rsidRPr="34DE0F6F">
        <w:t xml:space="preserve">clearly </w:t>
      </w:r>
      <w:r w:rsidR="7E3187C8" w:rsidRPr="34DE0F6F">
        <w:t>defined</w:t>
      </w:r>
      <w:r w:rsidRPr="34DE0F6F">
        <w:t xml:space="preserve"> and communicated</w:t>
      </w:r>
      <w:r w:rsidR="7E3187C8" w:rsidRPr="34DE0F6F">
        <w:t>?</w:t>
      </w:r>
    </w:p>
    <w:p w14:paraId="521CF896" w14:textId="41ABBB83" w:rsidR="000E5424" w:rsidRPr="00160D0E" w:rsidRDefault="000E5424" w:rsidP="00EB374A">
      <w:pPr>
        <w:pStyle w:val="ListParagraph"/>
        <w:adjustRightInd w:val="0"/>
        <w:snapToGrid w:val="0"/>
        <w:spacing w:after="0" w:line="288" w:lineRule="auto"/>
        <w:ind w:left="0" w:right="-477" w:firstLine="720"/>
        <w:jc w:val="both"/>
        <w:rPr>
          <w:rFonts w:cs="Calibri"/>
          <w:szCs w:val="22"/>
        </w:rPr>
      </w:pPr>
      <w:r w:rsidRPr="00160D0E">
        <w:rPr>
          <w:rFonts w:eastAsia="SimSun" w:cs="Calibri"/>
          <w:szCs w:val="22"/>
        </w:rPr>
        <w:t xml:space="preserve">Yes </w:t>
      </w:r>
      <w:sdt>
        <w:sdtPr>
          <w:rPr>
            <w:rFonts w:eastAsia="SimSun" w:cs="Calibri"/>
            <w:szCs w:val="22"/>
          </w:rPr>
          <w:id w:val="-986006584"/>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szCs w:val="22"/>
        </w:rPr>
        <w:t xml:space="preserve">      No </w:t>
      </w:r>
      <w:sdt>
        <w:sdtPr>
          <w:rPr>
            <w:rFonts w:eastAsia="SimSun" w:cs="Calibri"/>
            <w:szCs w:val="22"/>
          </w:rPr>
          <w:id w:val="1308277306"/>
          <w14:checkbox>
            <w14:checked w14:val="0"/>
            <w14:checkedState w14:val="2612" w14:font="MS Gothic"/>
            <w14:uncheckedState w14:val="2610" w14:font="MS Gothic"/>
          </w14:checkbox>
        </w:sdtPr>
        <w:sdtEndPr/>
        <w:sdtContent>
          <w:r w:rsidRPr="00160D0E">
            <w:rPr>
              <w:rFonts w:ascii="Segoe UI Symbol" w:eastAsia="SimSun" w:hAnsi="Segoe UI Symbol" w:cs="Segoe UI Symbol"/>
              <w:szCs w:val="22"/>
            </w:rPr>
            <w:t>☐</w:t>
          </w:r>
        </w:sdtContent>
      </w:sdt>
      <w:r w:rsidRPr="00160D0E">
        <w:rPr>
          <w:rFonts w:eastAsia="SimSun" w:cs="Calibri"/>
          <w:color w:val="EE0000"/>
          <w:szCs w:val="22"/>
        </w:rPr>
        <w:t xml:space="preserve"> (Please provide details)</w:t>
      </w:r>
    </w:p>
    <w:sdt>
      <w:sdtPr>
        <w:rPr>
          <w:rFonts w:eastAsia="SimSun" w:cs="Calibri"/>
          <w:szCs w:val="22"/>
        </w:rPr>
        <w:id w:val="-630322034"/>
        <w:placeholder>
          <w:docPart w:val="DefaultPlaceholder_-1854013440"/>
        </w:placeholder>
        <w:showingPlcHdr/>
      </w:sdtPr>
      <w:sdtEndPr/>
      <w:sdtContent>
        <w:p w14:paraId="3C7977DF" w14:textId="7F8190AC" w:rsidR="000E5424" w:rsidRPr="00160D0E" w:rsidRDefault="00C00E90" w:rsidP="00880765">
          <w:pPr>
            <w:pStyle w:val="ListParagraph"/>
            <w:adjustRightInd w:val="0"/>
            <w:snapToGrid w:val="0"/>
            <w:spacing w:after="0" w:line="288" w:lineRule="auto"/>
            <w:ind w:left="0" w:right="-477"/>
            <w:jc w:val="both"/>
            <w:rPr>
              <w:rFonts w:eastAsia="SimSun" w:cs="Calibri"/>
              <w:szCs w:val="22"/>
            </w:rPr>
          </w:pPr>
          <w:r w:rsidRPr="00C00E90">
            <w:rPr>
              <w:rStyle w:val="PlaceholderText"/>
              <w:bdr w:val="single" w:sz="4" w:space="0" w:color="auto"/>
            </w:rPr>
            <w:t>Click or tap here to enter text.</w:t>
          </w:r>
        </w:p>
      </w:sdtContent>
    </w:sdt>
    <w:p w14:paraId="1AF876A3" w14:textId="77777777" w:rsidR="000E5424" w:rsidRPr="00160D0E" w:rsidRDefault="000E5424" w:rsidP="007701D6">
      <w:pPr>
        <w:pStyle w:val="Heading3"/>
      </w:pPr>
      <w:r w:rsidRPr="00160D0E">
        <w:t>What will happen to the data after the completion of the student investigator’s educational program? At the conclusion of the project, the data will be:</w:t>
      </w:r>
    </w:p>
    <w:p w14:paraId="48EC0FC6" w14:textId="7F024209" w:rsidR="000E5424" w:rsidRPr="00160D0E" w:rsidRDefault="00A1562B" w:rsidP="00847A44">
      <w:pPr>
        <w:pStyle w:val="ListParagraph"/>
        <w:adjustRightInd w:val="0"/>
        <w:snapToGrid w:val="0"/>
        <w:spacing w:after="0" w:line="240" w:lineRule="auto"/>
        <w:ind w:left="1134" w:right="-477" w:hanging="567"/>
        <w:jc w:val="both"/>
        <w:rPr>
          <w:rFonts w:cs="Calibri"/>
          <w:szCs w:val="22"/>
        </w:rPr>
      </w:pPr>
      <w:sdt>
        <w:sdtPr>
          <w:rPr>
            <w:rFonts w:cs="Calibri"/>
            <w:szCs w:val="22"/>
          </w:rPr>
          <w:id w:val="-1588453999"/>
          <w14:checkbox>
            <w14:checked w14:val="0"/>
            <w14:checkedState w14:val="2612" w14:font="MS Gothic"/>
            <w14:uncheckedState w14:val="2610" w14:font="MS Gothic"/>
          </w14:checkbox>
        </w:sdtPr>
        <w:sdtEndPr/>
        <w:sdtContent>
          <w:r w:rsidR="00EB374A">
            <w:rPr>
              <w:rFonts w:ascii="MS Gothic" w:eastAsia="MS Gothic" w:hAnsi="MS Gothic" w:cs="Calibri" w:hint="eastAsia"/>
              <w:szCs w:val="22"/>
            </w:rPr>
            <w:t>☐</w:t>
          </w:r>
        </w:sdtContent>
      </w:sdt>
      <w:r w:rsidR="000E5424" w:rsidRPr="00160D0E">
        <w:rPr>
          <w:rFonts w:cs="Calibri"/>
          <w:szCs w:val="22"/>
        </w:rPr>
        <w:tab/>
        <w:t>Banked for use in future research.  </w:t>
      </w:r>
    </w:p>
    <w:p w14:paraId="2326007D" w14:textId="77777777" w:rsidR="000E5424" w:rsidRPr="00160D0E" w:rsidRDefault="00A1562B" w:rsidP="00847A44">
      <w:pPr>
        <w:pStyle w:val="ListParagraph"/>
        <w:adjustRightInd w:val="0"/>
        <w:snapToGrid w:val="0"/>
        <w:spacing w:after="0" w:line="240" w:lineRule="auto"/>
        <w:ind w:left="1134" w:right="-477" w:hanging="567"/>
        <w:jc w:val="both"/>
        <w:rPr>
          <w:rFonts w:cs="Calibri"/>
          <w:szCs w:val="22"/>
        </w:rPr>
      </w:pPr>
      <w:sdt>
        <w:sdtPr>
          <w:rPr>
            <w:rFonts w:cs="Calibri"/>
            <w:szCs w:val="22"/>
          </w:rPr>
          <w:id w:val="1602456337"/>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 xml:space="preserve"> </w:t>
      </w:r>
      <w:r w:rsidR="000E5424" w:rsidRPr="00160D0E">
        <w:rPr>
          <w:rFonts w:cs="Calibri"/>
          <w:szCs w:val="22"/>
        </w:rPr>
        <w:tab/>
        <w:t>Permanently </w:t>
      </w:r>
      <w:hyperlink r:id="rId16" w:tgtFrame="_blank" w:history="1">
        <w:r w:rsidR="000E5424" w:rsidRPr="00160D0E">
          <w:rPr>
            <w:rStyle w:val="Hyperlink"/>
            <w:rFonts w:cs="Calibri"/>
            <w:szCs w:val="22"/>
          </w:rPr>
          <w:t>de-identified</w:t>
        </w:r>
      </w:hyperlink>
      <w:r w:rsidR="000E5424" w:rsidRPr="00160D0E">
        <w:rPr>
          <w:rFonts w:cs="Calibri"/>
          <w:szCs w:val="22"/>
        </w:rPr>
        <w:t> and retained. </w:t>
      </w:r>
    </w:p>
    <w:p w14:paraId="03ED81EC" w14:textId="77777777" w:rsidR="000E5424" w:rsidRPr="00160D0E" w:rsidRDefault="00A1562B" w:rsidP="00847A44">
      <w:pPr>
        <w:pStyle w:val="ListParagraph"/>
        <w:adjustRightInd w:val="0"/>
        <w:snapToGrid w:val="0"/>
        <w:spacing w:after="0" w:line="240" w:lineRule="auto"/>
        <w:ind w:left="1134" w:right="-477" w:hanging="567"/>
        <w:jc w:val="both"/>
        <w:rPr>
          <w:rFonts w:cs="Calibri"/>
          <w:szCs w:val="22"/>
        </w:rPr>
      </w:pPr>
      <w:sdt>
        <w:sdtPr>
          <w:rPr>
            <w:rFonts w:cs="Calibri"/>
            <w:szCs w:val="22"/>
          </w:rPr>
          <w:id w:val="2130505283"/>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 xml:space="preserve"> </w:t>
      </w:r>
      <w:r w:rsidR="000E5424" w:rsidRPr="00160D0E">
        <w:rPr>
          <w:rFonts w:cs="Calibri"/>
          <w:szCs w:val="22"/>
        </w:rPr>
        <w:tab/>
        <w:t xml:space="preserve">Permanently de-identified and published through open-source platforms like OPAL or </w:t>
      </w:r>
      <w:proofErr w:type="spellStart"/>
      <w:r w:rsidR="000E5424" w:rsidRPr="00160D0E">
        <w:rPr>
          <w:rFonts w:cs="Calibri"/>
          <w:szCs w:val="22"/>
        </w:rPr>
        <w:t>FigShare</w:t>
      </w:r>
      <w:proofErr w:type="spellEnd"/>
      <w:r w:rsidR="000E5424" w:rsidRPr="00160D0E">
        <w:rPr>
          <w:rFonts w:cs="Calibri"/>
          <w:szCs w:val="22"/>
        </w:rPr>
        <w:t xml:space="preserve">. </w:t>
      </w:r>
    </w:p>
    <w:p w14:paraId="499DEB4A" w14:textId="77777777" w:rsidR="000E5424" w:rsidRPr="00160D0E" w:rsidRDefault="00A1562B" w:rsidP="00847A44">
      <w:pPr>
        <w:pStyle w:val="ListParagraph"/>
        <w:adjustRightInd w:val="0"/>
        <w:snapToGrid w:val="0"/>
        <w:spacing w:after="0" w:line="240" w:lineRule="auto"/>
        <w:ind w:left="1134" w:right="-477" w:hanging="567"/>
        <w:jc w:val="both"/>
        <w:rPr>
          <w:rFonts w:cs="Calibri"/>
          <w:szCs w:val="22"/>
        </w:rPr>
      </w:pPr>
      <w:sdt>
        <w:sdtPr>
          <w:rPr>
            <w:rFonts w:cs="Calibri"/>
            <w:szCs w:val="22"/>
          </w:rPr>
          <w:id w:val="723637457"/>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 xml:space="preserve"> </w:t>
      </w:r>
      <w:r w:rsidR="000E5424" w:rsidRPr="00160D0E">
        <w:rPr>
          <w:rFonts w:cs="Calibri"/>
          <w:szCs w:val="22"/>
        </w:rPr>
        <w:tab/>
        <w:t>Deleted or destroyed in keeping with ethics approval, or a contractual or other legal requirement. </w:t>
      </w:r>
    </w:p>
    <w:p w14:paraId="4A584455" w14:textId="77777777" w:rsidR="000E5424" w:rsidRPr="00160D0E" w:rsidRDefault="00A1562B" w:rsidP="00847A44">
      <w:pPr>
        <w:pStyle w:val="ListParagraph"/>
        <w:adjustRightInd w:val="0"/>
        <w:snapToGrid w:val="0"/>
        <w:spacing w:after="0" w:line="240" w:lineRule="auto"/>
        <w:ind w:left="1134" w:right="-477" w:hanging="567"/>
        <w:jc w:val="both"/>
        <w:rPr>
          <w:rFonts w:cs="Calibri"/>
          <w:szCs w:val="22"/>
        </w:rPr>
      </w:pPr>
      <w:sdt>
        <w:sdtPr>
          <w:rPr>
            <w:rFonts w:eastAsia="MS Gothic" w:cs="Calibri"/>
            <w:szCs w:val="22"/>
          </w:rPr>
          <w:id w:val="1768731170"/>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eastAsia="MS Gothic" w:cs="Calibri"/>
          <w:szCs w:val="22"/>
        </w:rPr>
        <w:t xml:space="preserve"> </w:t>
      </w:r>
      <w:r w:rsidR="000E5424" w:rsidRPr="00160D0E">
        <w:rPr>
          <w:rFonts w:eastAsia="MS Gothic" w:cs="Calibri"/>
          <w:szCs w:val="22"/>
        </w:rPr>
        <w:tab/>
      </w:r>
      <w:r w:rsidR="000E5424" w:rsidRPr="00160D0E">
        <w:rPr>
          <w:rFonts w:cs="Calibri"/>
          <w:szCs w:val="22"/>
        </w:rPr>
        <w:t>The data or the metadata will be available for use by other researchers at the end of the project.</w:t>
      </w:r>
    </w:p>
    <w:p w14:paraId="3742518A" w14:textId="434DE09A" w:rsidR="000E5424" w:rsidRPr="00160D0E" w:rsidRDefault="00A1562B" w:rsidP="00847A44">
      <w:pPr>
        <w:spacing w:after="0" w:line="240" w:lineRule="auto"/>
        <w:ind w:left="567"/>
        <w:jc w:val="both"/>
        <w:rPr>
          <w:rFonts w:cs="Calibri"/>
          <w:szCs w:val="22"/>
        </w:rPr>
      </w:pPr>
      <w:sdt>
        <w:sdtPr>
          <w:rPr>
            <w:rFonts w:cs="Calibri"/>
            <w:szCs w:val="22"/>
          </w:rPr>
          <w:id w:val="1008414233"/>
          <w14:checkbox>
            <w14:checked w14:val="0"/>
            <w14:checkedState w14:val="2612" w14:font="MS Gothic"/>
            <w14:uncheckedState w14:val="2610" w14:font="MS Gothic"/>
          </w14:checkbox>
        </w:sdtPr>
        <w:sdtEndPr/>
        <w:sdtContent>
          <w:r w:rsidR="000E5424" w:rsidRPr="00160D0E">
            <w:rPr>
              <w:rFonts w:ascii="Segoe UI Symbol" w:eastAsia="MS Gothic" w:hAnsi="Segoe UI Symbol" w:cs="Segoe UI Symbol"/>
              <w:szCs w:val="22"/>
            </w:rPr>
            <w:t>☐</w:t>
          </w:r>
        </w:sdtContent>
      </w:sdt>
      <w:r w:rsidR="000E5424" w:rsidRPr="00160D0E">
        <w:rPr>
          <w:rFonts w:cs="Calibri"/>
          <w:szCs w:val="22"/>
        </w:rPr>
        <w:t xml:space="preserve"> </w:t>
      </w:r>
      <w:r w:rsidR="000E5424" w:rsidRPr="00160D0E">
        <w:rPr>
          <w:rFonts w:cs="Calibri"/>
          <w:szCs w:val="22"/>
        </w:rPr>
        <w:tab/>
        <w:t>Other</w:t>
      </w:r>
      <w:r w:rsidR="00EB374A" w:rsidRPr="00160D0E">
        <w:rPr>
          <w:rFonts w:cs="Calibri"/>
          <w:szCs w:val="22"/>
        </w:rPr>
        <w:t xml:space="preserve">: </w:t>
      </w:r>
      <w:r w:rsidR="00EB374A" w:rsidRPr="00160D0E">
        <w:rPr>
          <w:rFonts w:eastAsia="SimSun" w:cs="Calibri"/>
          <w:szCs w:val="22"/>
        </w:rPr>
        <w:t>(</w:t>
      </w:r>
      <w:r w:rsidR="000E5424" w:rsidRPr="00160D0E">
        <w:rPr>
          <w:rFonts w:eastAsia="SimSun" w:cs="Calibri"/>
          <w:color w:val="EE0000"/>
          <w:szCs w:val="22"/>
        </w:rPr>
        <w:t xml:space="preserve">Please provide </w:t>
      </w:r>
      <w:proofErr w:type="gramStart"/>
      <w:r w:rsidR="0065536B" w:rsidRPr="00160D0E">
        <w:rPr>
          <w:rFonts w:eastAsia="SimSun" w:cs="Calibri"/>
          <w:color w:val="EE0000"/>
          <w:szCs w:val="22"/>
        </w:rPr>
        <w:t xml:space="preserve">details)  </w:t>
      </w:r>
      <w:r w:rsidR="000E5424" w:rsidRPr="00160D0E">
        <w:rPr>
          <w:rFonts w:eastAsia="SimSun" w:cs="Calibri"/>
          <w:color w:val="EE0000"/>
          <w:szCs w:val="22"/>
        </w:rPr>
        <w:t xml:space="preserve"> </w:t>
      </w:r>
      <w:proofErr w:type="gramEnd"/>
      <w:sdt>
        <w:sdtPr>
          <w:rPr>
            <w:rFonts w:cs="Calibri"/>
            <w:color w:val="000000"/>
            <w:szCs w:val="22"/>
          </w:rPr>
          <w:id w:val="-1005359786"/>
          <w:placeholder>
            <w:docPart w:val="8B7E5278A2A7493B8E1AC1261672C2AE"/>
          </w:placeholder>
          <w:showingPlcHdr/>
          <w:text/>
        </w:sdtPr>
        <w:sdtEndPr/>
        <w:sdtContent>
          <w:r w:rsidR="000E5424" w:rsidRPr="00160D0E">
            <w:rPr>
              <w:rStyle w:val="PlaceholderText"/>
              <w:rFonts w:cs="Calibri"/>
              <w:szCs w:val="22"/>
              <w:bdr w:val="single" w:sz="4" w:space="0" w:color="auto"/>
            </w:rPr>
            <w:t>Click or tap here to enter text.</w:t>
          </w:r>
        </w:sdtContent>
      </w:sdt>
      <w:r w:rsidR="000E5424" w:rsidRPr="00160D0E">
        <w:rPr>
          <w:rFonts w:cs="Calibri"/>
          <w:color w:val="EE0000"/>
          <w:szCs w:val="22"/>
        </w:rPr>
        <w:t xml:space="preserve">   </w:t>
      </w:r>
    </w:p>
    <w:p w14:paraId="063EDAC0" w14:textId="77777777" w:rsidR="000E5424" w:rsidRDefault="000E5424" w:rsidP="00880765">
      <w:pPr>
        <w:pStyle w:val="Heading2"/>
        <w:spacing w:before="0" w:after="0" w:line="288" w:lineRule="auto"/>
        <w:jc w:val="both"/>
        <w:rPr>
          <w:rFonts w:cs="Calibri"/>
          <w:b w:val="0"/>
        </w:rPr>
      </w:pPr>
      <w:r w:rsidRPr="00160D0E">
        <w:rPr>
          <w:rFonts w:cs="Calibri"/>
          <w:b w:val="0"/>
        </w:rPr>
        <w:t xml:space="preserve"> Secondary Data Use</w:t>
      </w:r>
    </w:p>
    <w:p w14:paraId="6A39770A" w14:textId="48441E9A" w:rsidR="00453C4D" w:rsidRPr="00B965CB" w:rsidRDefault="00453C4D" w:rsidP="00B965CB">
      <w:pPr>
        <w:pStyle w:val="Heading3"/>
        <w:rPr>
          <w:rFonts w:asciiTheme="minorHAnsi" w:hAnsiTheme="minorHAnsi" w:cstheme="minorHAnsi"/>
          <w:szCs w:val="22"/>
        </w:rPr>
      </w:pPr>
      <w:r w:rsidRPr="005362AB">
        <w:t>Will this project involve the use of existing or secondary data (e.g. datasets, registries, administrative records, or previously collected research data)?</w:t>
      </w:r>
      <w:r w:rsidRPr="005362AB">
        <w:br/>
      </w:r>
      <w:sdt>
        <w:sdtPr>
          <w:rPr>
            <w:rFonts w:ascii="Segoe UI Symbol" w:hAnsi="Segoe UI Symbol" w:cs="Segoe UI Symbol"/>
            <w:b w:val="0"/>
            <w:bCs/>
          </w:rPr>
          <w:id w:val="1971317033"/>
          <w14:checkbox>
            <w14:checked w14:val="0"/>
            <w14:checkedState w14:val="2612" w14:font="MS Gothic"/>
            <w14:uncheckedState w14:val="2610" w14:font="MS Gothic"/>
          </w14:checkbox>
        </w:sdtPr>
        <w:sdtEndPr/>
        <w:sdtContent>
          <w:r w:rsidRPr="005963C7">
            <w:rPr>
              <w:rFonts w:ascii="MS Gothic" w:eastAsia="MS Gothic" w:hAnsi="MS Gothic" w:cs="Segoe UI Symbol" w:hint="eastAsia"/>
              <w:b w:val="0"/>
              <w:bCs/>
            </w:rPr>
            <w:t>☐</w:t>
          </w:r>
        </w:sdtContent>
      </w:sdt>
      <w:r w:rsidRPr="005963C7">
        <w:rPr>
          <w:b w:val="0"/>
          <w:bCs/>
        </w:rPr>
        <w:t xml:space="preserve"> Yes</w:t>
      </w:r>
      <w:r w:rsidR="00AA3B27" w:rsidRPr="005963C7">
        <w:rPr>
          <w:b w:val="0"/>
          <w:bCs/>
        </w:rPr>
        <w:tab/>
      </w:r>
      <w:sdt>
        <w:sdtPr>
          <w:rPr>
            <w:rFonts w:ascii="Segoe UI Symbol" w:hAnsi="Segoe UI Symbol" w:cs="Segoe UI Symbol"/>
            <w:b w:val="0"/>
            <w:bCs/>
          </w:rPr>
          <w:id w:val="-1504883721"/>
          <w14:checkbox>
            <w14:checked w14:val="0"/>
            <w14:checkedState w14:val="2612" w14:font="MS Gothic"/>
            <w14:uncheckedState w14:val="2610" w14:font="MS Gothic"/>
          </w14:checkbox>
        </w:sdtPr>
        <w:sdtEndPr/>
        <w:sdtContent>
          <w:r w:rsidR="00AA3B27" w:rsidRPr="005963C7">
            <w:rPr>
              <w:rFonts w:ascii="MS Gothic" w:eastAsia="MS Gothic" w:hAnsi="MS Gothic" w:cs="Segoe UI Symbol" w:hint="eastAsia"/>
              <w:b w:val="0"/>
              <w:bCs/>
            </w:rPr>
            <w:t>☐</w:t>
          </w:r>
        </w:sdtContent>
      </w:sdt>
      <w:r w:rsidR="00AA3B27" w:rsidRPr="005963C7">
        <w:rPr>
          <w:b w:val="0"/>
          <w:bCs/>
        </w:rPr>
        <w:t xml:space="preserve"> No</w:t>
      </w:r>
      <w:r w:rsidRPr="005362AB">
        <w:br/>
      </w:r>
      <w:r w:rsidR="00B965CB">
        <w:rPr>
          <w:rFonts w:asciiTheme="minorHAnsi" w:hAnsiTheme="minorHAnsi" w:cstheme="minorHAnsi"/>
          <w:szCs w:val="22"/>
        </w:rPr>
        <w:t>If yes, describe</w:t>
      </w:r>
      <w:r w:rsidRPr="00AA3B27">
        <w:rPr>
          <w:rFonts w:asciiTheme="minorHAnsi" w:hAnsiTheme="minorHAnsi" w:cstheme="minorHAnsi"/>
          <w:szCs w:val="22"/>
        </w:rPr>
        <w:t xml:space="preserve"> the source and nature of the data, including whether the data are identifiable, re-identifiable, or de-identified: </w:t>
      </w:r>
      <w:sdt>
        <w:sdtPr>
          <w:rPr>
            <w:rFonts w:cs="Calibri"/>
            <w:color w:val="000000"/>
            <w:szCs w:val="22"/>
          </w:rPr>
          <w:id w:val="-282573712"/>
          <w:placeholder>
            <w:docPart w:val="4D7F3AB1037445EA9D7E8E0D48901A45"/>
          </w:placeholder>
          <w:showingPlcHdr/>
          <w:text/>
        </w:sdtPr>
        <w:sdtEndPr/>
        <w:sdtContent>
          <w:r w:rsidR="00B965CB" w:rsidRPr="000B5003">
            <w:rPr>
              <w:rStyle w:val="PlaceholderText"/>
              <w:b w:val="0"/>
              <w:bCs/>
              <w:szCs w:val="22"/>
              <w:bdr w:val="single" w:sz="4" w:space="0" w:color="auto"/>
            </w:rPr>
            <w:t>Click or tap here to enter text.</w:t>
          </w:r>
        </w:sdtContent>
      </w:sdt>
    </w:p>
    <w:p w14:paraId="57186F65" w14:textId="1BEEB789" w:rsidR="00453C4D" w:rsidRDefault="00453C4D" w:rsidP="00453C4D">
      <w:pPr>
        <w:pStyle w:val="Heading3"/>
        <w:rPr>
          <w:rFonts w:cs="Calibri"/>
          <w:color w:val="000000"/>
          <w:szCs w:val="22"/>
        </w:rPr>
      </w:pPr>
      <w:r w:rsidRPr="005362AB">
        <w:t>Has permission to access and use the data been obtained from the relevant data custodian or responsible authority?</w:t>
      </w:r>
      <w:r w:rsidRPr="005362AB">
        <w:br/>
      </w:r>
      <w:sdt>
        <w:sdtPr>
          <w:rPr>
            <w:rFonts w:ascii="Segoe UI Symbol" w:hAnsi="Segoe UI Symbol" w:cs="Segoe UI Symbol"/>
            <w:b w:val="0"/>
            <w:bCs/>
          </w:rPr>
          <w:id w:val="1595126502"/>
          <w14:checkbox>
            <w14:checked w14:val="0"/>
            <w14:checkedState w14:val="2612" w14:font="MS Gothic"/>
            <w14:uncheckedState w14:val="2610" w14:font="MS Gothic"/>
          </w14:checkbox>
        </w:sdtPr>
        <w:sdtEndPr/>
        <w:sdtContent>
          <w:r w:rsidRPr="005963C7">
            <w:rPr>
              <w:rFonts w:ascii="MS Gothic" w:eastAsia="MS Gothic" w:hAnsi="MS Gothic" w:cs="Segoe UI Symbol" w:hint="eastAsia"/>
              <w:b w:val="0"/>
              <w:bCs/>
            </w:rPr>
            <w:t>☐</w:t>
          </w:r>
        </w:sdtContent>
      </w:sdt>
      <w:r w:rsidRPr="005963C7">
        <w:rPr>
          <w:b w:val="0"/>
          <w:bCs/>
        </w:rPr>
        <w:t xml:space="preserve"> Yes</w:t>
      </w:r>
      <w:r w:rsidR="000B5003" w:rsidRPr="005963C7">
        <w:rPr>
          <w:b w:val="0"/>
          <w:bCs/>
        </w:rPr>
        <w:tab/>
      </w:r>
      <w:sdt>
        <w:sdtPr>
          <w:rPr>
            <w:rFonts w:ascii="Segoe UI Symbol" w:hAnsi="Segoe UI Symbol" w:cs="Segoe UI Symbol"/>
            <w:b w:val="0"/>
            <w:bCs/>
          </w:rPr>
          <w:id w:val="-48998469"/>
          <w14:checkbox>
            <w14:checked w14:val="0"/>
            <w14:checkedState w14:val="2612" w14:font="MS Gothic"/>
            <w14:uncheckedState w14:val="2610" w14:font="MS Gothic"/>
          </w14:checkbox>
        </w:sdtPr>
        <w:sdtEndPr/>
        <w:sdtContent>
          <w:r w:rsidR="000B5003" w:rsidRPr="005963C7">
            <w:rPr>
              <w:rFonts w:ascii="MS Gothic" w:eastAsia="MS Gothic" w:hAnsi="MS Gothic" w:cs="Segoe UI Symbol" w:hint="eastAsia"/>
              <w:b w:val="0"/>
              <w:bCs/>
            </w:rPr>
            <w:t>☐</w:t>
          </w:r>
        </w:sdtContent>
      </w:sdt>
      <w:r w:rsidR="000B5003" w:rsidRPr="005963C7">
        <w:rPr>
          <w:b w:val="0"/>
          <w:bCs/>
        </w:rPr>
        <w:t xml:space="preserve"> No</w:t>
      </w:r>
      <w:r w:rsidRPr="005362AB">
        <w:br/>
      </w:r>
      <w:r w:rsidRPr="000B5003">
        <w:rPr>
          <w:rFonts w:asciiTheme="minorHAnsi" w:hAnsiTheme="minorHAnsi" w:cstheme="minorHAnsi"/>
          <w:szCs w:val="22"/>
        </w:rPr>
        <w:t>If yes, provide details and attach evidence where applicable (e.g. data access agreement, letter of approval):</w:t>
      </w:r>
      <w:r w:rsidRPr="000B5003">
        <w:rPr>
          <w:rFonts w:cs="Calibri"/>
          <w:color w:val="000000"/>
          <w:szCs w:val="22"/>
        </w:rPr>
        <w:t xml:space="preserve"> </w:t>
      </w:r>
      <w:sdt>
        <w:sdtPr>
          <w:rPr>
            <w:rFonts w:cs="Calibri"/>
            <w:color w:val="000000"/>
            <w:szCs w:val="22"/>
          </w:rPr>
          <w:id w:val="2072151677"/>
          <w:placeholder>
            <w:docPart w:val="8416CB34FBD5491BBDA107084BF09176"/>
          </w:placeholder>
          <w:showingPlcHdr/>
          <w:text/>
        </w:sdtPr>
        <w:sdtEndPr/>
        <w:sdtContent>
          <w:r w:rsidR="000B5003" w:rsidRPr="005042FE">
            <w:rPr>
              <w:rStyle w:val="PlaceholderText"/>
              <w:szCs w:val="22"/>
              <w:bdr w:val="single" w:sz="4" w:space="0" w:color="auto"/>
            </w:rPr>
            <w:t>Click or tap here to enter text.</w:t>
          </w:r>
        </w:sdtContent>
      </w:sdt>
    </w:p>
    <w:p w14:paraId="1BD7A504" w14:textId="77777777" w:rsidR="005963C7" w:rsidRPr="005963C7" w:rsidRDefault="005963C7" w:rsidP="005963C7"/>
    <w:p w14:paraId="4B3F44DE" w14:textId="10C76C3E" w:rsidR="00453C4D" w:rsidRPr="005963C7" w:rsidRDefault="000E5424" w:rsidP="005963C7">
      <w:pPr>
        <w:pStyle w:val="Heading2"/>
        <w:spacing w:before="0" w:after="0" w:line="360" w:lineRule="auto"/>
        <w:jc w:val="both"/>
        <w:rPr>
          <w:rFonts w:cs="Calibri"/>
        </w:rPr>
      </w:pPr>
      <w:bookmarkStart w:id="3" w:name="_Toc61358844"/>
      <w:r w:rsidRPr="00AA37AD">
        <w:rPr>
          <w:rFonts w:cs="Calibri"/>
        </w:rPr>
        <w:t>DISSEMINATION OF FINDINGS</w:t>
      </w:r>
      <w:bookmarkEnd w:id="3"/>
    </w:p>
    <w:p w14:paraId="4E168773" w14:textId="2FF07483" w:rsidR="00260F8B" w:rsidRPr="00BC30C1" w:rsidRDefault="000E5424" w:rsidP="005963C7">
      <w:pPr>
        <w:pStyle w:val="Heading3"/>
        <w:spacing w:before="0" w:after="0" w:line="360" w:lineRule="auto"/>
        <w:jc w:val="both"/>
        <w:rPr>
          <w:rFonts w:eastAsia="SimSun" w:cs="Calibri"/>
        </w:rPr>
      </w:pPr>
      <w:r w:rsidRPr="00AA37AD">
        <w:rPr>
          <w:rFonts w:eastAsia="SimSun" w:cs="Calibri"/>
        </w:rPr>
        <w:t>Could the research generate findings or results of interest to the participants?</w:t>
      </w:r>
    </w:p>
    <w:tbl>
      <w:tblPr>
        <w:tblStyle w:val="TableGrid"/>
        <w:tblW w:w="0" w:type="auto"/>
        <w:tblLook w:val="04A0" w:firstRow="1" w:lastRow="0" w:firstColumn="1" w:lastColumn="0" w:noHBand="0" w:noVBand="1"/>
      </w:tblPr>
      <w:tblGrid>
        <w:gridCol w:w="9016"/>
      </w:tblGrid>
      <w:tr w:rsidR="00DF041A" w14:paraId="3BBC7300" w14:textId="77777777" w:rsidTr="00DF041A">
        <w:tc>
          <w:tcPr>
            <w:tcW w:w="9016" w:type="dxa"/>
          </w:tcPr>
          <w:p w14:paraId="3E8DF3A5" w14:textId="77777777" w:rsidR="00DF041A" w:rsidRDefault="00DF041A" w:rsidP="002E1A0B">
            <w:pPr>
              <w:pStyle w:val="Question"/>
            </w:pPr>
            <w:r w:rsidRPr="00260F8B">
              <w:rPr>
                <w:rFonts w:eastAsia="SimSun"/>
              </w:rPr>
              <w:t xml:space="preserve">Yes </w:t>
            </w:r>
            <w:sdt>
              <w:sdtPr>
                <w:rPr>
                  <w:rFonts w:eastAsia="SimSun"/>
                </w:rPr>
                <w:id w:val="-706417459"/>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No </w:t>
            </w:r>
            <w:sdt>
              <w:sdtPr>
                <w:rPr>
                  <w:rFonts w:eastAsia="SimSun"/>
                </w:rPr>
                <w:id w:val="-741860420"/>
                <w14:checkbox>
                  <w14:checked w14:val="0"/>
                  <w14:checkedState w14:val="2612" w14:font="MS Gothic"/>
                  <w14:uncheckedState w14:val="2610" w14:font="MS Gothic"/>
                </w14:checkbox>
              </w:sdtPr>
              <w:sdtEndPr/>
              <w:sdtContent>
                <w:r w:rsidRPr="00260F8B">
                  <w:rPr>
                    <w:rFonts w:ascii="Segoe UI Symbol" w:eastAsia="SimSun" w:hAnsi="Segoe UI Symbol" w:cs="Segoe UI Symbol"/>
                  </w:rPr>
                  <w:t>☐</w:t>
                </w:r>
              </w:sdtContent>
            </w:sdt>
            <w:r w:rsidRPr="00260F8B">
              <w:rPr>
                <w:rFonts w:eastAsia="SimSun"/>
              </w:rPr>
              <w:t xml:space="preserve">  </w:t>
            </w:r>
            <w:r>
              <w:rPr>
                <w:rFonts w:eastAsia="SimSun"/>
              </w:rPr>
              <w:tab/>
            </w:r>
            <w:r w:rsidRPr="005362AB">
              <w:t>If yes, please provide the</w:t>
            </w:r>
            <w:r>
              <w:t xml:space="preserve"> details:</w:t>
            </w:r>
          </w:p>
          <w:p w14:paraId="326DDCCD" w14:textId="66C8CCFE" w:rsidR="0022538E" w:rsidRPr="0022538E" w:rsidRDefault="0022538E" w:rsidP="0022538E">
            <w:pPr>
              <w:rPr>
                <w:rFonts w:eastAsia="SimSun"/>
              </w:rPr>
            </w:pPr>
            <w:r w:rsidRPr="007A40B9">
              <w:rPr>
                <w:rFonts w:eastAsia="SimSun"/>
              </w:rPr>
              <w:t>Insert text here</w:t>
            </w:r>
          </w:p>
        </w:tc>
      </w:tr>
    </w:tbl>
    <w:p w14:paraId="7CE3BFC7" w14:textId="75335A27" w:rsidR="000E5424" w:rsidRPr="00AA37AD" w:rsidRDefault="000E5424" w:rsidP="00880765">
      <w:pPr>
        <w:pStyle w:val="ListParagraph"/>
        <w:adjustRightInd w:val="0"/>
        <w:snapToGrid w:val="0"/>
        <w:spacing w:after="0" w:line="288" w:lineRule="auto"/>
        <w:ind w:left="0" w:right="-477"/>
        <w:jc w:val="both"/>
        <w:rPr>
          <w:rFonts w:cs="Calibri"/>
          <w:szCs w:val="22"/>
        </w:rPr>
      </w:pPr>
    </w:p>
    <w:p w14:paraId="48413BDD" w14:textId="1498868E" w:rsidR="000E5424" w:rsidRDefault="000E5424" w:rsidP="00880765">
      <w:pPr>
        <w:pStyle w:val="Heading3"/>
        <w:spacing w:before="0" w:after="0" w:line="288" w:lineRule="auto"/>
        <w:jc w:val="both"/>
        <w:rPr>
          <w:rFonts w:cs="Calibri"/>
          <w:color w:val="000000"/>
        </w:rPr>
      </w:pPr>
      <w:r w:rsidRPr="00AA37AD">
        <w:rPr>
          <w:rFonts w:cs="Calibri"/>
        </w:rPr>
        <w:t xml:space="preserve">What is the plan for reporting, publishing or otherwise disseminating outputs/outcomes of the research?  </w:t>
      </w:r>
    </w:p>
    <w:tbl>
      <w:tblPr>
        <w:tblStyle w:val="TableGrid"/>
        <w:tblW w:w="0" w:type="auto"/>
        <w:tblLook w:val="04A0" w:firstRow="1" w:lastRow="0" w:firstColumn="1" w:lastColumn="0" w:noHBand="0" w:noVBand="1"/>
      </w:tblPr>
      <w:tblGrid>
        <w:gridCol w:w="9016"/>
      </w:tblGrid>
      <w:tr w:rsidR="00DF041A" w14:paraId="08C6DB5F" w14:textId="77777777" w:rsidTr="00DF041A">
        <w:tc>
          <w:tcPr>
            <w:tcW w:w="9016" w:type="dxa"/>
          </w:tcPr>
          <w:p w14:paraId="0A2000AE" w14:textId="3A1A28B8" w:rsidR="00DF041A" w:rsidRDefault="0022538E" w:rsidP="00A219F0">
            <w:r w:rsidRPr="007A40B9">
              <w:rPr>
                <w:rFonts w:eastAsia="SimSun"/>
              </w:rPr>
              <w:t>Insert text here</w:t>
            </w:r>
          </w:p>
        </w:tc>
      </w:tr>
    </w:tbl>
    <w:p w14:paraId="0E0C9335" w14:textId="77777777" w:rsidR="00A219F0" w:rsidRPr="00A219F0" w:rsidRDefault="00A219F0" w:rsidP="00A219F0"/>
    <w:p w14:paraId="09A26FD2" w14:textId="77777777" w:rsidR="000E5424" w:rsidRPr="00AA37AD" w:rsidRDefault="000E5424" w:rsidP="00880765">
      <w:pPr>
        <w:pStyle w:val="Heading3"/>
        <w:spacing w:before="0" w:after="0" w:line="288" w:lineRule="auto"/>
        <w:jc w:val="both"/>
        <w:rPr>
          <w:rFonts w:cs="Calibri"/>
        </w:rPr>
      </w:pPr>
      <w:r w:rsidRPr="00AA37AD">
        <w:rPr>
          <w:rFonts w:eastAsia="SimSun" w:cs="Calibri"/>
        </w:rPr>
        <w:t>Are there any restrictions on the dissemination of project outputs and outcomes?</w:t>
      </w:r>
      <w:r w:rsidRPr="00AA37AD">
        <w:rPr>
          <w:rFonts w:cs="Calibri"/>
        </w:rPr>
        <w:t xml:space="preserve"> </w:t>
      </w:r>
    </w:p>
    <w:tbl>
      <w:tblPr>
        <w:tblStyle w:val="TableGrid"/>
        <w:tblW w:w="0" w:type="auto"/>
        <w:tblLook w:val="04A0" w:firstRow="1" w:lastRow="0" w:firstColumn="1" w:lastColumn="0" w:noHBand="0" w:noVBand="1"/>
      </w:tblPr>
      <w:tblGrid>
        <w:gridCol w:w="9016"/>
      </w:tblGrid>
      <w:tr w:rsidR="00BB4B54" w14:paraId="1F4208DF" w14:textId="77777777" w:rsidTr="00BB4B54">
        <w:tc>
          <w:tcPr>
            <w:tcW w:w="9016" w:type="dxa"/>
          </w:tcPr>
          <w:p w14:paraId="3D6B2BC4" w14:textId="2C16F657" w:rsidR="00BB4B54" w:rsidRPr="00DF041A" w:rsidRDefault="00BB4B54" w:rsidP="00DF041A">
            <w:pPr>
              <w:pStyle w:val="Question"/>
              <w:rPr>
                <w:rFonts w:eastAsia="SimSun" w:cs="Calibri"/>
                <w:szCs w:val="22"/>
              </w:rPr>
            </w:pPr>
            <w:r w:rsidRPr="00AA37AD">
              <w:rPr>
                <w:rFonts w:eastAsia="SimSun" w:cs="Calibri"/>
                <w:szCs w:val="22"/>
              </w:rPr>
              <w:t xml:space="preserve">Yes </w:t>
            </w:r>
            <w:sdt>
              <w:sdtPr>
                <w:rPr>
                  <w:rFonts w:eastAsia="SimSun" w:cs="Calibri"/>
                  <w:szCs w:val="22"/>
                </w:rPr>
                <w:id w:val="992685704"/>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sidRPr="00AA37AD">
              <w:rPr>
                <w:rFonts w:eastAsia="SimSun" w:cs="Calibri"/>
                <w:szCs w:val="22"/>
              </w:rPr>
              <w:t xml:space="preserve">      No </w:t>
            </w:r>
            <w:sdt>
              <w:sdtPr>
                <w:rPr>
                  <w:rFonts w:eastAsia="SimSun" w:cs="Calibri"/>
                  <w:szCs w:val="22"/>
                </w:rPr>
                <w:id w:val="1682012180"/>
                <w14:checkbox>
                  <w14:checked w14:val="0"/>
                  <w14:checkedState w14:val="2612" w14:font="MS Gothic"/>
                  <w14:uncheckedState w14:val="2610" w14:font="MS Gothic"/>
                </w14:checkbox>
              </w:sdtPr>
              <w:sdtEndPr/>
              <w:sdtContent>
                <w:r w:rsidRPr="00AA37AD">
                  <w:rPr>
                    <w:rFonts w:ascii="Segoe UI Symbol" w:eastAsia="SimSun" w:hAnsi="Segoe UI Symbol" w:cs="Segoe UI Symbol"/>
                    <w:szCs w:val="22"/>
                  </w:rPr>
                  <w:t>☐</w:t>
                </w:r>
              </w:sdtContent>
            </w:sdt>
            <w:r w:rsidR="00DF041A">
              <w:rPr>
                <w:rFonts w:eastAsia="SimSun" w:cs="Calibri"/>
                <w:szCs w:val="22"/>
              </w:rPr>
              <w:t xml:space="preserve"> </w:t>
            </w:r>
            <w:r w:rsidRPr="005362AB">
              <w:t xml:space="preserve">If </w:t>
            </w:r>
            <w:r w:rsidRPr="005362AB">
              <w:rPr>
                <w:bCs/>
              </w:rPr>
              <w:t>yes</w:t>
            </w:r>
            <w:r w:rsidRPr="005362AB">
              <w:t>, please provide the</w:t>
            </w:r>
            <w:r>
              <w:t xml:space="preserve"> details: </w:t>
            </w:r>
          </w:p>
          <w:p w14:paraId="32DE8FDE" w14:textId="406D1420" w:rsidR="00BB4B54" w:rsidRDefault="0022538E" w:rsidP="001B0BA1">
            <w:pPr>
              <w:pStyle w:val="ListParagraph"/>
              <w:adjustRightInd w:val="0"/>
              <w:snapToGrid w:val="0"/>
              <w:spacing w:line="288" w:lineRule="auto"/>
              <w:ind w:left="0" w:right="-477"/>
              <w:jc w:val="both"/>
              <w:rPr>
                <w:rFonts w:cs="Calibri"/>
                <w:szCs w:val="22"/>
              </w:rPr>
            </w:pPr>
            <w:r w:rsidRPr="007A40B9">
              <w:rPr>
                <w:rFonts w:eastAsia="SimSun"/>
              </w:rPr>
              <w:t>Insert text here</w:t>
            </w:r>
          </w:p>
        </w:tc>
      </w:tr>
    </w:tbl>
    <w:p w14:paraId="4D27D052" w14:textId="77777777" w:rsidR="00A219F0" w:rsidRPr="00014549" w:rsidRDefault="00A219F0" w:rsidP="00014549">
      <w:pPr>
        <w:adjustRightInd w:val="0"/>
        <w:snapToGrid w:val="0"/>
        <w:spacing w:after="0" w:line="288" w:lineRule="auto"/>
        <w:ind w:right="-477"/>
        <w:jc w:val="both"/>
        <w:rPr>
          <w:rFonts w:cs="Calibri"/>
          <w:szCs w:val="22"/>
        </w:rPr>
      </w:pPr>
    </w:p>
    <w:p w14:paraId="64DE96BE" w14:textId="77777777" w:rsidR="000E5424" w:rsidRPr="00AA37AD" w:rsidRDefault="000E5424" w:rsidP="00880765">
      <w:pPr>
        <w:pStyle w:val="Heading3"/>
        <w:spacing w:before="0" w:after="0" w:line="288" w:lineRule="auto"/>
        <w:jc w:val="both"/>
        <w:rPr>
          <w:rFonts w:cs="Calibri"/>
        </w:rPr>
      </w:pPr>
      <w:r w:rsidRPr="00AA37AD">
        <w:rPr>
          <w:rFonts w:eastAsia="SimSun" w:cs="Calibri"/>
        </w:rPr>
        <w:t>How will the privacy of participants be assured in any research outputs/outcomes?</w:t>
      </w:r>
    </w:p>
    <w:tbl>
      <w:tblPr>
        <w:tblStyle w:val="TableGrid"/>
        <w:tblW w:w="9209" w:type="dxa"/>
        <w:tblLook w:val="04A0" w:firstRow="1" w:lastRow="0" w:firstColumn="1" w:lastColumn="0" w:noHBand="0" w:noVBand="1"/>
      </w:tblPr>
      <w:tblGrid>
        <w:gridCol w:w="9209"/>
      </w:tblGrid>
      <w:tr w:rsidR="007F1F73" w14:paraId="40178249" w14:textId="77777777" w:rsidTr="007F1F73">
        <w:tc>
          <w:tcPr>
            <w:tcW w:w="9209" w:type="dxa"/>
          </w:tcPr>
          <w:p w14:paraId="7D3D9F5C" w14:textId="33A9E006" w:rsidR="007F1F73" w:rsidRDefault="0022538E" w:rsidP="00880765">
            <w:pPr>
              <w:spacing w:line="288" w:lineRule="auto"/>
              <w:jc w:val="both"/>
              <w:rPr>
                <w:rFonts w:cs="Calibri"/>
              </w:rPr>
            </w:pPr>
            <w:r w:rsidRPr="007A40B9">
              <w:rPr>
                <w:rFonts w:eastAsia="SimSun"/>
              </w:rPr>
              <w:t>Insert text here</w:t>
            </w:r>
          </w:p>
        </w:tc>
      </w:tr>
    </w:tbl>
    <w:p w14:paraId="60C382F9" w14:textId="77777777" w:rsidR="004E7EBE" w:rsidRPr="00AA37AD" w:rsidRDefault="004E7EBE" w:rsidP="00880765">
      <w:pPr>
        <w:spacing w:after="0" w:line="288" w:lineRule="auto"/>
        <w:jc w:val="both"/>
        <w:rPr>
          <w:rFonts w:cs="Calibri"/>
        </w:rPr>
      </w:pPr>
    </w:p>
    <w:p w14:paraId="12873EC8" w14:textId="77777777" w:rsidR="000E5424" w:rsidRDefault="000E5424" w:rsidP="00880765">
      <w:pPr>
        <w:pStyle w:val="Heading1"/>
        <w:spacing w:before="0" w:after="0" w:line="288" w:lineRule="auto"/>
        <w:jc w:val="both"/>
        <w:rPr>
          <w:rFonts w:ascii="Calibri" w:hAnsi="Calibri" w:cs="Calibri"/>
        </w:rPr>
      </w:pPr>
      <w:r w:rsidRPr="00AA37AD">
        <w:rPr>
          <w:rFonts w:ascii="Calibri" w:hAnsi="Calibri" w:cs="Calibri"/>
        </w:rPr>
        <w:t>Use of Artificial Intelligence (AI) in This Study</w:t>
      </w:r>
    </w:p>
    <w:p w14:paraId="64FD108B" w14:textId="77777777" w:rsidR="003623B5" w:rsidRDefault="00500B21" w:rsidP="00500B21">
      <w:pPr>
        <w:pStyle w:val="Heading3"/>
      </w:pPr>
      <w:r w:rsidRPr="005362AB">
        <w:t>Was an AI tool used in the writing of this application?</w:t>
      </w:r>
    </w:p>
    <w:p w14:paraId="40DA94E4" w14:textId="3831AE6B" w:rsidR="00500B21" w:rsidRDefault="00500B21" w:rsidP="003623B5">
      <w:pPr>
        <w:pStyle w:val="Heading3"/>
        <w:numPr>
          <w:ilvl w:val="0"/>
          <w:numId w:val="0"/>
        </w:numPr>
        <w:ind w:left="720"/>
      </w:pPr>
      <w:r w:rsidRPr="005362AB">
        <w:t xml:space="preserve"> </w:t>
      </w:r>
      <w:sdt>
        <w:sdtPr>
          <w:rPr>
            <w:rFonts w:eastAsia="MS Gothic"/>
          </w:rPr>
          <w:id w:val="-1659996633"/>
          <w14:checkbox>
            <w14:checked w14:val="0"/>
            <w14:checkedState w14:val="2612" w14:font="MS Gothic"/>
            <w14:uncheckedState w14:val="2610" w14:font="MS Gothic"/>
          </w14:checkbox>
        </w:sdtPr>
        <w:sdtEndPr/>
        <w:sdtContent>
          <w:r w:rsidR="003623B5">
            <w:rPr>
              <w:rFonts w:ascii="MS Gothic" w:eastAsia="MS Gothic" w:hAnsi="MS Gothic" w:hint="eastAsia"/>
            </w:rPr>
            <w:t>☐</w:t>
          </w:r>
        </w:sdtContent>
      </w:sdt>
      <w:r w:rsidRPr="005042FE">
        <w:t xml:space="preserve"> Yes       </w:t>
      </w:r>
      <w:sdt>
        <w:sdtPr>
          <w:id w:val="296655380"/>
          <w14:checkbox>
            <w14:checked w14:val="0"/>
            <w14:checkedState w14:val="2612" w14:font="MS Gothic"/>
            <w14:uncheckedState w14:val="2610" w14:font="MS Gothic"/>
          </w14:checkbox>
        </w:sdtPr>
        <w:sdtEndPr/>
        <w:sdtContent>
          <w:r w:rsidR="00443D35">
            <w:rPr>
              <w:rFonts w:ascii="MS Gothic" w:eastAsia="MS Gothic" w:hAnsi="MS Gothic" w:hint="eastAsia"/>
            </w:rPr>
            <w:t>☐</w:t>
          </w:r>
        </w:sdtContent>
      </w:sdt>
      <w:r w:rsidRPr="005042FE">
        <w:t xml:space="preserve"> No   </w:t>
      </w:r>
    </w:p>
    <w:p w14:paraId="1C8EBB68" w14:textId="411A6A59" w:rsidR="00500B21" w:rsidRPr="00826303" w:rsidRDefault="00500B21" w:rsidP="00826303">
      <w:pPr>
        <w:pStyle w:val="ListParagraph"/>
        <w:adjustRightInd w:val="0"/>
        <w:snapToGrid w:val="0"/>
        <w:spacing w:after="120"/>
        <w:ind w:left="0" w:right="-477" w:firstLine="720"/>
        <w:rPr>
          <w:rFonts w:cs="Calibri"/>
          <w:color w:val="000000"/>
          <w:szCs w:val="22"/>
        </w:rPr>
      </w:pPr>
      <w:r w:rsidRPr="00AE0B21">
        <w:rPr>
          <w:rFonts w:asciiTheme="minorHAnsi" w:hAnsiTheme="minorHAnsi" w:cstheme="minorHAnsi"/>
          <w:szCs w:val="22"/>
        </w:rPr>
        <w:t xml:space="preserve">If </w:t>
      </w:r>
      <w:r w:rsidR="00443D35" w:rsidRPr="00AE0B21">
        <w:rPr>
          <w:rFonts w:asciiTheme="minorHAnsi" w:hAnsiTheme="minorHAnsi" w:cstheme="minorHAnsi"/>
          <w:b/>
          <w:bCs/>
          <w:szCs w:val="22"/>
        </w:rPr>
        <w:t>yes</w:t>
      </w:r>
      <w:r w:rsidRPr="00AE0B21">
        <w:rPr>
          <w:rFonts w:asciiTheme="minorHAnsi" w:hAnsiTheme="minorHAnsi" w:cstheme="minorHAnsi"/>
          <w:szCs w:val="22"/>
        </w:rPr>
        <w:t>, please specify the AI tool(s) used:</w:t>
      </w:r>
      <w:r w:rsidR="00443D35" w:rsidRPr="00AE0B21">
        <w:rPr>
          <w:rFonts w:cs="Calibri"/>
          <w:color w:val="000000"/>
          <w:szCs w:val="22"/>
        </w:rPr>
        <w:t xml:space="preserve"> </w:t>
      </w:r>
      <w:sdt>
        <w:sdtPr>
          <w:rPr>
            <w:rFonts w:cs="Calibri"/>
            <w:color w:val="000000"/>
            <w:szCs w:val="22"/>
          </w:rPr>
          <w:id w:val="942040512"/>
          <w:placeholder>
            <w:docPart w:val="BEB22E0C80B94995BC97B43E51CC4643"/>
          </w:placeholder>
          <w:showingPlcHdr/>
          <w:text/>
        </w:sdtPr>
        <w:sdtEndPr/>
        <w:sdtContent>
          <w:r w:rsidR="00443D35" w:rsidRPr="005042FE">
            <w:rPr>
              <w:rStyle w:val="PlaceholderText"/>
              <w:szCs w:val="22"/>
              <w:bdr w:val="single" w:sz="4" w:space="0" w:color="auto"/>
            </w:rPr>
            <w:t>Click or tap here to enter text.</w:t>
          </w:r>
        </w:sdtContent>
      </w:sdt>
    </w:p>
    <w:p w14:paraId="4D365C94" w14:textId="77777777" w:rsidR="003623B5" w:rsidRDefault="00500B21" w:rsidP="00500B21">
      <w:pPr>
        <w:pStyle w:val="Heading3"/>
      </w:pPr>
      <w:r w:rsidRPr="008634E6">
        <w:t>Will any AI tool(s) be used during the research process (e.g. for transcription, data analysis, coding, or other research activities)?</w:t>
      </w:r>
    </w:p>
    <w:p w14:paraId="7BFC237C" w14:textId="0F1C56B0" w:rsidR="00500B21" w:rsidRPr="00826303" w:rsidRDefault="00500B21" w:rsidP="003623B5">
      <w:pPr>
        <w:pStyle w:val="Heading3"/>
        <w:numPr>
          <w:ilvl w:val="0"/>
          <w:numId w:val="0"/>
        </w:numPr>
        <w:ind w:left="720"/>
        <w:rPr>
          <w:rFonts w:asciiTheme="minorHAnsi" w:hAnsiTheme="minorHAnsi" w:cstheme="minorHAnsi"/>
          <w:b w:val="0"/>
          <w:iCs/>
          <w:szCs w:val="24"/>
        </w:rPr>
      </w:pPr>
      <w:r w:rsidRPr="00826303">
        <w:rPr>
          <w:rFonts w:eastAsia="MS Gothic"/>
          <w:b w:val="0"/>
          <w:bCs/>
        </w:rPr>
        <w:t xml:space="preserve"> </w:t>
      </w:r>
      <w:sdt>
        <w:sdtPr>
          <w:rPr>
            <w:rFonts w:eastAsia="MS Gothic"/>
            <w:b w:val="0"/>
            <w:bCs/>
          </w:rPr>
          <w:id w:val="67303572"/>
          <w14:checkbox>
            <w14:checked w14:val="0"/>
            <w14:checkedState w14:val="2612" w14:font="MS Gothic"/>
            <w14:uncheckedState w14:val="2610" w14:font="MS Gothic"/>
          </w14:checkbox>
        </w:sdtPr>
        <w:sdtEndPr/>
        <w:sdtContent>
          <w:r w:rsidRPr="00826303">
            <w:rPr>
              <w:rFonts w:ascii="Segoe UI Symbol" w:eastAsia="MS Gothic" w:hAnsi="Segoe UI Symbol" w:cs="Segoe UI Symbol"/>
              <w:b w:val="0"/>
              <w:bCs/>
            </w:rPr>
            <w:t>☐</w:t>
          </w:r>
        </w:sdtContent>
      </w:sdt>
      <w:r w:rsidRPr="00826303">
        <w:rPr>
          <w:b w:val="0"/>
          <w:bCs/>
        </w:rPr>
        <w:t xml:space="preserve"> Yes       </w:t>
      </w:r>
      <w:sdt>
        <w:sdtPr>
          <w:rPr>
            <w:b w:val="0"/>
            <w:bCs/>
          </w:rPr>
          <w:id w:val="-1366056583"/>
          <w14:checkbox>
            <w14:checked w14:val="0"/>
            <w14:checkedState w14:val="2612" w14:font="MS Gothic"/>
            <w14:uncheckedState w14:val="2610" w14:font="MS Gothic"/>
          </w14:checkbox>
        </w:sdtPr>
        <w:sdtEndPr/>
        <w:sdtContent>
          <w:r w:rsidRPr="00826303">
            <w:rPr>
              <w:rFonts w:ascii="Segoe UI Symbol" w:hAnsi="Segoe UI Symbol" w:cs="Segoe UI Symbol"/>
              <w:b w:val="0"/>
              <w:bCs/>
            </w:rPr>
            <w:t>☐</w:t>
          </w:r>
        </w:sdtContent>
      </w:sdt>
      <w:r w:rsidRPr="00826303">
        <w:rPr>
          <w:b w:val="0"/>
          <w:bCs/>
        </w:rPr>
        <w:t xml:space="preserve"> No  </w:t>
      </w:r>
      <w:r w:rsidRPr="00826303">
        <w:rPr>
          <w:rFonts w:asciiTheme="minorHAnsi" w:hAnsiTheme="minorHAnsi" w:cstheme="minorHAnsi"/>
          <w:b w:val="0"/>
          <w:iCs/>
          <w:szCs w:val="24"/>
        </w:rPr>
        <w:t xml:space="preserve"> </w:t>
      </w:r>
    </w:p>
    <w:p w14:paraId="6971ECBE" w14:textId="42B2A737" w:rsidR="00500B21" w:rsidRPr="00ED4467" w:rsidRDefault="00500B21" w:rsidP="00826303">
      <w:pPr>
        <w:pStyle w:val="Heading4"/>
        <w:spacing w:line="276" w:lineRule="auto"/>
        <w:rPr>
          <w:rFonts w:cs="Calibri"/>
          <w:color w:val="000000"/>
        </w:rPr>
      </w:pPr>
      <w:r w:rsidRPr="005362AB">
        <w:rPr>
          <w:rFonts w:asciiTheme="minorHAnsi" w:hAnsiTheme="minorHAnsi" w:cstheme="minorHAnsi"/>
        </w:rPr>
        <w:t>AI tool(s) to be used:</w:t>
      </w:r>
      <w:r w:rsidRPr="00C87D0E">
        <w:rPr>
          <w:rFonts w:cs="Calibri"/>
          <w:color w:val="000000"/>
        </w:rPr>
        <w:t xml:space="preserve"> </w:t>
      </w:r>
      <w:sdt>
        <w:sdtPr>
          <w:rPr>
            <w:rFonts w:cs="Calibri"/>
            <w:color w:val="000000"/>
          </w:rPr>
          <w:id w:val="959691293"/>
          <w:placeholder>
            <w:docPart w:val="A018D87E7EC54ADDB04D0EF04E0643C1"/>
          </w:placeholder>
          <w:showingPlcHdr/>
          <w:text/>
        </w:sdtPr>
        <w:sdtEndPr/>
        <w:sdtContent>
          <w:r w:rsidR="007422D9" w:rsidRPr="005042FE">
            <w:rPr>
              <w:rStyle w:val="PlaceholderText"/>
              <w:szCs w:val="22"/>
              <w:bdr w:val="single" w:sz="4" w:space="0" w:color="auto"/>
            </w:rPr>
            <w:t>Click or tap here to enter text.</w:t>
          </w:r>
        </w:sdtContent>
      </w:sdt>
    </w:p>
    <w:p w14:paraId="52941F7F" w14:textId="6AAC508F" w:rsidR="00500B21" w:rsidRPr="00395942" w:rsidRDefault="00500B21" w:rsidP="00826303">
      <w:pPr>
        <w:pStyle w:val="Heading4"/>
        <w:spacing w:line="276" w:lineRule="auto"/>
      </w:pPr>
      <w:r w:rsidRPr="005362AB">
        <w:t>How the AI tool(s) will be used in the research:</w:t>
      </w:r>
      <w:r w:rsidRPr="00C87D0E">
        <w:rPr>
          <w:rFonts w:cs="Calibri"/>
          <w:color w:val="000000"/>
        </w:rPr>
        <w:t xml:space="preserve"> </w:t>
      </w:r>
      <w:sdt>
        <w:sdtPr>
          <w:rPr>
            <w:rFonts w:cs="Calibri"/>
            <w:color w:val="000000"/>
          </w:rPr>
          <w:id w:val="1696645662"/>
          <w:placeholder>
            <w:docPart w:val="417E23FB45904F519B3E9F3A9FFCDD76"/>
          </w:placeholder>
          <w:showingPlcHdr/>
          <w:text/>
        </w:sdtPr>
        <w:sdtEndPr/>
        <w:sdtContent>
          <w:r w:rsidR="00ED4467" w:rsidRPr="005042FE">
            <w:rPr>
              <w:rStyle w:val="PlaceholderText"/>
              <w:szCs w:val="22"/>
              <w:bdr w:val="single" w:sz="4" w:space="0" w:color="auto"/>
            </w:rPr>
            <w:t>Click or tap here to enter text.</w:t>
          </w:r>
        </w:sdtContent>
      </w:sdt>
    </w:p>
    <w:p w14:paraId="499AB435" w14:textId="796EE341" w:rsidR="00F173F1" w:rsidRDefault="00500B21" w:rsidP="00F173F1">
      <w:pPr>
        <w:pStyle w:val="Heading4"/>
        <w:spacing w:line="276" w:lineRule="auto"/>
        <w:rPr>
          <w:rFonts w:cs="Calibri"/>
          <w:color w:val="000000"/>
        </w:rPr>
      </w:pPr>
      <w:r w:rsidRPr="005362AB">
        <w:t>How participants will be informed about the use of AI, and how their consent will be obtained (where applicable):</w:t>
      </w:r>
      <w:r w:rsidRPr="00C87D0E">
        <w:rPr>
          <w:rFonts w:cs="Calibri"/>
          <w:color w:val="000000"/>
        </w:rPr>
        <w:t xml:space="preserve"> </w:t>
      </w:r>
      <w:sdt>
        <w:sdtPr>
          <w:rPr>
            <w:rFonts w:cs="Calibri"/>
            <w:color w:val="000000"/>
          </w:rPr>
          <w:id w:val="-1125466941"/>
          <w:placeholder>
            <w:docPart w:val="33BB4DA2A2E142B1BB15CDF323360E84"/>
          </w:placeholder>
          <w:showingPlcHdr/>
          <w:text/>
        </w:sdtPr>
        <w:sdtEndPr/>
        <w:sdtContent>
          <w:r w:rsidR="00B4353B" w:rsidRPr="005042FE">
            <w:rPr>
              <w:rStyle w:val="PlaceholderText"/>
              <w:szCs w:val="22"/>
              <w:bdr w:val="single" w:sz="4" w:space="0" w:color="auto"/>
            </w:rPr>
            <w:t>Click or tap here to enter text.</w:t>
          </w:r>
        </w:sdtContent>
      </w:sdt>
    </w:p>
    <w:p w14:paraId="639D1942" w14:textId="77777777" w:rsidR="00826303" w:rsidRPr="00826303" w:rsidRDefault="00826303" w:rsidP="00826303"/>
    <w:p w14:paraId="4F97BF4B" w14:textId="77777777" w:rsidR="00FD5FD2" w:rsidRPr="00AA37AD" w:rsidRDefault="00FD5FD2" w:rsidP="00880765">
      <w:pPr>
        <w:pStyle w:val="Heading1"/>
        <w:spacing w:before="0" w:after="0" w:line="288" w:lineRule="auto"/>
        <w:jc w:val="both"/>
        <w:rPr>
          <w:rFonts w:ascii="Calibri" w:hAnsi="Calibri" w:cs="Calibri"/>
        </w:rPr>
      </w:pPr>
      <w:bookmarkStart w:id="4" w:name="_Hlk234413973"/>
      <w:r w:rsidRPr="00AA37AD">
        <w:rPr>
          <w:rFonts w:ascii="Calibri" w:hAnsi="Calibri" w:cs="Calibri"/>
        </w:rPr>
        <w:t>SUPPORTING DOCUMENTATION/CHECKLIST</w:t>
      </w:r>
    </w:p>
    <w:bookmarkEnd w:id="4"/>
    <w:p w14:paraId="0B9282C8" w14:textId="77777777" w:rsidR="00FD5FD2" w:rsidRPr="00AA37AD" w:rsidRDefault="00FD5FD2" w:rsidP="00663712">
      <w:pPr>
        <w:adjustRightInd w:val="0"/>
        <w:snapToGrid w:val="0"/>
        <w:spacing w:after="0" w:line="240" w:lineRule="auto"/>
        <w:ind w:left="-170" w:right="-477"/>
        <w:jc w:val="both"/>
        <w:rPr>
          <w:rFonts w:cs="Calibri"/>
          <w:b/>
          <w:bCs/>
          <w:szCs w:val="22"/>
        </w:rPr>
      </w:pPr>
      <w:r w:rsidRPr="00AA37AD">
        <w:rPr>
          <w:rFonts w:cs="Calibri"/>
          <w:b/>
          <w:bCs/>
          <w:szCs w:val="22"/>
        </w:rPr>
        <w:t>Upload relevant documentation with appropriate naming protocols including clear titles, versions and dates:</w:t>
      </w:r>
    </w:p>
    <w:p w14:paraId="0EAFE0AA" w14:textId="77777777" w:rsidR="00FD5FD2" w:rsidRPr="00AA37AD" w:rsidRDefault="00A1562B" w:rsidP="00663712">
      <w:pPr>
        <w:pStyle w:val="ListParagraph"/>
        <w:numPr>
          <w:ilvl w:val="0"/>
          <w:numId w:val="7"/>
        </w:numPr>
        <w:adjustRightInd w:val="0"/>
        <w:snapToGrid w:val="0"/>
        <w:spacing w:after="0" w:line="240" w:lineRule="auto"/>
        <w:ind w:right="-476"/>
        <w:contextualSpacing w:val="0"/>
        <w:jc w:val="both"/>
        <w:rPr>
          <w:rFonts w:cs="Calibri"/>
          <w:szCs w:val="22"/>
        </w:rPr>
      </w:pPr>
      <w:sdt>
        <w:sdtPr>
          <w:rPr>
            <w:rFonts w:cs="Calibri"/>
            <w:szCs w:val="22"/>
          </w:rPr>
          <w:id w:val="53736721"/>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Participant Information and Consent Form(s) </w:t>
      </w:r>
    </w:p>
    <w:p w14:paraId="0C4AA178" w14:textId="77777777" w:rsidR="00FD5FD2" w:rsidRPr="00AA37AD" w:rsidRDefault="00A1562B" w:rsidP="00663712">
      <w:pPr>
        <w:pStyle w:val="ListParagraph"/>
        <w:numPr>
          <w:ilvl w:val="0"/>
          <w:numId w:val="7"/>
        </w:numPr>
        <w:adjustRightInd w:val="0"/>
        <w:snapToGrid w:val="0"/>
        <w:spacing w:after="0" w:line="240" w:lineRule="auto"/>
        <w:ind w:right="-476"/>
        <w:contextualSpacing w:val="0"/>
        <w:jc w:val="both"/>
        <w:rPr>
          <w:rFonts w:cs="Calibri"/>
          <w:szCs w:val="22"/>
        </w:rPr>
      </w:pPr>
      <w:sdt>
        <w:sdtPr>
          <w:rPr>
            <w:rFonts w:cs="Calibri"/>
            <w:szCs w:val="22"/>
          </w:rPr>
          <w:id w:val="1489908437"/>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Recruitment materials, including but not limited to:</w:t>
      </w:r>
    </w:p>
    <w:p w14:paraId="2621258D" w14:textId="77777777" w:rsidR="00FD5FD2" w:rsidRPr="00AA37AD" w:rsidRDefault="00A1562B" w:rsidP="00663712">
      <w:pPr>
        <w:pStyle w:val="ListParagraph"/>
        <w:numPr>
          <w:ilvl w:val="0"/>
          <w:numId w:val="6"/>
        </w:numPr>
        <w:adjustRightInd w:val="0"/>
        <w:snapToGrid w:val="0"/>
        <w:spacing w:after="0" w:line="240" w:lineRule="auto"/>
        <w:ind w:left="757" w:right="-476"/>
        <w:contextualSpacing w:val="0"/>
        <w:jc w:val="both"/>
        <w:rPr>
          <w:rFonts w:cs="Calibri"/>
          <w:szCs w:val="22"/>
        </w:rPr>
      </w:pPr>
      <w:sdt>
        <w:sdtPr>
          <w:rPr>
            <w:rFonts w:cs="Calibri"/>
            <w:szCs w:val="22"/>
          </w:rPr>
          <w:id w:val="-603882273"/>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Email Invitations   </w:t>
      </w:r>
    </w:p>
    <w:p w14:paraId="60AA6B76" w14:textId="77777777" w:rsidR="00FD5FD2" w:rsidRPr="00AA37AD" w:rsidRDefault="00A1562B" w:rsidP="00663712">
      <w:pPr>
        <w:pStyle w:val="ListParagraph"/>
        <w:numPr>
          <w:ilvl w:val="0"/>
          <w:numId w:val="6"/>
        </w:numPr>
        <w:adjustRightInd w:val="0"/>
        <w:snapToGrid w:val="0"/>
        <w:spacing w:after="0" w:line="240" w:lineRule="auto"/>
        <w:ind w:left="757" w:right="-476"/>
        <w:contextualSpacing w:val="0"/>
        <w:jc w:val="both"/>
        <w:rPr>
          <w:rFonts w:cs="Calibri"/>
          <w:szCs w:val="22"/>
        </w:rPr>
      </w:pPr>
      <w:sdt>
        <w:sdtPr>
          <w:rPr>
            <w:rFonts w:cs="Calibri"/>
            <w:szCs w:val="22"/>
          </w:rPr>
          <w:id w:val="-924033913"/>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Flyers                      </w:t>
      </w:r>
    </w:p>
    <w:p w14:paraId="04E97486" w14:textId="77777777" w:rsidR="00FD5FD2" w:rsidRPr="00AA37AD" w:rsidRDefault="00A1562B" w:rsidP="00663712">
      <w:pPr>
        <w:pStyle w:val="ListParagraph"/>
        <w:numPr>
          <w:ilvl w:val="0"/>
          <w:numId w:val="6"/>
        </w:numPr>
        <w:adjustRightInd w:val="0"/>
        <w:snapToGrid w:val="0"/>
        <w:spacing w:after="0" w:line="240" w:lineRule="auto"/>
        <w:ind w:left="757" w:right="-476"/>
        <w:contextualSpacing w:val="0"/>
        <w:jc w:val="both"/>
        <w:rPr>
          <w:rFonts w:cs="Calibri"/>
          <w:szCs w:val="22"/>
        </w:rPr>
      </w:pPr>
      <w:sdt>
        <w:sdtPr>
          <w:rPr>
            <w:rFonts w:cs="Calibri"/>
            <w:szCs w:val="22"/>
          </w:rPr>
          <w:id w:val="-313568297"/>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Advertisements    </w:t>
      </w:r>
    </w:p>
    <w:p w14:paraId="0B27E651" w14:textId="77777777" w:rsidR="00FD5FD2" w:rsidRPr="00AA37AD" w:rsidRDefault="00FD5FD2" w:rsidP="00663712">
      <w:pPr>
        <w:pStyle w:val="ListParagraph"/>
        <w:adjustRightInd w:val="0"/>
        <w:snapToGrid w:val="0"/>
        <w:spacing w:after="0" w:line="240" w:lineRule="auto"/>
        <w:ind w:left="360" w:right="-476"/>
        <w:jc w:val="both"/>
        <w:rPr>
          <w:rFonts w:cs="Calibri"/>
          <w:szCs w:val="22"/>
        </w:rPr>
      </w:pPr>
    </w:p>
    <w:p w14:paraId="14BB564B" w14:textId="77777777" w:rsidR="00FD5FD2" w:rsidRPr="00AA37AD" w:rsidRDefault="00FD5FD2" w:rsidP="00663712">
      <w:pPr>
        <w:pStyle w:val="ListParagraph"/>
        <w:numPr>
          <w:ilvl w:val="0"/>
          <w:numId w:val="8"/>
        </w:numPr>
        <w:adjustRightInd w:val="0"/>
        <w:snapToGrid w:val="0"/>
        <w:spacing w:after="0" w:line="240" w:lineRule="auto"/>
        <w:ind w:right="-476"/>
        <w:contextualSpacing w:val="0"/>
        <w:jc w:val="both"/>
        <w:rPr>
          <w:rFonts w:cs="Calibri"/>
          <w:szCs w:val="22"/>
        </w:rPr>
      </w:pPr>
      <w:r w:rsidRPr="00AA37AD">
        <w:rPr>
          <w:rFonts w:cs="Calibri"/>
          <w:szCs w:val="22"/>
        </w:rPr>
        <w:t>Research instruments, including but not limited to:</w:t>
      </w:r>
    </w:p>
    <w:p w14:paraId="71EA3CCE" w14:textId="77777777" w:rsidR="00FD5FD2" w:rsidRPr="00AA37AD" w:rsidRDefault="00A1562B" w:rsidP="00663712">
      <w:pPr>
        <w:pStyle w:val="ListParagraph"/>
        <w:numPr>
          <w:ilvl w:val="0"/>
          <w:numId w:val="6"/>
        </w:numPr>
        <w:adjustRightInd w:val="0"/>
        <w:snapToGrid w:val="0"/>
        <w:spacing w:after="0" w:line="240" w:lineRule="auto"/>
        <w:ind w:left="814" w:right="-477"/>
        <w:contextualSpacing w:val="0"/>
        <w:jc w:val="both"/>
        <w:rPr>
          <w:rFonts w:cs="Calibri"/>
          <w:szCs w:val="22"/>
        </w:rPr>
      </w:pPr>
      <w:sdt>
        <w:sdtPr>
          <w:rPr>
            <w:rFonts w:cs="Calibri"/>
            <w:szCs w:val="22"/>
          </w:rPr>
          <w:id w:val="-1710102026"/>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Interview/focus group guides </w:t>
      </w:r>
    </w:p>
    <w:p w14:paraId="422BA891" w14:textId="77777777" w:rsidR="00FD5FD2" w:rsidRPr="00AA37AD" w:rsidRDefault="00A1562B" w:rsidP="00663712">
      <w:pPr>
        <w:pStyle w:val="ListParagraph"/>
        <w:numPr>
          <w:ilvl w:val="0"/>
          <w:numId w:val="6"/>
        </w:numPr>
        <w:adjustRightInd w:val="0"/>
        <w:snapToGrid w:val="0"/>
        <w:spacing w:after="0" w:line="240" w:lineRule="auto"/>
        <w:ind w:left="814" w:right="-477"/>
        <w:contextualSpacing w:val="0"/>
        <w:jc w:val="both"/>
        <w:rPr>
          <w:rFonts w:cs="Calibri"/>
          <w:szCs w:val="22"/>
        </w:rPr>
      </w:pPr>
      <w:sdt>
        <w:sdtPr>
          <w:rPr>
            <w:rFonts w:cs="Calibri"/>
            <w:szCs w:val="22"/>
          </w:rPr>
          <w:id w:val="535471976"/>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Questionnaires        </w:t>
      </w:r>
    </w:p>
    <w:p w14:paraId="1FEE94B9" w14:textId="77777777" w:rsidR="00FD5FD2" w:rsidRPr="00AA37AD" w:rsidRDefault="00A1562B" w:rsidP="00663712">
      <w:pPr>
        <w:pStyle w:val="ListParagraph"/>
        <w:numPr>
          <w:ilvl w:val="0"/>
          <w:numId w:val="6"/>
        </w:numPr>
        <w:adjustRightInd w:val="0"/>
        <w:snapToGrid w:val="0"/>
        <w:spacing w:after="0" w:line="240" w:lineRule="auto"/>
        <w:ind w:left="814" w:right="-477"/>
        <w:contextualSpacing w:val="0"/>
        <w:jc w:val="both"/>
        <w:rPr>
          <w:rFonts w:cs="Calibri"/>
          <w:szCs w:val="22"/>
        </w:rPr>
      </w:pPr>
      <w:sdt>
        <w:sdtPr>
          <w:rPr>
            <w:rFonts w:cs="Calibri"/>
            <w:szCs w:val="22"/>
          </w:rPr>
          <w:id w:val="-592549456"/>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Surveys         </w:t>
      </w:r>
    </w:p>
    <w:p w14:paraId="1ECC5314" w14:textId="77777777" w:rsidR="00FD5FD2" w:rsidRPr="00AA37AD" w:rsidRDefault="00A1562B" w:rsidP="00663712">
      <w:pPr>
        <w:pStyle w:val="ListParagraph"/>
        <w:numPr>
          <w:ilvl w:val="0"/>
          <w:numId w:val="6"/>
        </w:numPr>
        <w:adjustRightInd w:val="0"/>
        <w:snapToGrid w:val="0"/>
        <w:spacing w:after="0" w:line="240" w:lineRule="auto"/>
        <w:ind w:left="814" w:right="-477"/>
        <w:contextualSpacing w:val="0"/>
        <w:jc w:val="both"/>
        <w:rPr>
          <w:rFonts w:cs="Calibri"/>
          <w:szCs w:val="22"/>
        </w:rPr>
      </w:pPr>
      <w:sdt>
        <w:sdtPr>
          <w:rPr>
            <w:rFonts w:cs="Calibri"/>
            <w:szCs w:val="22"/>
          </w:rPr>
          <w:id w:val="760872292"/>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Assessment tools or scales   </w:t>
      </w:r>
    </w:p>
    <w:p w14:paraId="1F9BDFE3" w14:textId="77777777" w:rsidR="00FD5FD2" w:rsidRPr="00AA37AD" w:rsidRDefault="00FD5FD2" w:rsidP="00663712">
      <w:pPr>
        <w:pStyle w:val="ListParagraph"/>
        <w:numPr>
          <w:ilvl w:val="0"/>
          <w:numId w:val="8"/>
        </w:numPr>
        <w:adjustRightInd w:val="0"/>
        <w:snapToGrid w:val="0"/>
        <w:spacing w:after="0" w:line="240" w:lineRule="auto"/>
        <w:ind w:left="20" w:right="-477"/>
        <w:contextualSpacing w:val="0"/>
        <w:jc w:val="both"/>
        <w:rPr>
          <w:rFonts w:cs="Calibri"/>
          <w:szCs w:val="22"/>
        </w:rPr>
      </w:pPr>
      <w:r w:rsidRPr="00AA37AD">
        <w:rPr>
          <w:rFonts w:cs="Calibri"/>
          <w:szCs w:val="22"/>
        </w:rPr>
        <w:t>Research Data Materials, including but not limited to:</w:t>
      </w:r>
    </w:p>
    <w:p w14:paraId="39E8D517" w14:textId="77777777" w:rsidR="00FD5FD2" w:rsidRPr="00AA37AD" w:rsidRDefault="00A1562B" w:rsidP="00663712">
      <w:pPr>
        <w:pStyle w:val="ListParagraph"/>
        <w:numPr>
          <w:ilvl w:val="0"/>
          <w:numId w:val="6"/>
        </w:numPr>
        <w:adjustRightInd w:val="0"/>
        <w:snapToGrid w:val="0"/>
        <w:spacing w:after="0" w:line="240" w:lineRule="auto"/>
        <w:ind w:left="814" w:right="-476"/>
        <w:contextualSpacing w:val="0"/>
        <w:jc w:val="both"/>
        <w:rPr>
          <w:rFonts w:cs="Calibri"/>
          <w:szCs w:val="22"/>
        </w:rPr>
      </w:pPr>
      <w:sdt>
        <w:sdtPr>
          <w:rPr>
            <w:rFonts w:cs="Calibri"/>
            <w:szCs w:val="22"/>
          </w:rPr>
          <w:id w:val="1777366815"/>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Data Management Plan </w:t>
      </w:r>
    </w:p>
    <w:p w14:paraId="3443B417" w14:textId="77777777" w:rsidR="00FD5FD2" w:rsidRPr="00AA37AD" w:rsidRDefault="00A1562B" w:rsidP="00663712">
      <w:pPr>
        <w:pStyle w:val="ListParagraph"/>
        <w:numPr>
          <w:ilvl w:val="0"/>
          <w:numId w:val="6"/>
        </w:numPr>
        <w:adjustRightInd w:val="0"/>
        <w:snapToGrid w:val="0"/>
        <w:spacing w:after="0" w:line="240" w:lineRule="auto"/>
        <w:ind w:left="814" w:right="-476"/>
        <w:contextualSpacing w:val="0"/>
        <w:jc w:val="both"/>
        <w:rPr>
          <w:rFonts w:cs="Calibri"/>
          <w:szCs w:val="22"/>
        </w:rPr>
      </w:pPr>
      <w:sdt>
        <w:sdtPr>
          <w:rPr>
            <w:rFonts w:cs="Calibri"/>
            <w:szCs w:val="22"/>
          </w:rPr>
          <w:id w:val="2005698371"/>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Observational Logs </w:t>
      </w:r>
    </w:p>
    <w:p w14:paraId="24609CF1" w14:textId="77777777" w:rsidR="00FD5FD2" w:rsidRPr="00AA37AD" w:rsidRDefault="00A1562B" w:rsidP="00663712">
      <w:pPr>
        <w:pStyle w:val="ListParagraph"/>
        <w:numPr>
          <w:ilvl w:val="0"/>
          <w:numId w:val="6"/>
        </w:numPr>
        <w:adjustRightInd w:val="0"/>
        <w:snapToGrid w:val="0"/>
        <w:spacing w:after="0" w:line="240" w:lineRule="auto"/>
        <w:ind w:left="814" w:right="-476"/>
        <w:contextualSpacing w:val="0"/>
        <w:jc w:val="both"/>
        <w:rPr>
          <w:rFonts w:cs="Calibri"/>
          <w:szCs w:val="22"/>
        </w:rPr>
      </w:pPr>
      <w:sdt>
        <w:sdtPr>
          <w:rPr>
            <w:rFonts w:cs="Calibri"/>
            <w:szCs w:val="22"/>
          </w:rPr>
          <w:id w:val="-1751029858"/>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Reporting Forms </w:t>
      </w:r>
    </w:p>
    <w:p w14:paraId="29718113" w14:textId="77777777" w:rsidR="00FD5FD2" w:rsidRPr="00AA37AD" w:rsidRDefault="00FD5FD2" w:rsidP="00880765">
      <w:pPr>
        <w:adjustRightInd w:val="0"/>
        <w:snapToGrid w:val="0"/>
        <w:spacing w:after="0" w:line="288" w:lineRule="auto"/>
        <w:ind w:right="-454"/>
        <w:jc w:val="both"/>
        <w:rPr>
          <w:rFonts w:cs="Calibri"/>
          <w:szCs w:val="22"/>
        </w:rPr>
      </w:pPr>
    </w:p>
    <w:p w14:paraId="0271803C" w14:textId="77777777" w:rsidR="00FD5FD2" w:rsidRPr="00AA37AD" w:rsidRDefault="00FD5FD2" w:rsidP="00880765">
      <w:pPr>
        <w:pStyle w:val="Heading1"/>
        <w:spacing w:before="0" w:after="0" w:line="288" w:lineRule="auto"/>
        <w:jc w:val="both"/>
        <w:rPr>
          <w:rFonts w:ascii="Calibri" w:hAnsi="Calibri" w:cs="Calibri"/>
        </w:rPr>
      </w:pPr>
      <w:bookmarkStart w:id="5" w:name="_Hlk234413957"/>
      <w:r w:rsidRPr="00AA37AD">
        <w:rPr>
          <w:rFonts w:ascii="Calibri" w:hAnsi="Calibri" w:cs="Calibri"/>
        </w:rPr>
        <w:t>PRINCIPAL INVESTIGATOR DECLARATION</w:t>
      </w:r>
    </w:p>
    <w:bookmarkEnd w:id="5"/>
    <w:p w14:paraId="57513877" w14:textId="77777777" w:rsidR="00FD5FD2" w:rsidRPr="00AA37AD" w:rsidRDefault="00FD5FD2" w:rsidP="0067495C">
      <w:pPr>
        <w:pStyle w:val="Question"/>
      </w:pPr>
      <w:r w:rsidRPr="00AA37AD">
        <w:t>By submitting this application, I certify the following:</w:t>
      </w:r>
    </w:p>
    <w:p w14:paraId="61F00FB0" w14:textId="67F2AFA1" w:rsidR="00FD5FD2" w:rsidRPr="00AA37AD" w:rsidRDefault="00A1562B" w:rsidP="00663712">
      <w:pPr>
        <w:adjustRightInd w:val="0"/>
        <w:snapToGrid w:val="0"/>
        <w:spacing w:after="0" w:line="240" w:lineRule="auto"/>
        <w:ind w:left="539" w:right="-476" w:hanging="709"/>
        <w:jc w:val="both"/>
        <w:rPr>
          <w:rFonts w:cs="Calibri"/>
          <w:szCs w:val="22"/>
        </w:rPr>
      </w:pPr>
      <w:sdt>
        <w:sdtPr>
          <w:rPr>
            <w:rFonts w:eastAsia="MS Gothic" w:cs="Calibri"/>
            <w:szCs w:val="22"/>
          </w:rPr>
          <w:id w:val="-690604066"/>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This research project has been developed and will be conducted in accordance with the National Statement on Ethical Conduct in Human Research (2025) and all relevant institutional policies and procedures</w:t>
      </w:r>
    </w:p>
    <w:p w14:paraId="5196B757" w14:textId="0895B8E7" w:rsidR="00FD5FD2" w:rsidRPr="00AA37AD" w:rsidRDefault="00A1562B" w:rsidP="00663712">
      <w:pPr>
        <w:adjustRightInd w:val="0"/>
        <w:snapToGrid w:val="0"/>
        <w:spacing w:after="0" w:line="240" w:lineRule="auto"/>
        <w:ind w:left="539" w:right="-476" w:hanging="709"/>
        <w:jc w:val="both"/>
        <w:rPr>
          <w:rFonts w:cs="Calibri"/>
          <w:szCs w:val="22"/>
        </w:rPr>
      </w:pPr>
      <w:sdt>
        <w:sdtPr>
          <w:rPr>
            <w:rFonts w:eastAsia="MS Gothic" w:cs="Calibri"/>
            <w:szCs w:val="22"/>
          </w:rPr>
          <w:id w:val="-1066717235"/>
          <w14:checkbox>
            <w14:checked w14:val="0"/>
            <w14:checkedState w14:val="2612" w14:font="MS Gothic"/>
            <w14:uncheckedState w14:val="2610" w14:font="MS Gothic"/>
          </w14:checkbox>
        </w:sdtPr>
        <w:sdtEndPr/>
        <w:sdtContent>
          <w:r w:rsidR="0067495C">
            <w:rPr>
              <w:rFonts w:ascii="MS Gothic" w:eastAsia="MS Gothic" w:hAnsi="MS Gothic" w:cs="Calibri" w:hint="eastAsia"/>
              <w:szCs w:val="22"/>
            </w:rPr>
            <w:t>☐</w:t>
          </w:r>
        </w:sdtContent>
      </w:sdt>
      <w:r w:rsidR="00FD5FD2" w:rsidRPr="00AA37AD">
        <w:rPr>
          <w:rFonts w:cs="Calibri"/>
          <w:szCs w:val="22"/>
        </w:rPr>
        <w:t xml:space="preserve"> </w:t>
      </w:r>
      <w:r w:rsidR="00FD5FD2" w:rsidRPr="00AA37AD">
        <w:rPr>
          <w:rFonts w:cs="Calibri"/>
          <w:szCs w:val="22"/>
        </w:rPr>
        <w:tab/>
        <w:t>I have familiarised myself with, and have considered and addressed, all relevant legislation, regulations, codes, and guidelines applicable to this research</w:t>
      </w:r>
    </w:p>
    <w:p w14:paraId="1E046DBB" w14:textId="77777777" w:rsidR="00FD5FD2" w:rsidRPr="00AA37AD" w:rsidRDefault="00A1562B" w:rsidP="00663712">
      <w:pPr>
        <w:adjustRightInd w:val="0"/>
        <w:snapToGrid w:val="0"/>
        <w:spacing w:after="0" w:line="240" w:lineRule="auto"/>
        <w:ind w:left="539" w:right="-476" w:hanging="709"/>
        <w:jc w:val="both"/>
        <w:rPr>
          <w:rFonts w:cs="Calibri"/>
          <w:szCs w:val="22"/>
        </w:rPr>
      </w:pPr>
      <w:sdt>
        <w:sdtPr>
          <w:rPr>
            <w:rFonts w:eastAsia="MS Gothic" w:cs="Calibri"/>
            <w:szCs w:val="22"/>
          </w:rPr>
          <w:id w:val="-721667050"/>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 have disclosed all relevant financial and non-financial interests for myself and, where applicable, on behalf of the project team.</w:t>
      </w:r>
    </w:p>
    <w:p w14:paraId="2AF272B4" w14:textId="0DAFA7C5" w:rsidR="00FD5FD2" w:rsidRPr="00AA37AD" w:rsidRDefault="00A1562B" w:rsidP="00663712">
      <w:pPr>
        <w:adjustRightInd w:val="0"/>
        <w:snapToGrid w:val="0"/>
        <w:spacing w:after="0" w:line="240" w:lineRule="auto"/>
        <w:ind w:left="539" w:right="-476" w:hanging="709"/>
        <w:jc w:val="both"/>
        <w:rPr>
          <w:rFonts w:cs="Calibri"/>
          <w:szCs w:val="22"/>
        </w:rPr>
      </w:pPr>
      <w:sdt>
        <w:sdtPr>
          <w:rPr>
            <w:rFonts w:eastAsia="MS Gothic" w:cs="Calibri"/>
            <w:szCs w:val="22"/>
          </w:rPr>
          <w:id w:val="166980825"/>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r>
      <w:r w:rsidR="0067495C" w:rsidRPr="00AA37AD">
        <w:rPr>
          <w:rFonts w:cs="Calibri"/>
          <w:szCs w:val="22"/>
        </w:rPr>
        <w:t>I acknowledge</w:t>
      </w:r>
      <w:r w:rsidR="00FD5FD2" w:rsidRPr="00AA37AD">
        <w:rPr>
          <w:rFonts w:cs="Calibri"/>
          <w:szCs w:val="22"/>
        </w:rPr>
        <w:t xml:space="preserve"> that this research will not commence until formal approval has been granted by the ethics committee</w:t>
      </w:r>
    </w:p>
    <w:p w14:paraId="32274014" w14:textId="77777777" w:rsidR="00FD5FD2" w:rsidRPr="00AA37AD" w:rsidRDefault="00A1562B" w:rsidP="00663712">
      <w:pPr>
        <w:adjustRightInd w:val="0"/>
        <w:snapToGrid w:val="0"/>
        <w:spacing w:after="0" w:line="240" w:lineRule="auto"/>
        <w:ind w:left="539" w:right="-476" w:hanging="709"/>
        <w:jc w:val="both"/>
        <w:rPr>
          <w:rFonts w:cs="Calibri"/>
          <w:szCs w:val="22"/>
        </w:rPr>
      </w:pPr>
      <w:sdt>
        <w:sdtPr>
          <w:rPr>
            <w:rFonts w:eastAsia="MS Gothic" w:cs="Calibri"/>
            <w:szCs w:val="22"/>
          </w:rPr>
          <w:id w:val="1133287637"/>
          <w14:checkbox>
            <w14:checked w14:val="0"/>
            <w14:checkedState w14:val="2612" w14:font="MS Gothic"/>
            <w14:uncheckedState w14:val="2610" w14:font="MS Gothic"/>
          </w14:checkbox>
        </w:sdtPr>
        <w:sdtEndPr/>
        <w:sdtContent>
          <w:r w:rsidR="00FD5FD2" w:rsidRPr="00AA37AD">
            <w:rPr>
              <w:rFonts w:ascii="Segoe UI Symbol" w:eastAsia="MS Gothic" w:hAnsi="Segoe UI Symbol" w:cs="Segoe UI Symbol"/>
              <w:szCs w:val="22"/>
            </w:rPr>
            <w:t>☐</w:t>
          </w:r>
        </w:sdtContent>
      </w:sdt>
      <w:r w:rsidR="00FD5FD2" w:rsidRPr="00AA37AD">
        <w:rPr>
          <w:rFonts w:cs="Calibri"/>
          <w:szCs w:val="22"/>
        </w:rPr>
        <w:t xml:space="preserve"> </w:t>
      </w:r>
      <w:r w:rsidR="00FD5FD2" w:rsidRPr="00AA37AD">
        <w:rPr>
          <w:rFonts w:cs="Calibri"/>
          <w:szCs w:val="22"/>
        </w:rPr>
        <w:tab/>
        <w:t>In my capacity as supervisor (where applicable), I have reviewed this application and will provide appropriate supervision to the student(s) in accordance with relevant policies and guidelines outlined in this application.</w:t>
      </w:r>
    </w:p>
    <w:p w14:paraId="7F338447" w14:textId="77777777" w:rsidR="00C23FA5" w:rsidRPr="00AA37AD" w:rsidRDefault="00C23FA5" w:rsidP="00663712">
      <w:pPr>
        <w:spacing w:after="0" w:line="240" w:lineRule="auto"/>
        <w:jc w:val="both"/>
        <w:rPr>
          <w:rFonts w:cs="Calibri"/>
        </w:rPr>
      </w:pPr>
    </w:p>
    <w:p w14:paraId="01FF9512" w14:textId="77777777" w:rsidR="00802B5A" w:rsidRPr="00AA37AD" w:rsidRDefault="00802B5A" w:rsidP="00663712">
      <w:pPr>
        <w:pStyle w:val="Instructions"/>
        <w:jc w:val="both"/>
        <w:rPr>
          <w:rFonts w:cs="Calibri"/>
        </w:rPr>
      </w:pPr>
    </w:p>
    <w:sectPr w:rsidR="00802B5A" w:rsidRPr="00AA37AD" w:rsidSect="005B6E86">
      <w:headerReference w:type="default" r:id="rId17"/>
      <w:footerReference w:type="default" r:id="rId18"/>
      <w:pgSz w:w="11906" w:h="16838"/>
      <w:pgMar w:top="1440" w:right="1440" w:bottom="851" w:left="1440"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00398" w14:textId="77777777" w:rsidR="00436A48" w:rsidRDefault="00436A48" w:rsidP="002A7308">
      <w:pPr>
        <w:spacing w:after="0" w:line="240" w:lineRule="auto"/>
      </w:pPr>
      <w:r>
        <w:separator/>
      </w:r>
    </w:p>
  </w:endnote>
  <w:endnote w:type="continuationSeparator" w:id="0">
    <w:p w14:paraId="0C57A088" w14:textId="77777777" w:rsidR="00436A48" w:rsidRDefault="00436A48" w:rsidP="002A7308">
      <w:pPr>
        <w:spacing w:after="0" w:line="240" w:lineRule="auto"/>
      </w:pPr>
      <w:r>
        <w:continuationSeparator/>
      </w:r>
    </w:p>
  </w:endnote>
  <w:endnote w:type="continuationNotice" w:id="1">
    <w:p w14:paraId="2395B711" w14:textId="77777777" w:rsidR="00436A48" w:rsidRDefault="00436A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FC331" w14:textId="2E6034B3" w:rsidR="0034645D" w:rsidRPr="005B6E86" w:rsidRDefault="005B6E86" w:rsidP="005B6E86">
    <w:pPr>
      <w:pStyle w:val="Footer"/>
      <w:spacing w:before="240"/>
      <w:ind w:left="-170"/>
    </w:pPr>
    <w:r w:rsidRPr="005B6E86">
      <w:t>LTU Human Research Ethics (HRE) Application Form – Version 1.3 (13 July 2026)</w:t>
    </w:r>
  </w:p>
  <w:p w14:paraId="2A59AE9C" w14:textId="77777777" w:rsidR="00D41CD3" w:rsidRDefault="00D41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428A4" w14:textId="77777777" w:rsidR="00436A48" w:rsidRDefault="00436A48" w:rsidP="002A7308">
      <w:pPr>
        <w:spacing w:after="0" w:line="240" w:lineRule="auto"/>
      </w:pPr>
      <w:r>
        <w:separator/>
      </w:r>
    </w:p>
  </w:footnote>
  <w:footnote w:type="continuationSeparator" w:id="0">
    <w:p w14:paraId="241CFA95" w14:textId="77777777" w:rsidR="00436A48" w:rsidRDefault="00436A48" w:rsidP="002A7308">
      <w:pPr>
        <w:spacing w:after="0" w:line="240" w:lineRule="auto"/>
      </w:pPr>
      <w:r>
        <w:continuationSeparator/>
      </w:r>
    </w:p>
  </w:footnote>
  <w:footnote w:type="continuationNotice" w:id="1">
    <w:p w14:paraId="73A66E06" w14:textId="77777777" w:rsidR="00436A48" w:rsidRDefault="00436A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CCA62" w14:textId="77777777" w:rsidR="00BF0A9A" w:rsidRDefault="00BF0A9A" w:rsidP="008378B2">
    <w:pPr>
      <w:pStyle w:val="Header"/>
      <w:spacing w:after="120"/>
      <w:jc w:val="center"/>
      <w:rPr>
        <w:rFonts w:ascii="Arial" w:hAnsi="Arial" w:cs="Arial"/>
        <w:b/>
        <w:bCs/>
        <w:sz w:val="28"/>
        <w:szCs w:val="28"/>
      </w:rPr>
    </w:pPr>
  </w:p>
  <w:p w14:paraId="3BECDF85" w14:textId="77777777" w:rsidR="00BF0A9A" w:rsidRDefault="00BF0A9A" w:rsidP="008378B2">
    <w:pPr>
      <w:pStyle w:val="Header"/>
      <w:spacing w:after="120"/>
      <w:jc w:val="center"/>
      <w:rPr>
        <w:rFonts w:ascii="Arial" w:hAnsi="Arial" w:cs="Arial"/>
        <w:b/>
        <w:bCs/>
        <w:sz w:val="28"/>
        <w:szCs w:val="28"/>
      </w:rPr>
    </w:pPr>
  </w:p>
  <w:p w14:paraId="300D95BC" w14:textId="77777777" w:rsidR="008378B2" w:rsidRPr="005362AB" w:rsidRDefault="008378B2" w:rsidP="008378B2">
    <w:pPr>
      <w:pStyle w:val="Header"/>
      <w:spacing w:after="120"/>
      <w:jc w:val="center"/>
      <w:rPr>
        <w:rFonts w:ascii="Arial" w:hAnsi="Arial" w:cs="Arial"/>
        <w:b/>
        <w:bCs/>
        <w:sz w:val="28"/>
        <w:szCs w:val="28"/>
      </w:rPr>
    </w:pPr>
    <w:r w:rsidRPr="005362AB">
      <w:rPr>
        <w:rFonts w:ascii="Arial" w:hAnsi="Arial" w:cs="Arial"/>
        <w:b/>
        <w:bCs/>
        <w:sz w:val="28"/>
        <w:szCs w:val="28"/>
      </w:rPr>
      <w:t>Human Research Ethics Application Form – 202</w:t>
    </w:r>
    <w:r w:rsidRPr="005362AB">
      <w:rPr>
        <w:noProof/>
        <w:sz w:val="28"/>
        <w:szCs w:val="28"/>
      </w:rPr>
      <w:drawing>
        <wp:anchor distT="0" distB="0" distL="114300" distR="114300" simplePos="0" relativeHeight="251658240" behindDoc="0" locked="1" layoutInCell="1" allowOverlap="0" wp14:anchorId="7A719370" wp14:editId="1979DD83">
          <wp:simplePos x="0" y="0"/>
          <wp:positionH relativeFrom="margin">
            <wp:posOffset>3919855</wp:posOffset>
          </wp:positionH>
          <wp:positionV relativeFrom="margin">
            <wp:posOffset>-1675765</wp:posOffset>
          </wp:positionV>
          <wp:extent cx="1922145" cy="665480"/>
          <wp:effectExtent l="0" t="0" r="1905" b="1270"/>
          <wp:wrapNone/>
          <wp:docPr id="1505392018" name="Picture 1505392018"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pic:cNvPicPr preferRelativeResize="0">
                    <a:picLocks noChangeAspect="1" noChangeArrowheads="1"/>
                  </pic:cNvPicPr>
                </pic:nvPicPr>
                <pic:blipFill rotWithShape="1">
                  <a:blip r:embed="rId1"/>
                  <a:srcRect l="6917"/>
                  <a:stretch/>
                </pic:blipFill>
                <pic:spPr bwMode="auto">
                  <a:xfrm>
                    <a:off x="0" y="0"/>
                    <a:ext cx="1922145" cy="6654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sz w:val="28"/>
        <w:szCs w:val="28"/>
      </w:rPr>
      <w:t>6</w:t>
    </w:r>
  </w:p>
  <w:p w14:paraId="70A0DBBC" w14:textId="6EEAC361" w:rsidR="002A7308" w:rsidRDefault="008378B2" w:rsidP="00F472CE">
    <w:pPr>
      <w:pStyle w:val="Header"/>
      <w:ind w:left="-57"/>
      <w:jc w:val="center"/>
      <w:rPr>
        <w:rFonts w:cs="Calibri"/>
        <w:b/>
        <w:bCs/>
        <w:color w:val="EE0000"/>
        <w:szCs w:val="22"/>
      </w:rPr>
    </w:pPr>
    <w:r w:rsidRPr="00F43E26">
      <w:rPr>
        <w:rFonts w:cs="Calibri"/>
        <w:b/>
        <w:bCs/>
        <w:color w:val="EE0000"/>
        <w:szCs w:val="22"/>
      </w:rPr>
      <w:t xml:space="preserve">Research involving human participants must not begin until ethical review has been completed and approval has been granted in accordance with the </w:t>
    </w:r>
    <w:r w:rsidRPr="00F43E26">
      <w:rPr>
        <w:rFonts w:cs="Calibri"/>
        <w:b/>
        <w:bCs/>
        <w:i/>
        <w:iCs/>
        <w:color w:val="EE0000"/>
        <w:szCs w:val="22"/>
      </w:rPr>
      <w:t>National Statement on Ethical Conduct in Human Research (2025)</w:t>
    </w:r>
    <w:r w:rsidRPr="00F43E26">
      <w:rPr>
        <w:rFonts w:cs="Calibri"/>
        <w:b/>
        <w:bCs/>
        <w:color w:val="EE0000"/>
        <w:szCs w:val="22"/>
      </w:rPr>
      <w:t xml:space="preserve"> (Section 5.1.6).</w:t>
    </w:r>
  </w:p>
  <w:p w14:paraId="654778BC" w14:textId="77777777" w:rsidR="00C54029" w:rsidRPr="00F472CE" w:rsidRDefault="00C54029" w:rsidP="00F472CE">
    <w:pPr>
      <w:pStyle w:val="Header"/>
      <w:ind w:left="-57"/>
      <w:jc w:val="center"/>
      <w:rPr>
        <w:rFonts w:cs="Calibri"/>
        <w:b/>
        <w:bCs/>
        <w:color w:val="002060"/>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54C9"/>
    <w:multiLevelType w:val="hybridMultilevel"/>
    <w:tmpl w:val="C87CEA2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8C010E"/>
    <w:multiLevelType w:val="hybridMultilevel"/>
    <w:tmpl w:val="FE5258D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4083439"/>
    <w:multiLevelType w:val="hybridMultilevel"/>
    <w:tmpl w:val="55FE5C0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A24DC9"/>
    <w:multiLevelType w:val="hybridMultilevel"/>
    <w:tmpl w:val="787C98EA"/>
    <w:lvl w:ilvl="0" w:tplc="0C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68C3A02"/>
    <w:multiLevelType w:val="hybridMultilevel"/>
    <w:tmpl w:val="46D4B4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015AE3"/>
    <w:multiLevelType w:val="hybridMultilevel"/>
    <w:tmpl w:val="EE8E7D4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964DA5"/>
    <w:multiLevelType w:val="hybridMultilevel"/>
    <w:tmpl w:val="1286F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6B6D65"/>
    <w:multiLevelType w:val="hybridMultilevel"/>
    <w:tmpl w:val="C7BE43AA"/>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80A4411"/>
    <w:multiLevelType w:val="hybridMultilevel"/>
    <w:tmpl w:val="991AE88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DDF62EB"/>
    <w:multiLevelType w:val="hybridMultilevel"/>
    <w:tmpl w:val="63A2AC7C"/>
    <w:lvl w:ilvl="0" w:tplc="0C090003">
      <w:start w:val="1"/>
      <w:numFmt w:val="bullet"/>
      <w:lvlText w:val="o"/>
      <w:lvlJc w:val="left"/>
      <w:pPr>
        <w:ind w:left="1497" w:hanging="360"/>
      </w:pPr>
      <w:rPr>
        <w:rFonts w:ascii="Courier New" w:hAnsi="Courier New" w:cs="Courier New" w:hint="default"/>
      </w:rPr>
    </w:lvl>
    <w:lvl w:ilvl="1" w:tplc="0C090003">
      <w:start w:val="1"/>
      <w:numFmt w:val="bullet"/>
      <w:lvlText w:val="o"/>
      <w:lvlJc w:val="left"/>
      <w:pPr>
        <w:ind w:left="2217" w:hanging="360"/>
      </w:pPr>
      <w:rPr>
        <w:rFonts w:ascii="Courier New" w:hAnsi="Courier New" w:cs="Courier New" w:hint="default"/>
      </w:rPr>
    </w:lvl>
    <w:lvl w:ilvl="2" w:tplc="0C090005" w:tentative="1">
      <w:start w:val="1"/>
      <w:numFmt w:val="bullet"/>
      <w:lvlText w:val=""/>
      <w:lvlJc w:val="left"/>
      <w:pPr>
        <w:ind w:left="2937" w:hanging="360"/>
      </w:pPr>
      <w:rPr>
        <w:rFonts w:ascii="Wingdings" w:hAnsi="Wingdings" w:hint="default"/>
      </w:rPr>
    </w:lvl>
    <w:lvl w:ilvl="3" w:tplc="0C090001">
      <w:start w:val="1"/>
      <w:numFmt w:val="bullet"/>
      <w:lvlText w:val=""/>
      <w:lvlJc w:val="left"/>
      <w:pPr>
        <w:ind w:left="3657" w:hanging="360"/>
      </w:pPr>
      <w:rPr>
        <w:rFonts w:ascii="Symbol" w:hAnsi="Symbol" w:hint="default"/>
      </w:rPr>
    </w:lvl>
    <w:lvl w:ilvl="4" w:tplc="0C090003" w:tentative="1">
      <w:start w:val="1"/>
      <w:numFmt w:val="bullet"/>
      <w:lvlText w:val="o"/>
      <w:lvlJc w:val="left"/>
      <w:pPr>
        <w:ind w:left="4377" w:hanging="360"/>
      </w:pPr>
      <w:rPr>
        <w:rFonts w:ascii="Courier New" w:hAnsi="Courier New" w:cs="Courier New" w:hint="default"/>
      </w:rPr>
    </w:lvl>
    <w:lvl w:ilvl="5" w:tplc="0C090005" w:tentative="1">
      <w:start w:val="1"/>
      <w:numFmt w:val="bullet"/>
      <w:lvlText w:val=""/>
      <w:lvlJc w:val="left"/>
      <w:pPr>
        <w:ind w:left="5097" w:hanging="360"/>
      </w:pPr>
      <w:rPr>
        <w:rFonts w:ascii="Wingdings" w:hAnsi="Wingdings" w:hint="default"/>
      </w:rPr>
    </w:lvl>
    <w:lvl w:ilvl="6" w:tplc="0C090001" w:tentative="1">
      <w:start w:val="1"/>
      <w:numFmt w:val="bullet"/>
      <w:lvlText w:val=""/>
      <w:lvlJc w:val="left"/>
      <w:pPr>
        <w:ind w:left="5817" w:hanging="360"/>
      </w:pPr>
      <w:rPr>
        <w:rFonts w:ascii="Symbol" w:hAnsi="Symbol" w:hint="default"/>
      </w:rPr>
    </w:lvl>
    <w:lvl w:ilvl="7" w:tplc="0C090003" w:tentative="1">
      <w:start w:val="1"/>
      <w:numFmt w:val="bullet"/>
      <w:lvlText w:val="o"/>
      <w:lvlJc w:val="left"/>
      <w:pPr>
        <w:ind w:left="6537" w:hanging="360"/>
      </w:pPr>
      <w:rPr>
        <w:rFonts w:ascii="Courier New" w:hAnsi="Courier New" w:cs="Courier New" w:hint="default"/>
      </w:rPr>
    </w:lvl>
    <w:lvl w:ilvl="8" w:tplc="0C090005" w:tentative="1">
      <w:start w:val="1"/>
      <w:numFmt w:val="bullet"/>
      <w:lvlText w:val=""/>
      <w:lvlJc w:val="left"/>
      <w:pPr>
        <w:ind w:left="7257" w:hanging="360"/>
      </w:pPr>
      <w:rPr>
        <w:rFonts w:ascii="Wingdings" w:hAnsi="Wingdings" w:hint="default"/>
      </w:rPr>
    </w:lvl>
  </w:abstractNum>
  <w:abstractNum w:abstractNumId="10" w15:restartNumberingAfterBreak="0">
    <w:nsid w:val="4C8542D0"/>
    <w:multiLevelType w:val="hybridMultilevel"/>
    <w:tmpl w:val="120A4DA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B0055B8"/>
    <w:multiLevelType w:val="hybridMultilevel"/>
    <w:tmpl w:val="83C8348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B2E3FEF"/>
    <w:multiLevelType w:val="hybridMultilevel"/>
    <w:tmpl w:val="15B081EC"/>
    <w:lvl w:ilvl="0" w:tplc="D7D0CD22">
      <w:start w:val="17"/>
      <w:numFmt w:val="upperLetter"/>
      <w:lvlText w:val="%1."/>
      <w:lvlJc w:val="left"/>
      <w:pPr>
        <w:ind w:left="360" w:hanging="360"/>
      </w:pPr>
      <w:rPr>
        <w:rFonts w:eastAsia="SimSu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BFA5759"/>
    <w:multiLevelType w:val="hybridMultilevel"/>
    <w:tmpl w:val="FE5258D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E2C0AF5"/>
    <w:multiLevelType w:val="multilevel"/>
    <w:tmpl w:val="2A68399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5" w15:restartNumberingAfterBreak="0">
    <w:nsid w:val="5F034322"/>
    <w:multiLevelType w:val="hybridMultilevel"/>
    <w:tmpl w:val="47A6284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625E0DF1"/>
    <w:multiLevelType w:val="hybridMultilevel"/>
    <w:tmpl w:val="1160E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AC37E0C"/>
    <w:multiLevelType w:val="hybridMultilevel"/>
    <w:tmpl w:val="EC3EAE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6C4F4F6A"/>
    <w:multiLevelType w:val="hybridMultilevel"/>
    <w:tmpl w:val="E2AEDA80"/>
    <w:lvl w:ilvl="0" w:tplc="53901C6C">
      <w:start w:val="1"/>
      <w:numFmt w:val="decimal"/>
      <w:lvlText w:val="%1."/>
      <w:lvlJc w:val="left"/>
      <w:pPr>
        <w:ind w:left="720" w:hanging="360"/>
      </w:pPr>
      <w:rPr>
        <w:rFonts w:hint="default"/>
        <w:b/>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8A3509"/>
    <w:multiLevelType w:val="hybridMultilevel"/>
    <w:tmpl w:val="02F0101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5AC2578"/>
    <w:multiLevelType w:val="hybridMultilevel"/>
    <w:tmpl w:val="4AE6D9E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CE52691"/>
    <w:multiLevelType w:val="hybridMultilevel"/>
    <w:tmpl w:val="9FAE7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F04084D"/>
    <w:multiLevelType w:val="hybridMultilevel"/>
    <w:tmpl w:val="5A3E5E7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5655109">
    <w:abstractNumId w:val="14"/>
  </w:num>
  <w:num w:numId="2" w16cid:durableId="441073044">
    <w:abstractNumId w:val="18"/>
  </w:num>
  <w:num w:numId="3" w16cid:durableId="238441037">
    <w:abstractNumId w:val="2"/>
  </w:num>
  <w:num w:numId="4" w16cid:durableId="2037927773">
    <w:abstractNumId w:val="16"/>
  </w:num>
  <w:num w:numId="5" w16cid:durableId="1241671495">
    <w:abstractNumId w:val="12"/>
  </w:num>
  <w:num w:numId="6" w16cid:durableId="86656055">
    <w:abstractNumId w:val="9"/>
  </w:num>
  <w:num w:numId="7" w16cid:durableId="532154587">
    <w:abstractNumId w:val="20"/>
  </w:num>
  <w:num w:numId="8" w16cid:durableId="1679234551">
    <w:abstractNumId w:val="3"/>
  </w:num>
  <w:num w:numId="9" w16cid:durableId="633023847">
    <w:abstractNumId w:val="21"/>
  </w:num>
  <w:num w:numId="10" w16cid:durableId="1980452415">
    <w:abstractNumId w:val="6"/>
  </w:num>
  <w:num w:numId="11" w16cid:durableId="48573888">
    <w:abstractNumId w:val="17"/>
  </w:num>
  <w:num w:numId="12" w16cid:durableId="545724064">
    <w:abstractNumId w:val="5"/>
  </w:num>
  <w:num w:numId="13" w16cid:durableId="187333585">
    <w:abstractNumId w:val="0"/>
  </w:num>
  <w:num w:numId="14" w16cid:durableId="1704549515">
    <w:abstractNumId w:val="1"/>
  </w:num>
  <w:num w:numId="15" w16cid:durableId="657806848">
    <w:abstractNumId w:val="13"/>
  </w:num>
  <w:num w:numId="16" w16cid:durableId="195434357">
    <w:abstractNumId w:val="4"/>
  </w:num>
  <w:num w:numId="17" w16cid:durableId="2040620052">
    <w:abstractNumId w:val="15"/>
  </w:num>
  <w:num w:numId="18" w16cid:durableId="1590432784">
    <w:abstractNumId w:val="8"/>
  </w:num>
  <w:num w:numId="19" w16cid:durableId="771583526">
    <w:abstractNumId w:val="10"/>
  </w:num>
  <w:num w:numId="20" w16cid:durableId="730541248">
    <w:abstractNumId w:val="19"/>
  </w:num>
  <w:num w:numId="21" w16cid:durableId="1613779056">
    <w:abstractNumId w:val="22"/>
  </w:num>
  <w:num w:numId="22" w16cid:durableId="905190493">
    <w:abstractNumId w:val="11"/>
  </w:num>
  <w:num w:numId="23" w16cid:durableId="1148673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4F1"/>
    <w:rsid w:val="00005774"/>
    <w:rsid w:val="00006671"/>
    <w:rsid w:val="00006884"/>
    <w:rsid w:val="00013CBB"/>
    <w:rsid w:val="00014549"/>
    <w:rsid w:val="00016E26"/>
    <w:rsid w:val="00017A9C"/>
    <w:rsid w:val="00023EE3"/>
    <w:rsid w:val="00027030"/>
    <w:rsid w:val="00030DEF"/>
    <w:rsid w:val="00036AB6"/>
    <w:rsid w:val="00036D31"/>
    <w:rsid w:val="00040DAD"/>
    <w:rsid w:val="00041B17"/>
    <w:rsid w:val="000422FD"/>
    <w:rsid w:val="00042C60"/>
    <w:rsid w:val="00043003"/>
    <w:rsid w:val="00043D8D"/>
    <w:rsid w:val="000451F0"/>
    <w:rsid w:val="0004545F"/>
    <w:rsid w:val="00045A74"/>
    <w:rsid w:val="0004630A"/>
    <w:rsid w:val="00054D92"/>
    <w:rsid w:val="00061C29"/>
    <w:rsid w:val="00061FC6"/>
    <w:rsid w:val="00063464"/>
    <w:rsid w:val="0006402E"/>
    <w:rsid w:val="00064AF0"/>
    <w:rsid w:val="00064D2C"/>
    <w:rsid w:val="000666BB"/>
    <w:rsid w:val="0006774F"/>
    <w:rsid w:val="000813F3"/>
    <w:rsid w:val="00084330"/>
    <w:rsid w:val="0009207B"/>
    <w:rsid w:val="000B0500"/>
    <w:rsid w:val="000B1FB1"/>
    <w:rsid w:val="000B2DD2"/>
    <w:rsid w:val="000B30EC"/>
    <w:rsid w:val="000B4224"/>
    <w:rsid w:val="000B42D4"/>
    <w:rsid w:val="000B5003"/>
    <w:rsid w:val="000B52F4"/>
    <w:rsid w:val="000C167D"/>
    <w:rsid w:val="000C4422"/>
    <w:rsid w:val="000C5D97"/>
    <w:rsid w:val="000C7389"/>
    <w:rsid w:val="000D4464"/>
    <w:rsid w:val="000E13E7"/>
    <w:rsid w:val="000E304C"/>
    <w:rsid w:val="000E5424"/>
    <w:rsid w:val="000E7139"/>
    <w:rsid w:val="000F278B"/>
    <w:rsid w:val="000F3848"/>
    <w:rsid w:val="000F3A1B"/>
    <w:rsid w:val="00103AB3"/>
    <w:rsid w:val="00104CD1"/>
    <w:rsid w:val="001061BC"/>
    <w:rsid w:val="0010651A"/>
    <w:rsid w:val="001070D8"/>
    <w:rsid w:val="001111E2"/>
    <w:rsid w:val="001132B3"/>
    <w:rsid w:val="00113D1A"/>
    <w:rsid w:val="0011499A"/>
    <w:rsid w:val="00114B6D"/>
    <w:rsid w:val="00116113"/>
    <w:rsid w:val="0012200E"/>
    <w:rsid w:val="00124D49"/>
    <w:rsid w:val="0012679B"/>
    <w:rsid w:val="0013602E"/>
    <w:rsid w:val="001361AB"/>
    <w:rsid w:val="00140BDF"/>
    <w:rsid w:val="00143599"/>
    <w:rsid w:val="00144D23"/>
    <w:rsid w:val="00145066"/>
    <w:rsid w:val="001463F9"/>
    <w:rsid w:val="0015106D"/>
    <w:rsid w:val="00160D0E"/>
    <w:rsid w:val="00164862"/>
    <w:rsid w:val="001650DE"/>
    <w:rsid w:val="00166B20"/>
    <w:rsid w:val="0018559A"/>
    <w:rsid w:val="00186558"/>
    <w:rsid w:val="00186C45"/>
    <w:rsid w:val="001872FC"/>
    <w:rsid w:val="0018799C"/>
    <w:rsid w:val="00187E62"/>
    <w:rsid w:val="001901DD"/>
    <w:rsid w:val="0019189B"/>
    <w:rsid w:val="001920AC"/>
    <w:rsid w:val="001937DF"/>
    <w:rsid w:val="001A0CF4"/>
    <w:rsid w:val="001A2C28"/>
    <w:rsid w:val="001A310B"/>
    <w:rsid w:val="001A551A"/>
    <w:rsid w:val="001B0BA1"/>
    <w:rsid w:val="001C0A99"/>
    <w:rsid w:val="001C187B"/>
    <w:rsid w:val="001C2E7A"/>
    <w:rsid w:val="001C3839"/>
    <w:rsid w:val="001C4D7D"/>
    <w:rsid w:val="001C693B"/>
    <w:rsid w:val="001C6CB4"/>
    <w:rsid w:val="001E000C"/>
    <w:rsid w:val="001E0B36"/>
    <w:rsid w:val="001E1ABC"/>
    <w:rsid w:val="001E26A1"/>
    <w:rsid w:val="001E2DE1"/>
    <w:rsid w:val="001E4441"/>
    <w:rsid w:val="001E670C"/>
    <w:rsid w:val="001E7091"/>
    <w:rsid w:val="001F0D0C"/>
    <w:rsid w:val="001F14B3"/>
    <w:rsid w:val="001F2106"/>
    <w:rsid w:val="001F2351"/>
    <w:rsid w:val="001F38EA"/>
    <w:rsid w:val="001F6A3B"/>
    <w:rsid w:val="00201C75"/>
    <w:rsid w:val="00205E30"/>
    <w:rsid w:val="00215940"/>
    <w:rsid w:val="00220DF7"/>
    <w:rsid w:val="00221D9B"/>
    <w:rsid w:val="0022522B"/>
    <w:rsid w:val="0022538E"/>
    <w:rsid w:val="00227F06"/>
    <w:rsid w:val="00230B29"/>
    <w:rsid w:val="00231A79"/>
    <w:rsid w:val="002335B7"/>
    <w:rsid w:val="002408C9"/>
    <w:rsid w:val="00242B9D"/>
    <w:rsid w:val="00250851"/>
    <w:rsid w:val="00253DF4"/>
    <w:rsid w:val="0025714B"/>
    <w:rsid w:val="00260658"/>
    <w:rsid w:val="00260F8B"/>
    <w:rsid w:val="002614FF"/>
    <w:rsid w:val="002670AE"/>
    <w:rsid w:val="002709DE"/>
    <w:rsid w:val="00270F4E"/>
    <w:rsid w:val="00283AFB"/>
    <w:rsid w:val="00286102"/>
    <w:rsid w:val="00291781"/>
    <w:rsid w:val="00292323"/>
    <w:rsid w:val="00292746"/>
    <w:rsid w:val="002974AB"/>
    <w:rsid w:val="002A06F7"/>
    <w:rsid w:val="002A0CDC"/>
    <w:rsid w:val="002A4111"/>
    <w:rsid w:val="002A4472"/>
    <w:rsid w:val="002A5A2A"/>
    <w:rsid w:val="002A6191"/>
    <w:rsid w:val="002A7308"/>
    <w:rsid w:val="002B21B2"/>
    <w:rsid w:val="002B4B58"/>
    <w:rsid w:val="002B7158"/>
    <w:rsid w:val="002C1D64"/>
    <w:rsid w:val="002C30AC"/>
    <w:rsid w:val="002C4A5F"/>
    <w:rsid w:val="002C5861"/>
    <w:rsid w:val="002C64C6"/>
    <w:rsid w:val="002D35B6"/>
    <w:rsid w:val="002D66A8"/>
    <w:rsid w:val="002D6F84"/>
    <w:rsid w:val="002E1A0B"/>
    <w:rsid w:val="002E37D6"/>
    <w:rsid w:val="002E636D"/>
    <w:rsid w:val="002E7DCA"/>
    <w:rsid w:val="002F022C"/>
    <w:rsid w:val="002F2B59"/>
    <w:rsid w:val="002F4F1D"/>
    <w:rsid w:val="00302098"/>
    <w:rsid w:val="003024EE"/>
    <w:rsid w:val="00303CC8"/>
    <w:rsid w:val="003054B2"/>
    <w:rsid w:val="00306620"/>
    <w:rsid w:val="003067F0"/>
    <w:rsid w:val="00310BBB"/>
    <w:rsid w:val="00310F2A"/>
    <w:rsid w:val="00314918"/>
    <w:rsid w:val="003160B7"/>
    <w:rsid w:val="0032156B"/>
    <w:rsid w:val="0032260B"/>
    <w:rsid w:val="00333DDE"/>
    <w:rsid w:val="00336D8B"/>
    <w:rsid w:val="00341B3D"/>
    <w:rsid w:val="0034264F"/>
    <w:rsid w:val="0034270F"/>
    <w:rsid w:val="0034271D"/>
    <w:rsid w:val="003427AC"/>
    <w:rsid w:val="003460A3"/>
    <w:rsid w:val="0034645D"/>
    <w:rsid w:val="003552EC"/>
    <w:rsid w:val="00356E69"/>
    <w:rsid w:val="003623B5"/>
    <w:rsid w:val="00362CC6"/>
    <w:rsid w:val="0036307C"/>
    <w:rsid w:val="00365C6B"/>
    <w:rsid w:val="00367713"/>
    <w:rsid w:val="00372A76"/>
    <w:rsid w:val="00380E53"/>
    <w:rsid w:val="003914F0"/>
    <w:rsid w:val="00395DB3"/>
    <w:rsid w:val="003968B9"/>
    <w:rsid w:val="00397637"/>
    <w:rsid w:val="003A1D23"/>
    <w:rsid w:val="003A2065"/>
    <w:rsid w:val="003A28C2"/>
    <w:rsid w:val="003A4772"/>
    <w:rsid w:val="003A4FE7"/>
    <w:rsid w:val="003A5FF7"/>
    <w:rsid w:val="003B405C"/>
    <w:rsid w:val="003B52EF"/>
    <w:rsid w:val="003B727A"/>
    <w:rsid w:val="003C414C"/>
    <w:rsid w:val="003C70D5"/>
    <w:rsid w:val="003D1B77"/>
    <w:rsid w:val="003D275B"/>
    <w:rsid w:val="003D2C10"/>
    <w:rsid w:val="003D4E4D"/>
    <w:rsid w:val="003D61AC"/>
    <w:rsid w:val="003D656B"/>
    <w:rsid w:val="003D6FEB"/>
    <w:rsid w:val="003D7DB2"/>
    <w:rsid w:val="003E0C6D"/>
    <w:rsid w:val="003E193C"/>
    <w:rsid w:val="003E5F47"/>
    <w:rsid w:val="003F035E"/>
    <w:rsid w:val="003F0B06"/>
    <w:rsid w:val="003F7877"/>
    <w:rsid w:val="00402395"/>
    <w:rsid w:val="00407118"/>
    <w:rsid w:val="0041013E"/>
    <w:rsid w:val="004113F0"/>
    <w:rsid w:val="004125E8"/>
    <w:rsid w:val="00420D0F"/>
    <w:rsid w:val="00423EBA"/>
    <w:rsid w:val="00426DD2"/>
    <w:rsid w:val="00427825"/>
    <w:rsid w:val="0043068F"/>
    <w:rsid w:val="0043308A"/>
    <w:rsid w:val="004339B5"/>
    <w:rsid w:val="00434255"/>
    <w:rsid w:val="0043656B"/>
    <w:rsid w:val="00436A48"/>
    <w:rsid w:val="00441044"/>
    <w:rsid w:val="00443D35"/>
    <w:rsid w:val="0044412B"/>
    <w:rsid w:val="00444446"/>
    <w:rsid w:val="004447DB"/>
    <w:rsid w:val="00453C4D"/>
    <w:rsid w:val="00461F7C"/>
    <w:rsid w:val="00463449"/>
    <w:rsid w:val="004713C6"/>
    <w:rsid w:val="004748A8"/>
    <w:rsid w:val="00485D4C"/>
    <w:rsid w:val="00490A13"/>
    <w:rsid w:val="00494E44"/>
    <w:rsid w:val="00494EBA"/>
    <w:rsid w:val="004A398A"/>
    <w:rsid w:val="004A4F14"/>
    <w:rsid w:val="004B1D6F"/>
    <w:rsid w:val="004B59DB"/>
    <w:rsid w:val="004B5EDC"/>
    <w:rsid w:val="004C1023"/>
    <w:rsid w:val="004C448D"/>
    <w:rsid w:val="004C4CAE"/>
    <w:rsid w:val="004C5CD0"/>
    <w:rsid w:val="004C74F2"/>
    <w:rsid w:val="004E14D0"/>
    <w:rsid w:val="004E48F2"/>
    <w:rsid w:val="004E6B5F"/>
    <w:rsid w:val="004E6FF6"/>
    <w:rsid w:val="004E7EBE"/>
    <w:rsid w:val="004F0282"/>
    <w:rsid w:val="004F3C97"/>
    <w:rsid w:val="00500ACF"/>
    <w:rsid w:val="00500B21"/>
    <w:rsid w:val="00500D33"/>
    <w:rsid w:val="00500D6E"/>
    <w:rsid w:val="00502C26"/>
    <w:rsid w:val="00503A29"/>
    <w:rsid w:val="00504198"/>
    <w:rsid w:val="00506CA8"/>
    <w:rsid w:val="0051380C"/>
    <w:rsid w:val="005139B4"/>
    <w:rsid w:val="00514F57"/>
    <w:rsid w:val="00515F17"/>
    <w:rsid w:val="00526597"/>
    <w:rsid w:val="00534553"/>
    <w:rsid w:val="005369EE"/>
    <w:rsid w:val="00540238"/>
    <w:rsid w:val="0054162E"/>
    <w:rsid w:val="005419E0"/>
    <w:rsid w:val="00541E65"/>
    <w:rsid w:val="005422F8"/>
    <w:rsid w:val="0054240E"/>
    <w:rsid w:val="00543B73"/>
    <w:rsid w:val="00550128"/>
    <w:rsid w:val="005503B6"/>
    <w:rsid w:val="0055473D"/>
    <w:rsid w:val="00561BF3"/>
    <w:rsid w:val="0056513D"/>
    <w:rsid w:val="00566F96"/>
    <w:rsid w:val="0057512D"/>
    <w:rsid w:val="00586066"/>
    <w:rsid w:val="005900B9"/>
    <w:rsid w:val="005936F5"/>
    <w:rsid w:val="0059389A"/>
    <w:rsid w:val="00594922"/>
    <w:rsid w:val="00595103"/>
    <w:rsid w:val="005963C7"/>
    <w:rsid w:val="005A5D4F"/>
    <w:rsid w:val="005B3637"/>
    <w:rsid w:val="005B39F1"/>
    <w:rsid w:val="005B6E86"/>
    <w:rsid w:val="005B7DA1"/>
    <w:rsid w:val="005C088F"/>
    <w:rsid w:val="005C1CC5"/>
    <w:rsid w:val="005C432D"/>
    <w:rsid w:val="005C4625"/>
    <w:rsid w:val="005D69A3"/>
    <w:rsid w:val="005E63BE"/>
    <w:rsid w:val="005F2576"/>
    <w:rsid w:val="00603E4B"/>
    <w:rsid w:val="00604578"/>
    <w:rsid w:val="006071FC"/>
    <w:rsid w:val="006073BB"/>
    <w:rsid w:val="00612BCA"/>
    <w:rsid w:val="006136A1"/>
    <w:rsid w:val="00613ABB"/>
    <w:rsid w:val="00617C4A"/>
    <w:rsid w:val="006236C7"/>
    <w:rsid w:val="0062481B"/>
    <w:rsid w:val="00624B83"/>
    <w:rsid w:val="00625D97"/>
    <w:rsid w:val="00631490"/>
    <w:rsid w:val="00633125"/>
    <w:rsid w:val="006338D9"/>
    <w:rsid w:val="006338E6"/>
    <w:rsid w:val="006420F9"/>
    <w:rsid w:val="00642463"/>
    <w:rsid w:val="0064387D"/>
    <w:rsid w:val="00644D83"/>
    <w:rsid w:val="006514D2"/>
    <w:rsid w:val="0065536B"/>
    <w:rsid w:val="00663712"/>
    <w:rsid w:val="006665D4"/>
    <w:rsid w:val="00673150"/>
    <w:rsid w:val="0067495C"/>
    <w:rsid w:val="00675700"/>
    <w:rsid w:val="00675761"/>
    <w:rsid w:val="00684BAC"/>
    <w:rsid w:val="00691ACB"/>
    <w:rsid w:val="00696401"/>
    <w:rsid w:val="006A17CE"/>
    <w:rsid w:val="006A6AED"/>
    <w:rsid w:val="006B2ED6"/>
    <w:rsid w:val="006B3D7F"/>
    <w:rsid w:val="006B3E82"/>
    <w:rsid w:val="006B57A9"/>
    <w:rsid w:val="006B5F69"/>
    <w:rsid w:val="006C05C4"/>
    <w:rsid w:val="006C1DE3"/>
    <w:rsid w:val="006C53B2"/>
    <w:rsid w:val="006C65F6"/>
    <w:rsid w:val="006C66E7"/>
    <w:rsid w:val="006D0A6A"/>
    <w:rsid w:val="006D13F3"/>
    <w:rsid w:val="006D14AA"/>
    <w:rsid w:val="006D4012"/>
    <w:rsid w:val="006E148A"/>
    <w:rsid w:val="006E3252"/>
    <w:rsid w:val="006E6BA0"/>
    <w:rsid w:val="006F382D"/>
    <w:rsid w:val="006F5FAD"/>
    <w:rsid w:val="00702921"/>
    <w:rsid w:val="007045EE"/>
    <w:rsid w:val="007146D7"/>
    <w:rsid w:val="00716A4F"/>
    <w:rsid w:val="00724F7C"/>
    <w:rsid w:val="00727497"/>
    <w:rsid w:val="007314DD"/>
    <w:rsid w:val="007319CF"/>
    <w:rsid w:val="007367AE"/>
    <w:rsid w:val="007422D9"/>
    <w:rsid w:val="00745384"/>
    <w:rsid w:val="007478DC"/>
    <w:rsid w:val="00750D31"/>
    <w:rsid w:val="007517A7"/>
    <w:rsid w:val="007701D6"/>
    <w:rsid w:val="00770AF0"/>
    <w:rsid w:val="00770C38"/>
    <w:rsid w:val="00771527"/>
    <w:rsid w:val="0077474B"/>
    <w:rsid w:val="007810D0"/>
    <w:rsid w:val="007864C5"/>
    <w:rsid w:val="00786835"/>
    <w:rsid w:val="0079090E"/>
    <w:rsid w:val="007A40B9"/>
    <w:rsid w:val="007A4168"/>
    <w:rsid w:val="007A4FD8"/>
    <w:rsid w:val="007B3B8D"/>
    <w:rsid w:val="007C2EBF"/>
    <w:rsid w:val="007C4695"/>
    <w:rsid w:val="007C77F3"/>
    <w:rsid w:val="007D3986"/>
    <w:rsid w:val="007D4475"/>
    <w:rsid w:val="007D59CA"/>
    <w:rsid w:val="007D7B18"/>
    <w:rsid w:val="007E1DA6"/>
    <w:rsid w:val="007E2811"/>
    <w:rsid w:val="007E2FEE"/>
    <w:rsid w:val="007E7943"/>
    <w:rsid w:val="007F1F73"/>
    <w:rsid w:val="007F5410"/>
    <w:rsid w:val="007F5E13"/>
    <w:rsid w:val="0080075D"/>
    <w:rsid w:val="00802B5A"/>
    <w:rsid w:val="00803A60"/>
    <w:rsid w:val="00806059"/>
    <w:rsid w:val="008100E9"/>
    <w:rsid w:val="00815DA2"/>
    <w:rsid w:val="00816A93"/>
    <w:rsid w:val="00824B3C"/>
    <w:rsid w:val="00824E3C"/>
    <w:rsid w:val="00826303"/>
    <w:rsid w:val="00830471"/>
    <w:rsid w:val="008342B4"/>
    <w:rsid w:val="0083445C"/>
    <w:rsid w:val="008365DD"/>
    <w:rsid w:val="00836677"/>
    <w:rsid w:val="008378B2"/>
    <w:rsid w:val="00841B98"/>
    <w:rsid w:val="00847A44"/>
    <w:rsid w:val="008535D7"/>
    <w:rsid w:val="0085396F"/>
    <w:rsid w:val="00864B07"/>
    <w:rsid w:val="00866E10"/>
    <w:rsid w:val="008745B2"/>
    <w:rsid w:val="00880765"/>
    <w:rsid w:val="00881C54"/>
    <w:rsid w:val="00883BEE"/>
    <w:rsid w:val="00885AED"/>
    <w:rsid w:val="00887398"/>
    <w:rsid w:val="008902EE"/>
    <w:rsid w:val="008908E1"/>
    <w:rsid w:val="0089381A"/>
    <w:rsid w:val="00895E07"/>
    <w:rsid w:val="008A3392"/>
    <w:rsid w:val="008B3F30"/>
    <w:rsid w:val="008B41D3"/>
    <w:rsid w:val="008B74DB"/>
    <w:rsid w:val="008C2936"/>
    <w:rsid w:val="008D0B61"/>
    <w:rsid w:val="008D1474"/>
    <w:rsid w:val="008D699F"/>
    <w:rsid w:val="008D6AF6"/>
    <w:rsid w:val="008E0DDF"/>
    <w:rsid w:val="008F3EBA"/>
    <w:rsid w:val="008F6423"/>
    <w:rsid w:val="00901384"/>
    <w:rsid w:val="00902017"/>
    <w:rsid w:val="00905C1D"/>
    <w:rsid w:val="009069C4"/>
    <w:rsid w:val="00910657"/>
    <w:rsid w:val="00911485"/>
    <w:rsid w:val="00911634"/>
    <w:rsid w:val="00930E20"/>
    <w:rsid w:val="00934862"/>
    <w:rsid w:val="009359F0"/>
    <w:rsid w:val="00936129"/>
    <w:rsid w:val="00944B7A"/>
    <w:rsid w:val="00946470"/>
    <w:rsid w:val="00946A34"/>
    <w:rsid w:val="009531B1"/>
    <w:rsid w:val="00956629"/>
    <w:rsid w:val="00960F39"/>
    <w:rsid w:val="009613A0"/>
    <w:rsid w:val="00976C68"/>
    <w:rsid w:val="0098118A"/>
    <w:rsid w:val="009814A7"/>
    <w:rsid w:val="00985C84"/>
    <w:rsid w:val="009901AB"/>
    <w:rsid w:val="009905DC"/>
    <w:rsid w:val="00992F41"/>
    <w:rsid w:val="00994844"/>
    <w:rsid w:val="009957B8"/>
    <w:rsid w:val="009A259A"/>
    <w:rsid w:val="009A3B10"/>
    <w:rsid w:val="009A55A9"/>
    <w:rsid w:val="009A680A"/>
    <w:rsid w:val="009A6B4B"/>
    <w:rsid w:val="009B007A"/>
    <w:rsid w:val="009B07AF"/>
    <w:rsid w:val="009B24DF"/>
    <w:rsid w:val="009B2ADF"/>
    <w:rsid w:val="009B4326"/>
    <w:rsid w:val="009B4529"/>
    <w:rsid w:val="009B566E"/>
    <w:rsid w:val="009B6988"/>
    <w:rsid w:val="009B710C"/>
    <w:rsid w:val="009C0D19"/>
    <w:rsid w:val="009C2CD6"/>
    <w:rsid w:val="009C4228"/>
    <w:rsid w:val="009D042B"/>
    <w:rsid w:val="009D05F0"/>
    <w:rsid w:val="009D0907"/>
    <w:rsid w:val="009D0D68"/>
    <w:rsid w:val="009D10DD"/>
    <w:rsid w:val="009D1854"/>
    <w:rsid w:val="009D3421"/>
    <w:rsid w:val="009E2001"/>
    <w:rsid w:val="009E6E32"/>
    <w:rsid w:val="009F0538"/>
    <w:rsid w:val="009F4B9E"/>
    <w:rsid w:val="009F681B"/>
    <w:rsid w:val="009F7FE7"/>
    <w:rsid w:val="00A11DF2"/>
    <w:rsid w:val="00A132DD"/>
    <w:rsid w:val="00A13E46"/>
    <w:rsid w:val="00A1562B"/>
    <w:rsid w:val="00A15FFC"/>
    <w:rsid w:val="00A17304"/>
    <w:rsid w:val="00A179E9"/>
    <w:rsid w:val="00A21936"/>
    <w:rsid w:val="00A219F0"/>
    <w:rsid w:val="00A27289"/>
    <w:rsid w:val="00A316F5"/>
    <w:rsid w:val="00A32818"/>
    <w:rsid w:val="00A361D9"/>
    <w:rsid w:val="00A46029"/>
    <w:rsid w:val="00A47A43"/>
    <w:rsid w:val="00A51547"/>
    <w:rsid w:val="00A51909"/>
    <w:rsid w:val="00A55BFB"/>
    <w:rsid w:val="00A573D1"/>
    <w:rsid w:val="00A57ADC"/>
    <w:rsid w:val="00A64ECF"/>
    <w:rsid w:val="00A654CD"/>
    <w:rsid w:val="00A65E35"/>
    <w:rsid w:val="00A65EFD"/>
    <w:rsid w:val="00A67B58"/>
    <w:rsid w:val="00A70E75"/>
    <w:rsid w:val="00A71E64"/>
    <w:rsid w:val="00A742D0"/>
    <w:rsid w:val="00A76085"/>
    <w:rsid w:val="00A81D0F"/>
    <w:rsid w:val="00A836BF"/>
    <w:rsid w:val="00A870B7"/>
    <w:rsid w:val="00A90CA4"/>
    <w:rsid w:val="00A9182C"/>
    <w:rsid w:val="00A91AD0"/>
    <w:rsid w:val="00AA28D4"/>
    <w:rsid w:val="00AA37AD"/>
    <w:rsid w:val="00AA3B27"/>
    <w:rsid w:val="00AA4941"/>
    <w:rsid w:val="00AA494A"/>
    <w:rsid w:val="00AB03C3"/>
    <w:rsid w:val="00AB10D0"/>
    <w:rsid w:val="00AB2CA6"/>
    <w:rsid w:val="00AB5C18"/>
    <w:rsid w:val="00AB6B0E"/>
    <w:rsid w:val="00AC19AF"/>
    <w:rsid w:val="00AC1ACC"/>
    <w:rsid w:val="00AC542A"/>
    <w:rsid w:val="00AD14F1"/>
    <w:rsid w:val="00AD631D"/>
    <w:rsid w:val="00AE1DF5"/>
    <w:rsid w:val="00AE60FC"/>
    <w:rsid w:val="00AE74E1"/>
    <w:rsid w:val="00AF1BCB"/>
    <w:rsid w:val="00AF4E57"/>
    <w:rsid w:val="00AF6EA7"/>
    <w:rsid w:val="00AF7214"/>
    <w:rsid w:val="00B02C80"/>
    <w:rsid w:val="00B125FA"/>
    <w:rsid w:val="00B15A30"/>
    <w:rsid w:val="00B1606F"/>
    <w:rsid w:val="00B1667E"/>
    <w:rsid w:val="00B16CDB"/>
    <w:rsid w:val="00B17C5C"/>
    <w:rsid w:val="00B255A8"/>
    <w:rsid w:val="00B30EF6"/>
    <w:rsid w:val="00B3103F"/>
    <w:rsid w:val="00B31A1D"/>
    <w:rsid w:val="00B32A5B"/>
    <w:rsid w:val="00B35920"/>
    <w:rsid w:val="00B40019"/>
    <w:rsid w:val="00B40C7C"/>
    <w:rsid w:val="00B42454"/>
    <w:rsid w:val="00B42515"/>
    <w:rsid w:val="00B4353B"/>
    <w:rsid w:val="00B43E20"/>
    <w:rsid w:val="00B44830"/>
    <w:rsid w:val="00B4508F"/>
    <w:rsid w:val="00B45F59"/>
    <w:rsid w:val="00B46A70"/>
    <w:rsid w:val="00B5033C"/>
    <w:rsid w:val="00B52C46"/>
    <w:rsid w:val="00B56233"/>
    <w:rsid w:val="00B62899"/>
    <w:rsid w:val="00B63934"/>
    <w:rsid w:val="00B64917"/>
    <w:rsid w:val="00B651E4"/>
    <w:rsid w:val="00B669AD"/>
    <w:rsid w:val="00B75B94"/>
    <w:rsid w:val="00B76F58"/>
    <w:rsid w:val="00B83304"/>
    <w:rsid w:val="00B9195E"/>
    <w:rsid w:val="00B926E3"/>
    <w:rsid w:val="00B936C0"/>
    <w:rsid w:val="00B939B4"/>
    <w:rsid w:val="00B95BE9"/>
    <w:rsid w:val="00B965CB"/>
    <w:rsid w:val="00B97947"/>
    <w:rsid w:val="00BA334C"/>
    <w:rsid w:val="00BA6AF7"/>
    <w:rsid w:val="00BA7B0C"/>
    <w:rsid w:val="00BB0790"/>
    <w:rsid w:val="00BB4B54"/>
    <w:rsid w:val="00BB5C7F"/>
    <w:rsid w:val="00BB7011"/>
    <w:rsid w:val="00BC0970"/>
    <w:rsid w:val="00BC30C1"/>
    <w:rsid w:val="00BC38CC"/>
    <w:rsid w:val="00BC6D5B"/>
    <w:rsid w:val="00BE444D"/>
    <w:rsid w:val="00BE4D20"/>
    <w:rsid w:val="00BF0A9A"/>
    <w:rsid w:val="00BF1276"/>
    <w:rsid w:val="00BF1D8C"/>
    <w:rsid w:val="00BF48E6"/>
    <w:rsid w:val="00BF4CFA"/>
    <w:rsid w:val="00BF73B3"/>
    <w:rsid w:val="00C00E90"/>
    <w:rsid w:val="00C01485"/>
    <w:rsid w:val="00C04DA1"/>
    <w:rsid w:val="00C10561"/>
    <w:rsid w:val="00C1156A"/>
    <w:rsid w:val="00C1508C"/>
    <w:rsid w:val="00C23456"/>
    <w:rsid w:val="00C23FA5"/>
    <w:rsid w:val="00C246F8"/>
    <w:rsid w:val="00C36584"/>
    <w:rsid w:val="00C41CC5"/>
    <w:rsid w:val="00C439C0"/>
    <w:rsid w:val="00C503F7"/>
    <w:rsid w:val="00C517DD"/>
    <w:rsid w:val="00C5194C"/>
    <w:rsid w:val="00C52318"/>
    <w:rsid w:val="00C52B2C"/>
    <w:rsid w:val="00C52DC3"/>
    <w:rsid w:val="00C54029"/>
    <w:rsid w:val="00C554D7"/>
    <w:rsid w:val="00C601E2"/>
    <w:rsid w:val="00C61C25"/>
    <w:rsid w:val="00C62611"/>
    <w:rsid w:val="00C70885"/>
    <w:rsid w:val="00C73EE8"/>
    <w:rsid w:val="00C74D62"/>
    <w:rsid w:val="00C825ED"/>
    <w:rsid w:val="00C831ED"/>
    <w:rsid w:val="00C84278"/>
    <w:rsid w:val="00C851B9"/>
    <w:rsid w:val="00C85A2C"/>
    <w:rsid w:val="00C85F65"/>
    <w:rsid w:val="00C86266"/>
    <w:rsid w:val="00C9159B"/>
    <w:rsid w:val="00C92A22"/>
    <w:rsid w:val="00C92DC6"/>
    <w:rsid w:val="00C954FA"/>
    <w:rsid w:val="00C97867"/>
    <w:rsid w:val="00C97B64"/>
    <w:rsid w:val="00CA295B"/>
    <w:rsid w:val="00CA42D0"/>
    <w:rsid w:val="00CA5554"/>
    <w:rsid w:val="00CA5657"/>
    <w:rsid w:val="00CB5106"/>
    <w:rsid w:val="00CB5C24"/>
    <w:rsid w:val="00CB7E44"/>
    <w:rsid w:val="00CD3B82"/>
    <w:rsid w:val="00CD456A"/>
    <w:rsid w:val="00CD6A51"/>
    <w:rsid w:val="00CE2343"/>
    <w:rsid w:val="00CE63A2"/>
    <w:rsid w:val="00CE7277"/>
    <w:rsid w:val="00CE7334"/>
    <w:rsid w:val="00CF0876"/>
    <w:rsid w:val="00CF1CD2"/>
    <w:rsid w:val="00CF3AE1"/>
    <w:rsid w:val="00CF604A"/>
    <w:rsid w:val="00CF6798"/>
    <w:rsid w:val="00CF78B0"/>
    <w:rsid w:val="00D00B32"/>
    <w:rsid w:val="00D01F17"/>
    <w:rsid w:val="00D05926"/>
    <w:rsid w:val="00D06049"/>
    <w:rsid w:val="00D072EC"/>
    <w:rsid w:val="00D103A2"/>
    <w:rsid w:val="00D11416"/>
    <w:rsid w:val="00D2091A"/>
    <w:rsid w:val="00D22397"/>
    <w:rsid w:val="00D22BDB"/>
    <w:rsid w:val="00D258E0"/>
    <w:rsid w:val="00D32CC1"/>
    <w:rsid w:val="00D3378A"/>
    <w:rsid w:val="00D339FC"/>
    <w:rsid w:val="00D41CD3"/>
    <w:rsid w:val="00D43F2B"/>
    <w:rsid w:val="00D446BB"/>
    <w:rsid w:val="00D44725"/>
    <w:rsid w:val="00D44B34"/>
    <w:rsid w:val="00D44E4B"/>
    <w:rsid w:val="00D52F63"/>
    <w:rsid w:val="00D54FA7"/>
    <w:rsid w:val="00D621C2"/>
    <w:rsid w:val="00D6603F"/>
    <w:rsid w:val="00D71ABE"/>
    <w:rsid w:val="00D75388"/>
    <w:rsid w:val="00D758ED"/>
    <w:rsid w:val="00D75F4F"/>
    <w:rsid w:val="00D76298"/>
    <w:rsid w:val="00D76FB7"/>
    <w:rsid w:val="00D777F6"/>
    <w:rsid w:val="00D77BA8"/>
    <w:rsid w:val="00D8392E"/>
    <w:rsid w:val="00D85D36"/>
    <w:rsid w:val="00D929E4"/>
    <w:rsid w:val="00D92C1B"/>
    <w:rsid w:val="00D94954"/>
    <w:rsid w:val="00D96311"/>
    <w:rsid w:val="00D971EE"/>
    <w:rsid w:val="00DA0FCA"/>
    <w:rsid w:val="00DA18B1"/>
    <w:rsid w:val="00DA28B7"/>
    <w:rsid w:val="00DA389B"/>
    <w:rsid w:val="00DA4A42"/>
    <w:rsid w:val="00DA6160"/>
    <w:rsid w:val="00DB5094"/>
    <w:rsid w:val="00DC054E"/>
    <w:rsid w:val="00DC34D1"/>
    <w:rsid w:val="00DC5D9A"/>
    <w:rsid w:val="00DC7C66"/>
    <w:rsid w:val="00DD09BB"/>
    <w:rsid w:val="00DD3B87"/>
    <w:rsid w:val="00DE077A"/>
    <w:rsid w:val="00DE542B"/>
    <w:rsid w:val="00DE76F8"/>
    <w:rsid w:val="00DF041A"/>
    <w:rsid w:val="00DF1FAA"/>
    <w:rsid w:val="00DF3875"/>
    <w:rsid w:val="00DF471F"/>
    <w:rsid w:val="00DF4A17"/>
    <w:rsid w:val="00DF54C1"/>
    <w:rsid w:val="00DF7C3B"/>
    <w:rsid w:val="00E026E3"/>
    <w:rsid w:val="00E0518D"/>
    <w:rsid w:val="00E059A6"/>
    <w:rsid w:val="00E07040"/>
    <w:rsid w:val="00E108E4"/>
    <w:rsid w:val="00E1389A"/>
    <w:rsid w:val="00E16989"/>
    <w:rsid w:val="00E225E7"/>
    <w:rsid w:val="00E25E98"/>
    <w:rsid w:val="00E264FF"/>
    <w:rsid w:val="00E31A20"/>
    <w:rsid w:val="00E359A1"/>
    <w:rsid w:val="00E35D67"/>
    <w:rsid w:val="00E3638D"/>
    <w:rsid w:val="00E4288B"/>
    <w:rsid w:val="00E43E86"/>
    <w:rsid w:val="00E44800"/>
    <w:rsid w:val="00E4528D"/>
    <w:rsid w:val="00E46A60"/>
    <w:rsid w:val="00E6005E"/>
    <w:rsid w:val="00E63F9D"/>
    <w:rsid w:val="00E6577D"/>
    <w:rsid w:val="00E706F5"/>
    <w:rsid w:val="00E77042"/>
    <w:rsid w:val="00E82D9B"/>
    <w:rsid w:val="00E84AEC"/>
    <w:rsid w:val="00E924F5"/>
    <w:rsid w:val="00E94317"/>
    <w:rsid w:val="00EA5F56"/>
    <w:rsid w:val="00EB0FC0"/>
    <w:rsid w:val="00EB374A"/>
    <w:rsid w:val="00EC179C"/>
    <w:rsid w:val="00EC1DC0"/>
    <w:rsid w:val="00EC3A66"/>
    <w:rsid w:val="00ED22AA"/>
    <w:rsid w:val="00ED3463"/>
    <w:rsid w:val="00ED4467"/>
    <w:rsid w:val="00ED5FA1"/>
    <w:rsid w:val="00EE25C5"/>
    <w:rsid w:val="00EE2639"/>
    <w:rsid w:val="00EF5B10"/>
    <w:rsid w:val="00EF67F9"/>
    <w:rsid w:val="00F0234E"/>
    <w:rsid w:val="00F03336"/>
    <w:rsid w:val="00F04742"/>
    <w:rsid w:val="00F07021"/>
    <w:rsid w:val="00F10FBB"/>
    <w:rsid w:val="00F110FE"/>
    <w:rsid w:val="00F13A71"/>
    <w:rsid w:val="00F13E94"/>
    <w:rsid w:val="00F148C1"/>
    <w:rsid w:val="00F173F1"/>
    <w:rsid w:val="00F213B9"/>
    <w:rsid w:val="00F24593"/>
    <w:rsid w:val="00F30E48"/>
    <w:rsid w:val="00F412C1"/>
    <w:rsid w:val="00F43E26"/>
    <w:rsid w:val="00F44003"/>
    <w:rsid w:val="00F44162"/>
    <w:rsid w:val="00F444EB"/>
    <w:rsid w:val="00F4605B"/>
    <w:rsid w:val="00F472CE"/>
    <w:rsid w:val="00F50608"/>
    <w:rsid w:val="00F51A9A"/>
    <w:rsid w:val="00F54DE1"/>
    <w:rsid w:val="00F63929"/>
    <w:rsid w:val="00F70B67"/>
    <w:rsid w:val="00F7544A"/>
    <w:rsid w:val="00F76F76"/>
    <w:rsid w:val="00F80E16"/>
    <w:rsid w:val="00F80E72"/>
    <w:rsid w:val="00F846E9"/>
    <w:rsid w:val="00F901A9"/>
    <w:rsid w:val="00F96785"/>
    <w:rsid w:val="00FA3A70"/>
    <w:rsid w:val="00FB0F43"/>
    <w:rsid w:val="00FB1272"/>
    <w:rsid w:val="00FB2EEE"/>
    <w:rsid w:val="00FB406A"/>
    <w:rsid w:val="00FB72C9"/>
    <w:rsid w:val="00FC414A"/>
    <w:rsid w:val="00FC5C67"/>
    <w:rsid w:val="00FD48B5"/>
    <w:rsid w:val="00FD5FD2"/>
    <w:rsid w:val="00FE3038"/>
    <w:rsid w:val="00FF1851"/>
    <w:rsid w:val="00FF1BC5"/>
    <w:rsid w:val="00FF5A4B"/>
    <w:rsid w:val="349184D2"/>
    <w:rsid w:val="34DE0F6F"/>
    <w:rsid w:val="7E3187C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F67BCB"/>
  <w15:chartTrackingRefBased/>
  <w15:docId w15:val="{080AA0C4-1DA8-4FFE-A8B4-7CAA80FC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3F7"/>
    <w:rPr>
      <w:rFonts w:ascii="Calibri" w:hAnsi="Calibri"/>
      <w:sz w:val="22"/>
    </w:rPr>
  </w:style>
  <w:style w:type="paragraph" w:styleId="Heading1">
    <w:name w:val="heading 1"/>
    <w:basedOn w:val="Normal"/>
    <w:next w:val="Normal"/>
    <w:link w:val="Heading1Char"/>
    <w:uiPriority w:val="9"/>
    <w:qFormat/>
    <w:rsid w:val="00AD14F1"/>
    <w:pPr>
      <w:keepNext/>
      <w:keepLines/>
      <w:numPr>
        <w:numId w:val="1"/>
      </w:numPr>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uiPriority w:val="9"/>
    <w:unhideWhenUsed/>
    <w:qFormat/>
    <w:rsid w:val="00AD14F1"/>
    <w:pPr>
      <w:keepNext/>
      <w:keepLines/>
      <w:numPr>
        <w:ilvl w:val="1"/>
        <w:numId w:val="1"/>
      </w:numPr>
      <w:spacing w:before="160" w:after="80"/>
      <w:outlineLvl w:val="1"/>
    </w:pPr>
    <w:rPr>
      <w:rFonts w:eastAsiaTheme="majorEastAsia" w:cstheme="majorBidi"/>
      <w:b/>
      <w:color w:val="0F4761" w:themeColor="accent1" w:themeShade="BF"/>
      <w:sz w:val="28"/>
      <w:szCs w:val="32"/>
    </w:rPr>
  </w:style>
  <w:style w:type="paragraph" w:styleId="Heading3">
    <w:name w:val="heading 3"/>
    <w:basedOn w:val="Normal"/>
    <w:next w:val="Normal"/>
    <w:link w:val="Heading3Char"/>
    <w:uiPriority w:val="9"/>
    <w:unhideWhenUsed/>
    <w:qFormat/>
    <w:rsid w:val="0034270F"/>
    <w:pPr>
      <w:keepNext/>
      <w:keepLines/>
      <w:numPr>
        <w:ilvl w:val="2"/>
        <w:numId w:val="1"/>
      </w:numPr>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qFormat/>
    <w:rsid w:val="00D103A2"/>
    <w:pPr>
      <w:keepNext/>
      <w:keepLines/>
      <w:numPr>
        <w:ilvl w:val="3"/>
        <w:numId w:val="1"/>
      </w:numPr>
      <w:spacing w:before="80" w:after="40"/>
      <w:outlineLvl w:val="3"/>
    </w:pPr>
    <w:rPr>
      <w:rFonts w:eastAsiaTheme="majorEastAsia" w:cstheme="majorBidi"/>
      <w:iCs/>
      <w:color w:val="000000" w:themeColor="text1"/>
    </w:rPr>
  </w:style>
  <w:style w:type="paragraph" w:styleId="Heading5">
    <w:name w:val="heading 5"/>
    <w:basedOn w:val="Normal"/>
    <w:next w:val="Normal"/>
    <w:link w:val="Heading5Char"/>
    <w:uiPriority w:val="9"/>
    <w:semiHidden/>
    <w:unhideWhenUsed/>
    <w:qFormat/>
    <w:rsid w:val="001A551A"/>
    <w:pPr>
      <w:keepNext/>
      <w:keepLines/>
      <w:numPr>
        <w:ilvl w:val="4"/>
        <w:numId w:val="1"/>
      </w:numPr>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51A"/>
    <w:pPr>
      <w:keepNext/>
      <w:keepLines/>
      <w:numPr>
        <w:ilvl w:val="5"/>
        <w:numId w:val="1"/>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51A"/>
    <w:pPr>
      <w:keepNext/>
      <w:keepLines/>
      <w:numPr>
        <w:ilvl w:val="6"/>
        <w:numId w:val="1"/>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51A"/>
    <w:pPr>
      <w:keepNext/>
      <w:keepLines/>
      <w:numPr>
        <w:ilvl w:val="7"/>
        <w:numId w:val="1"/>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51A"/>
    <w:pPr>
      <w:keepNext/>
      <w:keepLines/>
      <w:numPr>
        <w:ilvl w:val="8"/>
        <w:numId w:val="1"/>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4F1"/>
    <w:rPr>
      <w:rFonts w:asciiTheme="majorHAnsi" w:eastAsiaTheme="majorEastAsia" w:hAnsiTheme="majorHAnsi" w:cstheme="majorBidi"/>
      <w:b/>
      <w:color w:val="0F4761" w:themeColor="accent1" w:themeShade="BF"/>
      <w:sz w:val="32"/>
      <w:szCs w:val="40"/>
    </w:rPr>
  </w:style>
  <w:style w:type="character" w:customStyle="1" w:styleId="Heading2Char">
    <w:name w:val="Heading 2 Char"/>
    <w:basedOn w:val="DefaultParagraphFont"/>
    <w:link w:val="Heading2"/>
    <w:uiPriority w:val="9"/>
    <w:rsid w:val="00AD14F1"/>
    <w:rPr>
      <w:rFonts w:ascii="Calibri" w:eastAsiaTheme="majorEastAsia" w:hAnsi="Calibri" w:cstheme="majorBidi"/>
      <w:b/>
      <w:color w:val="0F4761" w:themeColor="accent1" w:themeShade="BF"/>
      <w:sz w:val="28"/>
      <w:szCs w:val="32"/>
    </w:rPr>
  </w:style>
  <w:style w:type="character" w:customStyle="1" w:styleId="Heading3Char">
    <w:name w:val="Heading 3 Char"/>
    <w:basedOn w:val="DefaultParagraphFont"/>
    <w:link w:val="Heading3"/>
    <w:uiPriority w:val="9"/>
    <w:rsid w:val="0034270F"/>
    <w:rPr>
      <w:rFonts w:ascii="Calibri" w:eastAsiaTheme="majorEastAsia" w:hAnsi="Calibri" w:cstheme="majorBidi"/>
      <w:b/>
      <w:color w:val="000000" w:themeColor="text1"/>
      <w:sz w:val="22"/>
      <w:szCs w:val="28"/>
    </w:rPr>
  </w:style>
  <w:style w:type="character" w:customStyle="1" w:styleId="Heading4Char">
    <w:name w:val="Heading 4 Char"/>
    <w:basedOn w:val="DefaultParagraphFont"/>
    <w:link w:val="Heading4"/>
    <w:uiPriority w:val="9"/>
    <w:rsid w:val="00D103A2"/>
    <w:rPr>
      <w:rFonts w:ascii="Calibri" w:eastAsiaTheme="majorEastAsia" w:hAnsi="Calibri" w:cstheme="majorBidi"/>
      <w:iCs/>
      <w:color w:val="000000" w:themeColor="text1"/>
      <w:sz w:val="22"/>
    </w:rPr>
  </w:style>
  <w:style w:type="character" w:customStyle="1" w:styleId="Heading5Char">
    <w:name w:val="Heading 5 Char"/>
    <w:basedOn w:val="DefaultParagraphFont"/>
    <w:link w:val="Heading5"/>
    <w:uiPriority w:val="9"/>
    <w:semiHidden/>
    <w:rsid w:val="001A55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5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5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5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51A"/>
    <w:rPr>
      <w:rFonts w:eastAsiaTheme="majorEastAsia" w:cstheme="majorBidi"/>
      <w:color w:val="272727" w:themeColor="text1" w:themeTint="D8"/>
    </w:rPr>
  </w:style>
  <w:style w:type="paragraph" w:styleId="Title">
    <w:name w:val="Title"/>
    <w:basedOn w:val="Normal"/>
    <w:next w:val="Normal"/>
    <w:link w:val="TitleChar"/>
    <w:uiPriority w:val="10"/>
    <w:qFormat/>
    <w:rsid w:val="001A55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5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5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5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51A"/>
    <w:pPr>
      <w:spacing w:before="160"/>
      <w:jc w:val="center"/>
    </w:pPr>
    <w:rPr>
      <w:i/>
      <w:iCs/>
      <w:color w:val="404040" w:themeColor="text1" w:themeTint="BF"/>
    </w:rPr>
  </w:style>
  <w:style w:type="character" w:customStyle="1" w:styleId="QuoteChar">
    <w:name w:val="Quote Char"/>
    <w:basedOn w:val="DefaultParagraphFont"/>
    <w:link w:val="Quote"/>
    <w:uiPriority w:val="29"/>
    <w:rsid w:val="001A551A"/>
    <w:rPr>
      <w:i/>
      <w:iCs/>
      <w:color w:val="404040" w:themeColor="text1" w:themeTint="BF"/>
    </w:rPr>
  </w:style>
  <w:style w:type="paragraph" w:styleId="ListParagraph">
    <w:name w:val="List Paragraph"/>
    <w:basedOn w:val="Normal"/>
    <w:link w:val="ListParagraphChar"/>
    <w:uiPriority w:val="34"/>
    <w:qFormat/>
    <w:rsid w:val="001A551A"/>
    <w:pPr>
      <w:ind w:left="720"/>
      <w:contextualSpacing/>
    </w:pPr>
  </w:style>
  <w:style w:type="character" w:styleId="IntenseEmphasis">
    <w:name w:val="Intense Emphasis"/>
    <w:basedOn w:val="DefaultParagraphFont"/>
    <w:uiPriority w:val="21"/>
    <w:qFormat/>
    <w:rsid w:val="001A551A"/>
    <w:rPr>
      <w:i/>
      <w:iCs/>
      <w:color w:val="0F4761" w:themeColor="accent1" w:themeShade="BF"/>
    </w:rPr>
  </w:style>
  <w:style w:type="paragraph" w:styleId="IntenseQuote">
    <w:name w:val="Intense Quote"/>
    <w:basedOn w:val="Normal"/>
    <w:next w:val="Normal"/>
    <w:link w:val="IntenseQuoteChar"/>
    <w:uiPriority w:val="30"/>
    <w:qFormat/>
    <w:rsid w:val="001A55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51A"/>
    <w:rPr>
      <w:i/>
      <w:iCs/>
      <w:color w:val="0F4761" w:themeColor="accent1" w:themeShade="BF"/>
    </w:rPr>
  </w:style>
  <w:style w:type="character" w:styleId="IntenseReference">
    <w:name w:val="Intense Reference"/>
    <w:basedOn w:val="DefaultParagraphFont"/>
    <w:uiPriority w:val="32"/>
    <w:qFormat/>
    <w:rsid w:val="001A551A"/>
    <w:rPr>
      <w:b/>
      <w:bCs/>
      <w:smallCaps/>
      <w:color w:val="0F4761" w:themeColor="accent1" w:themeShade="BF"/>
      <w:spacing w:val="5"/>
    </w:rPr>
  </w:style>
  <w:style w:type="paragraph" w:customStyle="1" w:styleId="Question">
    <w:name w:val="Question"/>
    <w:basedOn w:val="Normal"/>
    <w:next w:val="Normal"/>
    <w:qFormat/>
    <w:rsid w:val="00260658"/>
    <w:pPr>
      <w:spacing w:before="120" w:after="120" w:line="240" w:lineRule="auto"/>
    </w:pPr>
    <w:rPr>
      <w:b/>
    </w:rPr>
  </w:style>
  <w:style w:type="paragraph" w:customStyle="1" w:styleId="Instructions">
    <w:name w:val="Instructions"/>
    <w:basedOn w:val="Normal"/>
    <w:next w:val="Normal"/>
    <w:qFormat/>
    <w:rsid w:val="00D777F6"/>
    <w:pPr>
      <w:spacing w:before="40" w:after="120" w:line="240" w:lineRule="auto"/>
    </w:pPr>
    <w:rPr>
      <w:i/>
      <w:color w:val="C00000"/>
    </w:rPr>
  </w:style>
  <w:style w:type="table" w:styleId="TableGrid">
    <w:name w:val="Table Grid"/>
    <w:basedOn w:val="TableNormal"/>
    <w:uiPriority w:val="59"/>
    <w:rsid w:val="00C23FA5"/>
    <w:pPr>
      <w:tabs>
        <w:tab w:val="left" w:pos="641"/>
        <w:tab w:val="left" w:pos="1282"/>
        <w:tab w:val="left" w:pos="1923"/>
        <w:tab w:val="left" w:pos="2564"/>
        <w:tab w:val="left" w:pos="3205"/>
        <w:tab w:val="left" w:pos="3846"/>
        <w:tab w:val="left" w:pos="4487"/>
        <w:tab w:val="left" w:pos="5128"/>
        <w:tab w:val="left" w:pos="5766"/>
        <w:tab w:val="left" w:pos="6408"/>
        <w:tab w:val="left" w:pos="7049"/>
        <w:tab w:val="left" w:pos="7690"/>
        <w:tab w:val="left" w:pos="8331"/>
      </w:tabs>
      <w:spacing w:after="0" w:line="260" w:lineRule="atLeast"/>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C4228"/>
    <w:pPr>
      <w:widowControl w:val="0"/>
      <w:autoSpaceDE w:val="0"/>
      <w:autoSpaceDN w:val="0"/>
      <w:spacing w:after="0" w:line="240" w:lineRule="auto"/>
    </w:pPr>
    <w:rPr>
      <w:rFonts w:ascii="Arial" w:eastAsia="Arial" w:hAnsi="Arial" w:cs="Arial"/>
      <w:kern w:val="0"/>
      <w:szCs w:val="22"/>
      <w:lang w:val="en-US"/>
      <w14:ligatures w14:val="none"/>
    </w:rPr>
  </w:style>
  <w:style w:type="paragraph" w:styleId="Header">
    <w:name w:val="header"/>
    <w:basedOn w:val="Normal"/>
    <w:link w:val="HeaderChar"/>
    <w:uiPriority w:val="99"/>
    <w:unhideWhenUsed/>
    <w:rsid w:val="002A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7308"/>
    <w:rPr>
      <w:rFonts w:ascii="Calibri" w:hAnsi="Calibri"/>
      <w:sz w:val="22"/>
    </w:rPr>
  </w:style>
  <w:style w:type="paragraph" w:styleId="Footer">
    <w:name w:val="footer"/>
    <w:basedOn w:val="Normal"/>
    <w:link w:val="FooterChar"/>
    <w:uiPriority w:val="99"/>
    <w:unhideWhenUsed/>
    <w:rsid w:val="002A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7308"/>
    <w:rPr>
      <w:rFonts w:ascii="Calibri" w:hAnsi="Calibri"/>
      <w:sz w:val="22"/>
    </w:rPr>
  </w:style>
  <w:style w:type="character" w:customStyle="1" w:styleId="ListParagraphChar">
    <w:name w:val="List Paragraph Char"/>
    <w:basedOn w:val="DefaultParagraphFont"/>
    <w:link w:val="ListParagraph"/>
    <w:uiPriority w:val="1"/>
    <w:rsid w:val="0004630A"/>
    <w:rPr>
      <w:rFonts w:ascii="Calibri" w:hAnsi="Calibri"/>
      <w:sz w:val="22"/>
    </w:rPr>
  </w:style>
  <w:style w:type="character" w:styleId="PlaceholderText">
    <w:name w:val="Placeholder Text"/>
    <w:basedOn w:val="DefaultParagraphFont"/>
    <w:uiPriority w:val="99"/>
    <w:semiHidden/>
    <w:rsid w:val="00586066"/>
    <w:rPr>
      <w:color w:val="808080"/>
    </w:rPr>
  </w:style>
  <w:style w:type="character" w:styleId="Hyperlink">
    <w:name w:val="Hyperlink"/>
    <w:uiPriority w:val="99"/>
    <w:rsid w:val="00745384"/>
    <w:rPr>
      <w:color w:val="0000FF"/>
      <w:u w:val="single"/>
    </w:rPr>
  </w:style>
  <w:style w:type="character" w:styleId="Strong">
    <w:name w:val="Strong"/>
    <w:uiPriority w:val="22"/>
    <w:qFormat/>
    <w:rsid w:val="000E5424"/>
    <w:rPr>
      <w:b/>
      <w:bCs/>
    </w:rPr>
  </w:style>
  <w:style w:type="character" w:styleId="CommentReference">
    <w:name w:val="annotation reference"/>
    <w:semiHidden/>
    <w:rsid w:val="000E5424"/>
    <w:rPr>
      <w:sz w:val="16"/>
      <w:szCs w:val="16"/>
    </w:rPr>
  </w:style>
  <w:style w:type="paragraph" w:styleId="CommentText">
    <w:name w:val="annotation text"/>
    <w:basedOn w:val="Normal"/>
    <w:link w:val="CommentTextChar"/>
    <w:semiHidden/>
    <w:rsid w:val="000E5424"/>
    <w:pPr>
      <w:spacing w:after="240" w:line="264" w:lineRule="auto"/>
    </w:pPr>
    <w:rPr>
      <w:rFonts w:eastAsia="Times New Roman" w:cs="Times New Roman"/>
      <w:kern w:val="0"/>
      <w:sz w:val="20"/>
      <w:szCs w:val="20"/>
      <w:lang w:eastAsia="en-AU"/>
      <w14:ligatures w14:val="none"/>
    </w:rPr>
  </w:style>
  <w:style w:type="character" w:customStyle="1" w:styleId="CommentTextChar">
    <w:name w:val="Comment Text Char"/>
    <w:basedOn w:val="DefaultParagraphFont"/>
    <w:link w:val="CommentText"/>
    <w:semiHidden/>
    <w:rsid w:val="000E5424"/>
    <w:rPr>
      <w:rFonts w:ascii="Calibri" w:eastAsia="Times New Roman" w:hAnsi="Calibri" w:cs="Times New Roman"/>
      <w:kern w:val="0"/>
      <w:sz w:val="20"/>
      <w:szCs w:val="20"/>
      <w:lang w:eastAsia="en-AU"/>
      <w14:ligatures w14:val="none"/>
    </w:rPr>
  </w:style>
  <w:style w:type="character" w:styleId="Emphasis">
    <w:name w:val="Emphasis"/>
    <w:uiPriority w:val="20"/>
    <w:qFormat/>
    <w:rsid w:val="000E5424"/>
    <w:rPr>
      <w:i/>
      <w:iCs/>
    </w:rPr>
  </w:style>
  <w:style w:type="paragraph" w:styleId="NormalWeb">
    <w:name w:val="Normal (Web)"/>
    <w:basedOn w:val="Normal"/>
    <w:uiPriority w:val="99"/>
    <w:unhideWhenUsed/>
    <w:rsid w:val="000E5424"/>
    <w:pPr>
      <w:spacing w:before="100" w:beforeAutospacing="1" w:after="100" w:afterAutospacing="1" w:line="240" w:lineRule="auto"/>
    </w:pPr>
    <w:rPr>
      <w:rFonts w:ascii="Times New Roman" w:eastAsia="Times New Roman" w:hAnsi="Times New Roman" w:cs="Times New Roman"/>
      <w:kern w:val="0"/>
      <w:sz w:val="24"/>
      <w:lang w:eastAsia="en-GB"/>
      <w14:ligatures w14:val="none"/>
    </w:rPr>
  </w:style>
  <w:style w:type="character" w:styleId="UnresolvedMention">
    <w:name w:val="Unresolved Mention"/>
    <w:basedOn w:val="DefaultParagraphFont"/>
    <w:uiPriority w:val="99"/>
    <w:semiHidden/>
    <w:unhideWhenUsed/>
    <w:rsid w:val="002408C9"/>
    <w:rPr>
      <w:color w:val="605E5C"/>
      <w:shd w:val="clear" w:color="auto" w:fill="E1DFDD"/>
    </w:rPr>
  </w:style>
  <w:style w:type="character" w:styleId="FollowedHyperlink">
    <w:name w:val="FollowedHyperlink"/>
    <w:basedOn w:val="DefaultParagraphFont"/>
    <w:uiPriority w:val="99"/>
    <w:semiHidden/>
    <w:unhideWhenUsed/>
    <w:rsid w:val="00250851"/>
    <w:rPr>
      <w:color w:val="96607D" w:themeColor="followedHyperlink"/>
      <w:u w:val="single"/>
    </w:rPr>
  </w:style>
  <w:style w:type="paragraph" w:styleId="Caption">
    <w:name w:val="caption"/>
    <w:basedOn w:val="Normal"/>
    <w:next w:val="Normal"/>
    <w:uiPriority w:val="35"/>
    <w:unhideWhenUsed/>
    <w:qFormat/>
    <w:rsid w:val="00116113"/>
    <w:pPr>
      <w:spacing w:after="200" w:line="240" w:lineRule="auto"/>
    </w:pPr>
    <w:rPr>
      <w:i/>
      <w:iCs/>
      <w:color w:val="0E2841" w:themeColor="text2"/>
      <w:sz w:val="18"/>
      <w:szCs w:val="18"/>
    </w:rPr>
  </w:style>
  <w:style w:type="paragraph" w:styleId="Revision">
    <w:name w:val="Revision"/>
    <w:hidden/>
    <w:uiPriority w:val="99"/>
    <w:semiHidden/>
    <w:rsid w:val="002E7DCA"/>
    <w:pPr>
      <w:spacing w:after="0" w:line="240" w:lineRule="auto"/>
    </w:pPr>
    <w:rPr>
      <w:rFonts w:ascii="Calibri" w:hAnsi="Calibri"/>
      <w:sz w:val="22"/>
    </w:rPr>
  </w:style>
  <w:style w:type="paragraph" w:styleId="CommentSubject">
    <w:name w:val="annotation subject"/>
    <w:basedOn w:val="CommentText"/>
    <w:next w:val="CommentText"/>
    <w:link w:val="CommentSubjectChar"/>
    <w:uiPriority w:val="99"/>
    <w:semiHidden/>
    <w:unhideWhenUsed/>
    <w:rsid w:val="00310BBB"/>
    <w:pPr>
      <w:spacing w:after="160" w:line="240" w:lineRule="auto"/>
    </w:pPr>
    <w:rPr>
      <w:rFonts w:eastAsia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310BBB"/>
    <w:rPr>
      <w:rFonts w:ascii="Calibri" w:eastAsia="Times New Roman" w:hAnsi="Calibri" w:cs="Times New Roman"/>
      <w:b/>
      <w:bCs/>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642638">
      <w:bodyDiv w:val="1"/>
      <w:marLeft w:val="0"/>
      <w:marRight w:val="0"/>
      <w:marTop w:val="0"/>
      <w:marBottom w:val="0"/>
      <w:divBdr>
        <w:top w:val="none" w:sz="0" w:space="0" w:color="auto"/>
        <w:left w:val="none" w:sz="0" w:space="0" w:color="auto"/>
        <w:bottom w:val="none" w:sz="0" w:space="0" w:color="auto"/>
        <w:right w:val="none" w:sz="0" w:space="0" w:color="auto"/>
      </w:divBdr>
      <w:divsChild>
        <w:div w:id="1667051848">
          <w:marLeft w:val="0"/>
          <w:marRight w:val="0"/>
          <w:marTop w:val="0"/>
          <w:marBottom w:val="0"/>
          <w:divBdr>
            <w:top w:val="none" w:sz="0" w:space="0" w:color="auto"/>
            <w:left w:val="none" w:sz="0" w:space="0" w:color="auto"/>
            <w:bottom w:val="none" w:sz="0" w:space="0" w:color="auto"/>
            <w:right w:val="none" w:sz="0" w:space="0" w:color="auto"/>
          </w:divBdr>
        </w:div>
      </w:divsChild>
    </w:div>
    <w:div w:id="1161698668">
      <w:bodyDiv w:val="1"/>
      <w:marLeft w:val="0"/>
      <w:marRight w:val="0"/>
      <w:marTop w:val="0"/>
      <w:marBottom w:val="0"/>
      <w:divBdr>
        <w:top w:val="none" w:sz="0" w:space="0" w:color="auto"/>
        <w:left w:val="none" w:sz="0" w:space="0" w:color="auto"/>
        <w:bottom w:val="none" w:sz="0" w:space="0" w:color="auto"/>
        <w:right w:val="none" w:sz="0" w:space="0" w:color="auto"/>
      </w:divBdr>
      <w:divsChild>
        <w:div w:id="63115347">
          <w:marLeft w:val="0"/>
          <w:marRight w:val="0"/>
          <w:marTop w:val="0"/>
          <w:marBottom w:val="0"/>
          <w:divBdr>
            <w:top w:val="none" w:sz="0" w:space="0" w:color="auto"/>
            <w:left w:val="none" w:sz="0" w:space="0" w:color="auto"/>
            <w:bottom w:val="none" w:sz="0" w:space="0" w:color="auto"/>
            <w:right w:val="none" w:sz="0" w:space="0" w:color="auto"/>
          </w:divBdr>
        </w:div>
      </w:divsChild>
    </w:div>
    <w:div w:id="1552498630">
      <w:bodyDiv w:val="1"/>
      <w:marLeft w:val="0"/>
      <w:marRight w:val="0"/>
      <w:marTop w:val="0"/>
      <w:marBottom w:val="0"/>
      <w:divBdr>
        <w:top w:val="none" w:sz="0" w:space="0" w:color="auto"/>
        <w:left w:val="none" w:sz="0" w:space="0" w:color="auto"/>
        <w:bottom w:val="none" w:sz="0" w:space="0" w:color="auto"/>
        <w:right w:val="none" w:sz="0" w:space="0" w:color="auto"/>
      </w:divBdr>
      <w:divsChild>
        <w:div w:id="6870294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hmrccommunications.cmail20.com/t/r-l-tujryhtt-ptrtuilkli-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forms.office.com/pages/responsepage.aspx?id=2CbumsKXrU-JAJZzX23HP-TQuxJ7cM5EqfiEp7jKiOFUNEdZRUdUWFpGUEVXWkdIUjFYN0dTSkRDNyQlQCN0PWc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vic.vic.gov.au/resource/de-identification-and-privacy-considerations-for-the-victorian-public-sector/"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LClinch/AppData/Local/Temp/MicrosoftEdgeDownloads/b97f1ad8-1024-4945-b403-e20e46eaefc6/National-Statement-on-Ethical-Conduct-Human-Research-25.pdf" TargetMode="External"/><Relationship Id="rId5" Type="http://schemas.openxmlformats.org/officeDocument/2006/relationships/numbering" Target="numbering.xml"/><Relationship Id="rId15" Type="http://schemas.openxmlformats.org/officeDocument/2006/relationships/hyperlink" Target="https://www.oaic.gov.au/privacy/australian-privacy-principles-guidelines/chapter-b-key-concepts/"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hmrccommunications.cmail20.com/t/r-l-tujryhtt-ptrtuilkli-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atrobeuni-my.sharepoint.com/personal/izehra_ltu_edu_au/Documents/Documents/Processes/New%20Application%20form/2026%20amendments/New%20Application%20Form%20_Update%20with%20numbering_IZ_08.07.20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1CB1538189642B5BA72CF9B4BBCCEAD"/>
        <w:category>
          <w:name w:val="General"/>
          <w:gallery w:val="placeholder"/>
        </w:category>
        <w:types>
          <w:type w:val="bbPlcHdr"/>
        </w:types>
        <w:behaviors>
          <w:behavior w:val="content"/>
        </w:behaviors>
        <w:guid w:val="{29D5ACCA-DBA3-47CE-A9BD-1624AE5B43E8}"/>
      </w:docPartPr>
      <w:docPartBody>
        <w:p w:rsidR="00E92201" w:rsidRDefault="00E92201" w:rsidP="00E92201">
          <w:pPr>
            <w:pStyle w:val="A1CB1538189642B5BA72CF9B4BBCCEAD"/>
          </w:pPr>
          <w:r w:rsidRPr="00CF39D6">
            <w:rPr>
              <w:rStyle w:val="PlaceholderText"/>
            </w:rPr>
            <w:t>Click or tap here to enter text.</w:t>
          </w:r>
        </w:p>
      </w:docPartBody>
    </w:docPart>
    <w:docPart>
      <w:docPartPr>
        <w:name w:val="445AE701A22647AFBD4B384FE535B17B"/>
        <w:category>
          <w:name w:val="General"/>
          <w:gallery w:val="placeholder"/>
        </w:category>
        <w:types>
          <w:type w:val="bbPlcHdr"/>
        </w:types>
        <w:behaviors>
          <w:behavior w:val="content"/>
        </w:behaviors>
        <w:guid w:val="{B0CECB3A-0A70-484D-9CEA-9E60E87DD6AB}"/>
      </w:docPartPr>
      <w:docPartBody>
        <w:p w:rsidR="00E92201" w:rsidRDefault="00E92201" w:rsidP="00E92201">
          <w:pPr>
            <w:pStyle w:val="445AE701A22647AFBD4B384FE535B17B"/>
          </w:pPr>
          <w:r w:rsidRPr="00CF39D6">
            <w:rPr>
              <w:rStyle w:val="PlaceholderText"/>
            </w:rPr>
            <w:t>Click or tap here to enter text.</w:t>
          </w:r>
        </w:p>
      </w:docPartBody>
    </w:docPart>
    <w:docPart>
      <w:docPartPr>
        <w:name w:val="D6BB90198EA24DB4BE3008AA16A84508"/>
        <w:category>
          <w:name w:val="General"/>
          <w:gallery w:val="placeholder"/>
        </w:category>
        <w:types>
          <w:type w:val="bbPlcHdr"/>
        </w:types>
        <w:behaviors>
          <w:behavior w:val="content"/>
        </w:behaviors>
        <w:guid w:val="{861F8229-DD4E-4E46-812A-DEB1AC6ADD49}"/>
      </w:docPartPr>
      <w:docPartBody>
        <w:p w:rsidR="00E92201" w:rsidRDefault="00E92201" w:rsidP="00E92201">
          <w:pPr>
            <w:pStyle w:val="D6BB90198EA24DB4BE3008AA16A84508"/>
          </w:pPr>
          <w:r w:rsidRPr="00CF39D6">
            <w:rPr>
              <w:rStyle w:val="PlaceholderText"/>
            </w:rPr>
            <w:t>Click or tap here to enter text.</w:t>
          </w:r>
        </w:p>
      </w:docPartBody>
    </w:docPart>
    <w:docPart>
      <w:docPartPr>
        <w:name w:val="D1F5799AA7AC402E8A771F85B7C66D86"/>
        <w:category>
          <w:name w:val="General"/>
          <w:gallery w:val="placeholder"/>
        </w:category>
        <w:types>
          <w:type w:val="bbPlcHdr"/>
        </w:types>
        <w:behaviors>
          <w:behavior w:val="content"/>
        </w:behaviors>
        <w:guid w:val="{0EB84614-28DA-404D-BE24-5608CB77CBE7}"/>
      </w:docPartPr>
      <w:docPartBody>
        <w:p w:rsidR="00E92201" w:rsidRDefault="00E92201" w:rsidP="00E92201">
          <w:pPr>
            <w:pStyle w:val="D1F5799AA7AC402E8A771F85B7C66D86"/>
          </w:pPr>
          <w:r w:rsidRPr="00CF39D6">
            <w:rPr>
              <w:rStyle w:val="PlaceholderText"/>
            </w:rPr>
            <w:t>Click or tap here to enter text.</w:t>
          </w:r>
        </w:p>
      </w:docPartBody>
    </w:docPart>
    <w:docPart>
      <w:docPartPr>
        <w:name w:val="056273063DF348C2961738CFE2D66BCB"/>
        <w:category>
          <w:name w:val="General"/>
          <w:gallery w:val="placeholder"/>
        </w:category>
        <w:types>
          <w:type w:val="bbPlcHdr"/>
        </w:types>
        <w:behaviors>
          <w:behavior w:val="content"/>
        </w:behaviors>
        <w:guid w:val="{528B471B-C579-4D0D-B4DF-48B00DB5BC57}"/>
      </w:docPartPr>
      <w:docPartBody>
        <w:p w:rsidR="00E92201" w:rsidRDefault="00E92201" w:rsidP="00E92201">
          <w:pPr>
            <w:pStyle w:val="056273063DF348C2961738CFE2D66BCB"/>
          </w:pPr>
          <w:r w:rsidRPr="00CF39D6">
            <w:rPr>
              <w:rStyle w:val="PlaceholderText"/>
            </w:rPr>
            <w:t>Click or tap here to enter text.</w:t>
          </w:r>
        </w:p>
      </w:docPartBody>
    </w:docPart>
    <w:docPart>
      <w:docPartPr>
        <w:name w:val="D836BBF825E74DE3902019C4022222AE"/>
        <w:category>
          <w:name w:val="General"/>
          <w:gallery w:val="placeholder"/>
        </w:category>
        <w:types>
          <w:type w:val="bbPlcHdr"/>
        </w:types>
        <w:behaviors>
          <w:behavior w:val="content"/>
        </w:behaviors>
        <w:guid w:val="{F7BF415C-8FE0-4492-B697-CA6EB525B377}"/>
      </w:docPartPr>
      <w:docPartBody>
        <w:p w:rsidR="00E92201" w:rsidRDefault="00E92201" w:rsidP="00E92201">
          <w:pPr>
            <w:pStyle w:val="D836BBF825E74DE3902019C4022222AE"/>
          </w:pPr>
          <w:r w:rsidRPr="00CF39D6">
            <w:rPr>
              <w:rStyle w:val="PlaceholderText"/>
            </w:rPr>
            <w:t>Click or tap here to enter text.</w:t>
          </w:r>
        </w:p>
      </w:docPartBody>
    </w:docPart>
    <w:docPart>
      <w:docPartPr>
        <w:name w:val="5164AB9975AC445D9262A8CC8520EDA7"/>
        <w:category>
          <w:name w:val="General"/>
          <w:gallery w:val="placeholder"/>
        </w:category>
        <w:types>
          <w:type w:val="bbPlcHdr"/>
        </w:types>
        <w:behaviors>
          <w:behavior w:val="content"/>
        </w:behaviors>
        <w:guid w:val="{5C1FBE53-7CB5-478C-A7DC-FA64426F01A8}"/>
      </w:docPartPr>
      <w:docPartBody>
        <w:p w:rsidR="00E92201" w:rsidRDefault="00E92201" w:rsidP="00E92201">
          <w:pPr>
            <w:pStyle w:val="5164AB9975AC445D9262A8CC8520EDA7"/>
          </w:pPr>
          <w:r w:rsidRPr="00CF39D6">
            <w:rPr>
              <w:rStyle w:val="PlaceholderText"/>
            </w:rPr>
            <w:t>Click or tap here to enter text.</w:t>
          </w:r>
        </w:p>
      </w:docPartBody>
    </w:docPart>
    <w:docPart>
      <w:docPartPr>
        <w:name w:val="2EFE4B636FCA404F93FEFAB475BE819E"/>
        <w:category>
          <w:name w:val="General"/>
          <w:gallery w:val="placeholder"/>
        </w:category>
        <w:types>
          <w:type w:val="bbPlcHdr"/>
        </w:types>
        <w:behaviors>
          <w:behavior w:val="content"/>
        </w:behaviors>
        <w:guid w:val="{C5EF5F01-7C52-4299-829D-F33E2EBF8289}"/>
      </w:docPartPr>
      <w:docPartBody>
        <w:p w:rsidR="00E92201" w:rsidRDefault="00E92201" w:rsidP="00E92201">
          <w:pPr>
            <w:pStyle w:val="2EFE4B636FCA404F93FEFAB475BE819E"/>
          </w:pPr>
          <w:r w:rsidRPr="00CF39D6">
            <w:rPr>
              <w:rStyle w:val="PlaceholderText"/>
            </w:rPr>
            <w:t>Click or tap here to enter text.</w:t>
          </w:r>
        </w:p>
      </w:docPartBody>
    </w:docPart>
    <w:docPart>
      <w:docPartPr>
        <w:name w:val="8B2BDF2E9B0E41E5AF0A895DB37732B4"/>
        <w:category>
          <w:name w:val="General"/>
          <w:gallery w:val="placeholder"/>
        </w:category>
        <w:types>
          <w:type w:val="bbPlcHdr"/>
        </w:types>
        <w:behaviors>
          <w:behavior w:val="content"/>
        </w:behaviors>
        <w:guid w:val="{F5744406-C155-47F3-811A-EED014671BA8}"/>
      </w:docPartPr>
      <w:docPartBody>
        <w:p w:rsidR="00E92201" w:rsidRDefault="00E92201" w:rsidP="00E92201">
          <w:pPr>
            <w:pStyle w:val="8B2BDF2E9B0E41E5AF0A895DB37732B4"/>
          </w:pPr>
          <w:r w:rsidRPr="00CF39D6">
            <w:rPr>
              <w:rStyle w:val="PlaceholderText"/>
            </w:rPr>
            <w:t>Click or tap here to enter text.</w:t>
          </w:r>
        </w:p>
      </w:docPartBody>
    </w:docPart>
    <w:docPart>
      <w:docPartPr>
        <w:name w:val="A903437BCCAF4027815A807AF9D0D05F"/>
        <w:category>
          <w:name w:val="General"/>
          <w:gallery w:val="placeholder"/>
        </w:category>
        <w:types>
          <w:type w:val="bbPlcHdr"/>
        </w:types>
        <w:behaviors>
          <w:behavior w:val="content"/>
        </w:behaviors>
        <w:guid w:val="{237AFEF8-5956-44B3-8980-41779307A933}"/>
      </w:docPartPr>
      <w:docPartBody>
        <w:p w:rsidR="00E92201" w:rsidRDefault="00E92201" w:rsidP="00E92201">
          <w:pPr>
            <w:pStyle w:val="A903437BCCAF4027815A807AF9D0D05F"/>
          </w:pPr>
          <w:r w:rsidRPr="00CF39D6">
            <w:rPr>
              <w:rStyle w:val="PlaceholderText"/>
            </w:rPr>
            <w:t>Click or tap here to enter text.</w:t>
          </w:r>
        </w:p>
      </w:docPartBody>
    </w:docPart>
    <w:docPart>
      <w:docPartPr>
        <w:name w:val="EE3B3BDE58274E5F926EBE4E9D7511BC"/>
        <w:category>
          <w:name w:val="General"/>
          <w:gallery w:val="placeholder"/>
        </w:category>
        <w:types>
          <w:type w:val="bbPlcHdr"/>
        </w:types>
        <w:behaviors>
          <w:behavior w:val="content"/>
        </w:behaviors>
        <w:guid w:val="{ED244669-A588-401C-9131-E282EBC2A5B0}"/>
      </w:docPartPr>
      <w:docPartBody>
        <w:p w:rsidR="00E92201" w:rsidRDefault="00E92201" w:rsidP="00E92201">
          <w:pPr>
            <w:pStyle w:val="EE3B3BDE58274E5F926EBE4E9D7511BC"/>
          </w:pPr>
          <w:r w:rsidRPr="00CF39D6">
            <w:rPr>
              <w:rStyle w:val="PlaceholderText"/>
            </w:rPr>
            <w:t>Click or tap here to enter text.</w:t>
          </w:r>
        </w:p>
      </w:docPartBody>
    </w:docPart>
    <w:docPart>
      <w:docPartPr>
        <w:name w:val="00190662DBBC4F16A8556B33CE9BF1FD"/>
        <w:category>
          <w:name w:val="General"/>
          <w:gallery w:val="placeholder"/>
        </w:category>
        <w:types>
          <w:type w:val="bbPlcHdr"/>
        </w:types>
        <w:behaviors>
          <w:behavior w:val="content"/>
        </w:behaviors>
        <w:guid w:val="{B879B4BD-73F4-4890-A5BA-E165C3ED9237}"/>
      </w:docPartPr>
      <w:docPartBody>
        <w:p w:rsidR="00E92201" w:rsidRDefault="00E92201" w:rsidP="00E92201">
          <w:pPr>
            <w:pStyle w:val="00190662DBBC4F16A8556B33CE9BF1FD"/>
          </w:pPr>
          <w:r w:rsidRPr="00CF39D6">
            <w:rPr>
              <w:rStyle w:val="PlaceholderText"/>
            </w:rPr>
            <w:t>Click or tap here to enter text.</w:t>
          </w:r>
        </w:p>
      </w:docPartBody>
    </w:docPart>
    <w:docPart>
      <w:docPartPr>
        <w:name w:val="63D947027D1342E89B0075058993A31E"/>
        <w:category>
          <w:name w:val="General"/>
          <w:gallery w:val="placeholder"/>
        </w:category>
        <w:types>
          <w:type w:val="bbPlcHdr"/>
        </w:types>
        <w:behaviors>
          <w:behavior w:val="content"/>
        </w:behaviors>
        <w:guid w:val="{1FEF6EC9-4620-489F-9FD6-9A84ECFCD886}"/>
      </w:docPartPr>
      <w:docPartBody>
        <w:p w:rsidR="00E92201" w:rsidRDefault="00E92201" w:rsidP="00E92201">
          <w:pPr>
            <w:pStyle w:val="63D947027D1342E89B0075058993A31E"/>
          </w:pPr>
          <w:r w:rsidRPr="00CF39D6">
            <w:rPr>
              <w:rStyle w:val="PlaceholderText"/>
            </w:rPr>
            <w:t>Click or tap here to enter text.</w:t>
          </w:r>
        </w:p>
      </w:docPartBody>
    </w:docPart>
    <w:docPart>
      <w:docPartPr>
        <w:name w:val="E7911C3749D2424E94829F7285DCC3E6"/>
        <w:category>
          <w:name w:val="General"/>
          <w:gallery w:val="placeholder"/>
        </w:category>
        <w:types>
          <w:type w:val="bbPlcHdr"/>
        </w:types>
        <w:behaviors>
          <w:behavior w:val="content"/>
        </w:behaviors>
        <w:guid w:val="{20B41B9C-DCF7-4AB3-9625-029091B6F9A4}"/>
      </w:docPartPr>
      <w:docPartBody>
        <w:p w:rsidR="00E92201" w:rsidRDefault="00E92201" w:rsidP="00E92201">
          <w:pPr>
            <w:pStyle w:val="E7911C3749D2424E94829F7285DCC3E6"/>
          </w:pPr>
          <w:r w:rsidRPr="00CF39D6">
            <w:rPr>
              <w:rStyle w:val="PlaceholderText"/>
            </w:rPr>
            <w:t>Click or tap here to enter text.</w:t>
          </w:r>
        </w:p>
      </w:docPartBody>
    </w:docPart>
    <w:docPart>
      <w:docPartPr>
        <w:name w:val="682D78A178C746A383543E7020377E41"/>
        <w:category>
          <w:name w:val="General"/>
          <w:gallery w:val="placeholder"/>
        </w:category>
        <w:types>
          <w:type w:val="bbPlcHdr"/>
        </w:types>
        <w:behaviors>
          <w:behavior w:val="content"/>
        </w:behaviors>
        <w:guid w:val="{0103C706-105D-4613-AB5C-9EA5DDCFFB96}"/>
      </w:docPartPr>
      <w:docPartBody>
        <w:p w:rsidR="00E92201" w:rsidRDefault="00E92201" w:rsidP="00E92201">
          <w:pPr>
            <w:pStyle w:val="682D78A178C746A383543E7020377E41"/>
          </w:pPr>
          <w:r w:rsidRPr="00CF39D6">
            <w:rPr>
              <w:rStyle w:val="PlaceholderText"/>
            </w:rPr>
            <w:t>Click or tap here to enter text.</w:t>
          </w:r>
        </w:p>
      </w:docPartBody>
    </w:docPart>
    <w:docPart>
      <w:docPartPr>
        <w:name w:val="8763FB6EF05D4A158D6C34B75036BA4A"/>
        <w:category>
          <w:name w:val="General"/>
          <w:gallery w:val="placeholder"/>
        </w:category>
        <w:types>
          <w:type w:val="bbPlcHdr"/>
        </w:types>
        <w:behaviors>
          <w:behavior w:val="content"/>
        </w:behaviors>
        <w:guid w:val="{1E8CCB7C-2C95-48D9-A838-FA30DF1BB12D}"/>
      </w:docPartPr>
      <w:docPartBody>
        <w:p w:rsidR="00E92201" w:rsidRDefault="00E92201" w:rsidP="00E92201">
          <w:pPr>
            <w:pStyle w:val="8763FB6EF05D4A158D6C34B75036BA4A"/>
          </w:pPr>
          <w:r w:rsidRPr="00CF39D6">
            <w:rPr>
              <w:rStyle w:val="PlaceholderText"/>
            </w:rPr>
            <w:t>Click or tap here to enter text.</w:t>
          </w:r>
        </w:p>
      </w:docPartBody>
    </w:docPart>
    <w:docPart>
      <w:docPartPr>
        <w:name w:val="4B5890BB468E453DB6D4E0ED00671069"/>
        <w:category>
          <w:name w:val="General"/>
          <w:gallery w:val="placeholder"/>
        </w:category>
        <w:types>
          <w:type w:val="bbPlcHdr"/>
        </w:types>
        <w:behaviors>
          <w:behavior w:val="content"/>
        </w:behaviors>
        <w:guid w:val="{2260A994-5AE1-467A-99A4-BEC976A65620}"/>
      </w:docPartPr>
      <w:docPartBody>
        <w:p w:rsidR="00E92201" w:rsidRDefault="00E92201" w:rsidP="00E92201">
          <w:pPr>
            <w:pStyle w:val="4B5890BB468E453DB6D4E0ED00671069"/>
          </w:pPr>
          <w:r w:rsidRPr="00CF39D6">
            <w:rPr>
              <w:rStyle w:val="PlaceholderText"/>
            </w:rPr>
            <w:t>Click or tap here to enter text.</w:t>
          </w:r>
        </w:p>
      </w:docPartBody>
    </w:docPart>
    <w:docPart>
      <w:docPartPr>
        <w:name w:val="76BA8F3F67214526B47B464DB66A6BF7"/>
        <w:category>
          <w:name w:val="General"/>
          <w:gallery w:val="placeholder"/>
        </w:category>
        <w:types>
          <w:type w:val="bbPlcHdr"/>
        </w:types>
        <w:behaviors>
          <w:behavior w:val="content"/>
        </w:behaviors>
        <w:guid w:val="{283F112C-5D59-4E48-A212-DD7EB98D9C08}"/>
      </w:docPartPr>
      <w:docPartBody>
        <w:p w:rsidR="00E92201" w:rsidRDefault="00E92201" w:rsidP="00E92201">
          <w:pPr>
            <w:pStyle w:val="76BA8F3F67214526B47B464DB66A6BF7"/>
          </w:pPr>
          <w:r w:rsidRPr="00CF39D6">
            <w:rPr>
              <w:rStyle w:val="PlaceholderText"/>
            </w:rPr>
            <w:t>Click or tap here to enter text.</w:t>
          </w:r>
        </w:p>
      </w:docPartBody>
    </w:docPart>
    <w:docPart>
      <w:docPartPr>
        <w:name w:val="2FAD524227F84A80A19A493878569496"/>
        <w:category>
          <w:name w:val="General"/>
          <w:gallery w:val="placeholder"/>
        </w:category>
        <w:types>
          <w:type w:val="bbPlcHdr"/>
        </w:types>
        <w:behaviors>
          <w:behavior w:val="content"/>
        </w:behaviors>
        <w:guid w:val="{95AEB2E8-7A71-49E1-9A88-86003CFA2458}"/>
      </w:docPartPr>
      <w:docPartBody>
        <w:p w:rsidR="00E92201" w:rsidRDefault="00E92201" w:rsidP="00E92201">
          <w:pPr>
            <w:pStyle w:val="2FAD524227F84A80A19A493878569496"/>
          </w:pPr>
          <w:r w:rsidRPr="00CF39D6">
            <w:rPr>
              <w:rStyle w:val="PlaceholderText"/>
            </w:rPr>
            <w:t>Click or tap here to enter text.</w:t>
          </w:r>
        </w:p>
      </w:docPartBody>
    </w:docPart>
    <w:docPart>
      <w:docPartPr>
        <w:name w:val="D7380B8D3EAF46D1A286178CB637E9DA"/>
        <w:category>
          <w:name w:val="General"/>
          <w:gallery w:val="placeholder"/>
        </w:category>
        <w:types>
          <w:type w:val="bbPlcHdr"/>
        </w:types>
        <w:behaviors>
          <w:behavior w:val="content"/>
        </w:behaviors>
        <w:guid w:val="{9646CE59-E593-4635-A600-E52E2D6EEB01}"/>
      </w:docPartPr>
      <w:docPartBody>
        <w:p w:rsidR="00E92201" w:rsidRDefault="00E92201" w:rsidP="00E92201">
          <w:pPr>
            <w:pStyle w:val="D7380B8D3EAF46D1A286178CB637E9DA"/>
          </w:pPr>
          <w:r w:rsidRPr="00CF39D6">
            <w:rPr>
              <w:rStyle w:val="PlaceholderText"/>
            </w:rPr>
            <w:t>Click or tap here to enter text.</w:t>
          </w:r>
        </w:p>
      </w:docPartBody>
    </w:docPart>
    <w:docPart>
      <w:docPartPr>
        <w:name w:val="75D66F09FD934B779E1C4CCB63438E48"/>
        <w:category>
          <w:name w:val="General"/>
          <w:gallery w:val="placeholder"/>
        </w:category>
        <w:types>
          <w:type w:val="bbPlcHdr"/>
        </w:types>
        <w:behaviors>
          <w:behavior w:val="content"/>
        </w:behaviors>
        <w:guid w:val="{97BF678C-718C-4846-95CF-74EAB20DFE9D}"/>
      </w:docPartPr>
      <w:docPartBody>
        <w:p w:rsidR="00E92201" w:rsidRDefault="00E92201" w:rsidP="00E92201">
          <w:pPr>
            <w:pStyle w:val="75D66F09FD934B779E1C4CCB63438E48"/>
          </w:pPr>
          <w:r w:rsidRPr="00CF39D6">
            <w:rPr>
              <w:rStyle w:val="PlaceholderText"/>
            </w:rPr>
            <w:t>Click or tap here to enter text.</w:t>
          </w:r>
        </w:p>
      </w:docPartBody>
    </w:docPart>
    <w:docPart>
      <w:docPartPr>
        <w:name w:val="4D34EE4184144F588610AE8E5EBAC1FB"/>
        <w:category>
          <w:name w:val="General"/>
          <w:gallery w:val="placeholder"/>
        </w:category>
        <w:types>
          <w:type w:val="bbPlcHdr"/>
        </w:types>
        <w:behaviors>
          <w:behavior w:val="content"/>
        </w:behaviors>
        <w:guid w:val="{EBAB0076-8992-493A-9E8C-2B40F8591A06}"/>
      </w:docPartPr>
      <w:docPartBody>
        <w:p w:rsidR="00E92201" w:rsidRDefault="00E92201" w:rsidP="00E92201">
          <w:pPr>
            <w:pStyle w:val="4D34EE4184144F588610AE8E5EBAC1FB"/>
          </w:pPr>
          <w:r w:rsidRPr="00CF39D6">
            <w:rPr>
              <w:rStyle w:val="PlaceholderText"/>
            </w:rPr>
            <w:t>Click or tap here to enter text.</w:t>
          </w:r>
        </w:p>
      </w:docPartBody>
    </w:docPart>
    <w:docPart>
      <w:docPartPr>
        <w:name w:val="D1AA0F3C7CCF420BBB5B1C3F57E35E88"/>
        <w:category>
          <w:name w:val="General"/>
          <w:gallery w:val="placeholder"/>
        </w:category>
        <w:types>
          <w:type w:val="bbPlcHdr"/>
        </w:types>
        <w:behaviors>
          <w:behavior w:val="content"/>
        </w:behaviors>
        <w:guid w:val="{77E3D01B-8A9A-4708-82B6-C526BEA15352}"/>
      </w:docPartPr>
      <w:docPartBody>
        <w:p w:rsidR="00E92201" w:rsidRDefault="00E92201" w:rsidP="00E92201">
          <w:pPr>
            <w:pStyle w:val="D1AA0F3C7CCF420BBB5B1C3F57E35E88"/>
          </w:pPr>
          <w:r w:rsidRPr="00CF39D6">
            <w:rPr>
              <w:rStyle w:val="PlaceholderText"/>
            </w:rPr>
            <w:t>Click or tap here to enter text.</w:t>
          </w:r>
        </w:p>
      </w:docPartBody>
    </w:docPart>
    <w:docPart>
      <w:docPartPr>
        <w:name w:val="B772A0DC1D2C4456B43179AF5AB7FC0B"/>
        <w:category>
          <w:name w:val="General"/>
          <w:gallery w:val="placeholder"/>
        </w:category>
        <w:types>
          <w:type w:val="bbPlcHdr"/>
        </w:types>
        <w:behaviors>
          <w:behavior w:val="content"/>
        </w:behaviors>
        <w:guid w:val="{611A5744-A367-42BF-812E-C2EAF3C79C13}"/>
      </w:docPartPr>
      <w:docPartBody>
        <w:p w:rsidR="00E92201" w:rsidRDefault="00E92201" w:rsidP="00E92201">
          <w:pPr>
            <w:pStyle w:val="B772A0DC1D2C4456B43179AF5AB7FC0B"/>
          </w:pPr>
          <w:r w:rsidRPr="00CF39D6">
            <w:rPr>
              <w:rStyle w:val="PlaceholderText"/>
            </w:rPr>
            <w:t>Click or tap here to enter text.</w:t>
          </w:r>
        </w:p>
      </w:docPartBody>
    </w:docPart>
    <w:docPart>
      <w:docPartPr>
        <w:name w:val="3C07E9419A534B7AA73677EBA0725740"/>
        <w:category>
          <w:name w:val="General"/>
          <w:gallery w:val="placeholder"/>
        </w:category>
        <w:types>
          <w:type w:val="bbPlcHdr"/>
        </w:types>
        <w:behaviors>
          <w:behavior w:val="content"/>
        </w:behaviors>
        <w:guid w:val="{FE15C508-E6DB-489F-8B3B-AC85735B0966}"/>
      </w:docPartPr>
      <w:docPartBody>
        <w:p w:rsidR="00E92201" w:rsidRDefault="00E92201" w:rsidP="00E92201">
          <w:pPr>
            <w:pStyle w:val="3C07E9419A534B7AA73677EBA0725740"/>
          </w:pPr>
          <w:r w:rsidRPr="00CF39D6">
            <w:rPr>
              <w:rStyle w:val="PlaceholderText"/>
            </w:rPr>
            <w:t>Click or tap here to enter text.</w:t>
          </w:r>
        </w:p>
      </w:docPartBody>
    </w:docPart>
    <w:docPart>
      <w:docPartPr>
        <w:name w:val="8B7E5278A2A7493B8E1AC1261672C2AE"/>
        <w:category>
          <w:name w:val="General"/>
          <w:gallery w:val="placeholder"/>
        </w:category>
        <w:types>
          <w:type w:val="bbPlcHdr"/>
        </w:types>
        <w:behaviors>
          <w:behavior w:val="content"/>
        </w:behaviors>
        <w:guid w:val="{96E72F1C-2F51-450D-9F32-586695F6FE79}"/>
      </w:docPartPr>
      <w:docPartBody>
        <w:p w:rsidR="00E92201" w:rsidRDefault="00E92201" w:rsidP="00E92201">
          <w:pPr>
            <w:pStyle w:val="8B7E5278A2A7493B8E1AC1261672C2AE"/>
          </w:pPr>
          <w:r w:rsidRPr="00CF39D6">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0C0E7F46-CA44-4522-ADB9-4BD8D74C7D26}"/>
      </w:docPartPr>
      <w:docPartBody>
        <w:p w:rsidR="007D17A0" w:rsidRDefault="00C86FE5">
          <w:r w:rsidRPr="00605165">
            <w:rPr>
              <w:rStyle w:val="PlaceholderText"/>
            </w:rPr>
            <w:t>Click or tap here to enter text.</w:t>
          </w:r>
        </w:p>
      </w:docPartBody>
    </w:docPart>
    <w:docPart>
      <w:docPartPr>
        <w:name w:val="B2A34A7826F847429397817EECB5A1CA"/>
        <w:category>
          <w:name w:val="General"/>
          <w:gallery w:val="placeholder"/>
        </w:category>
        <w:types>
          <w:type w:val="bbPlcHdr"/>
        </w:types>
        <w:behaviors>
          <w:behavior w:val="content"/>
        </w:behaviors>
        <w:guid w:val="{5504AE5A-B98F-40E6-B979-66ADB5CDAFF2}"/>
      </w:docPartPr>
      <w:docPartBody>
        <w:p w:rsidR="006B41E0" w:rsidRDefault="006B41E0" w:rsidP="006B41E0">
          <w:pPr>
            <w:pStyle w:val="B2A34A7826F847429397817EECB5A1CA"/>
          </w:pPr>
          <w:r w:rsidRPr="00CF39D6">
            <w:rPr>
              <w:rStyle w:val="PlaceholderText"/>
            </w:rPr>
            <w:t>Click or tap here to enter text.</w:t>
          </w:r>
        </w:p>
      </w:docPartBody>
    </w:docPart>
    <w:docPart>
      <w:docPartPr>
        <w:name w:val="336E86978C4143DD82A3EEFE14A1126C"/>
        <w:category>
          <w:name w:val="General"/>
          <w:gallery w:val="placeholder"/>
        </w:category>
        <w:types>
          <w:type w:val="bbPlcHdr"/>
        </w:types>
        <w:behaviors>
          <w:behavior w:val="content"/>
        </w:behaviors>
        <w:guid w:val="{26FBB650-7D4D-4E2A-A72D-41E3383082C2}"/>
      </w:docPartPr>
      <w:docPartBody>
        <w:p w:rsidR="006B41E0" w:rsidRDefault="006B41E0" w:rsidP="006B41E0">
          <w:pPr>
            <w:pStyle w:val="336E86978C4143DD82A3EEFE14A1126C"/>
          </w:pPr>
          <w:r w:rsidRPr="00CF39D6">
            <w:rPr>
              <w:rStyle w:val="PlaceholderText"/>
            </w:rPr>
            <w:t>Click or tap here to enter text.</w:t>
          </w:r>
        </w:p>
      </w:docPartBody>
    </w:docPart>
    <w:docPart>
      <w:docPartPr>
        <w:name w:val="337D818940FB4E1786DE94D883E989BF"/>
        <w:category>
          <w:name w:val="General"/>
          <w:gallery w:val="placeholder"/>
        </w:category>
        <w:types>
          <w:type w:val="bbPlcHdr"/>
        </w:types>
        <w:behaviors>
          <w:behavior w:val="content"/>
        </w:behaviors>
        <w:guid w:val="{CDF5A5D8-A32F-45D7-A6E4-E770C5200B8C}"/>
      </w:docPartPr>
      <w:docPartBody>
        <w:p w:rsidR="006B41E0" w:rsidRDefault="006B41E0" w:rsidP="006B41E0">
          <w:pPr>
            <w:pStyle w:val="337D818940FB4E1786DE94D883E989BF"/>
          </w:pPr>
          <w:r w:rsidRPr="00CF39D6">
            <w:rPr>
              <w:rStyle w:val="PlaceholderText"/>
            </w:rPr>
            <w:t>Click or tap here to enter text.</w:t>
          </w:r>
        </w:p>
      </w:docPartBody>
    </w:docPart>
    <w:docPart>
      <w:docPartPr>
        <w:name w:val="FAD1D4BB46AD44C1861CAD820F390469"/>
        <w:category>
          <w:name w:val="General"/>
          <w:gallery w:val="placeholder"/>
        </w:category>
        <w:types>
          <w:type w:val="bbPlcHdr"/>
        </w:types>
        <w:behaviors>
          <w:behavior w:val="content"/>
        </w:behaviors>
        <w:guid w:val="{8377ADA4-2D4C-4A49-BE04-9EE3E718D3A0}"/>
      </w:docPartPr>
      <w:docPartBody>
        <w:p w:rsidR="006B41E0" w:rsidRDefault="006B41E0" w:rsidP="006B41E0">
          <w:pPr>
            <w:pStyle w:val="FAD1D4BB46AD44C1861CAD820F390469"/>
          </w:pPr>
          <w:r w:rsidRPr="00CF39D6">
            <w:rPr>
              <w:rStyle w:val="PlaceholderText"/>
            </w:rPr>
            <w:t>Click or tap here to enter text.</w:t>
          </w:r>
        </w:p>
      </w:docPartBody>
    </w:docPart>
    <w:docPart>
      <w:docPartPr>
        <w:name w:val="8CDA3902AB504371AED312ED9B73785E"/>
        <w:category>
          <w:name w:val="General"/>
          <w:gallery w:val="placeholder"/>
        </w:category>
        <w:types>
          <w:type w:val="bbPlcHdr"/>
        </w:types>
        <w:behaviors>
          <w:behavior w:val="content"/>
        </w:behaviors>
        <w:guid w:val="{5B243631-B08C-4F22-9233-513D11B24B87}"/>
      </w:docPartPr>
      <w:docPartBody>
        <w:p w:rsidR="006B41E0" w:rsidRDefault="006B41E0" w:rsidP="006B41E0">
          <w:pPr>
            <w:pStyle w:val="8CDA3902AB504371AED312ED9B73785E"/>
          </w:pPr>
          <w:r w:rsidRPr="00CF39D6">
            <w:rPr>
              <w:rStyle w:val="PlaceholderText"/>
            </w:rPr>
            <w:t>Click or tap here to enter text.</w:t>
          </w:r>
        </w:p>
      </w:docPartBody>
    </w:docPart>
    <w:docPart>
      <w:docPartPr>
        <w:name w:val="DC8FA87768CF46B6B4CC29BCCE4E7580"/>
        <w:category>
          <w:name w:val="General"/>
          <w:gallery w:val="placeholder"/>
        </w:category>
        <w:types>
          <w:type w:val="bbPlcHdr"/>
        </w:types>
        <w:behaviors>
          <w:behavior w:val="content"/>
        </w:behaviors>
        <w:guid w:val="{0C2C8A82-2370-421A-B5C5-989DFDCD2CA8}"/>
      </w:docPartPr>
      <w:docPartBody>
        <w:p w:rsidR="006B41E0" w:rsidRDefault="006B41E0" w:rsidP="006B41E0">
          <w:pPr>
            <w:pStyle w:val="DC8FA87768CF46B6B4CC29BCCE4E7580"/>
          </w:pPr>
          <w:r w:rsidRPr="00CF39D6">
            <w:rPr>
              <w:rStyle w:val="PlaceholderText"/>
            </w:rPr>
            <w:t>Click or tap here to enter text.</w:t>
          </w:r>
        </w:p>
      </w:docPartBody>
    </w:docPart>
    <w:docPart>
      <w:docPartPr>
        <w:name w:val="271FF73546CA47DA92C716E3DF23F743"/>
        <w:category>
          <w:name w:val="General"/>
          <w:gallery w:val="placeholder"/>
        </w:category>
        <w:types>
          <w:type w:val="bbPlcHdr"/>
        </w:types>
        <w:behaviors>
          <w:behavior w:val="content"/>
        </w:behaviors>
        <w:guid w:val="{39D82E69-20A9-4C83-9EDF-D0B6F957D9B3}"/>
      </w:docPartPr>
      <w:docPartBody>
        <w:p w:rsidR="006B41E0" w:rsidRDefault="006B41E0" w:rsidP="006B41E0">
          <w:pPr>
            <w:pStyle w:val="271FF73546CA47DA92C716E3DF23F743"/>
          </w:pPr>
          <w:r w:rsidRPr="00CF39D6">
            <w:rPr>
              <w:rStyle w:val="PlaceholderText"/>
            </w:rPr>
            <w:t>Click or tap here to enter text.</w:t>
          </w:r>
        </w:p>
      </w:docPartBody>
    </w:docPart>
    <w:docPart>
      <w:docPartPr>
        <w:name w:val="FBADE66E5A134BF08D3FC7807BE6B04C"/>
        <w:category>
          <w:name w:val="General"/>
          <w:gallery w:val="placeholder"/>
        </w:category>
        <w:types>
          <w:type w:val="bbPlcHdr"/>
        </w:types>
        <w:behaviors>
          <w:behavior w:val="content"/>
        </w:behaviors>
        <w:guid w:val="{2D705CD4-60F5-4947-ACF3-25427E9B7C54}"/>
      </w:docPartPr>
      <w:docPartBody>
        <w:p w:rsidR="006B41E0" w:rsidRDefault="006B41E0" w:rsidP="006B41E0">
          <w:pPr>
            <w:pStyle w:val="FBADE66E5A134BF08D3FC7807BE6B04C"/>
          </w:pPr>
          <w:r w:rsidRPr="00CF39D6">
            <w:rPr>
              <w:rStyle w:val="PlaceholderText"/>
            </w:rPr>
            <w:t>Click or tap here to enter text.</w:t>
          </w:r>
        </w:p>
      </w:docPartBody>
    </w:docPart>
    <w:docPart>
      <w:docPartPr>
        <w:name w:val="BEB22E0C80B94995BC97B43E51CC4643"/>
        <w:category>
          <w:name w:val="General"/>
          <w:gallery w:val="placeholder"/>
        </w:category>
        <w:types>
          <w:type w:val="bbPlcHdr"/>
        </w:types>
        <w:behaviors>
          <w:behavior w:val="content"/>
        </w:behaviors>
        <w:guid w:val="{249312F7-81DD-4CA9-9D0F-1782F81D97E7}"/>
      </w:docPartPr>
      <w:docPartBody>
        <w:p w:rsidR="006B41E0" w:rsidRDefault="006B41E0" w:rsidP="006B41E0">
          <w:pPr>
            <w:pStyle w:val="BEB22E0C80B94995BC97B43E51CC4643"/>
          </w:pPr>
          <w:r w:rsidRPr="00CF39D6">
            <w:rPr>
              <w:rStyle w:val="PlaceholderText"/>
            </w:rPr>
            <w:t>Click or tap here to enter text.</w:t>
          </w:r>
        </w:p>
      </w:docPartBody>
    </w:docPart>
    <w:docPart>
      <w:docPartPr>
        <w:name w:val="A018D87E7EC54ADDB04D0EF04E0643C1"/>
        <w:category>
          <w:name w:val="General"/>
          <w:gallery w:val="placeholder"/>
        </w:category>
        <w:types>
          <w:type w:val="bbPlcHdr"/>
        </w:types>
        <w:behaviors>
          <w:behavior w:val="content"/>
        </w:behaviors>
        <w:guid w:val="{C9F6890D-C433-4640-BEEB-3DBFD3E1757D}"/>
      </w:docPartPr>
      <w:docPartBody>
        <w:p w:rsidR="006B41E0" w:rsidRDefault="006B41E0" w:rsidP="006B41E0">
          <w:pPr>
            <w:pStyle w:val="A018D87E7EC54ADDB04D0EF04E0643C1"/>
          </w:pPr>
          <w:r w:rsidRPr="00CF39D6">
            <w:rPr>
              <w:rStyle w:val="PlaceholderText"/>
            </w:rPr>
            <w:t>Click or tap here to enter text.</w:t>
          </w:r>
        </w:p>
      </w:docPartBody>
    </w:docPart>
    <w:docPart>
      <w:docPartPr>
        <w:name w:val="417E23FB45904F519B3E9F3A9FFCDD76"/>
        <w:category>
          <w:name w:val="General"/>
          <w:gallery w:val="placeholder"/>
        </w:category>
        <w:types>
          <w:type w:val="bbPlcHdr"/>
        </w:types>
        <w:behaviors>
          <w:behavior w:val="content"/>
        </w:behaviors>
        <w:guid w:val="{3FC4ED4E-55D1-4979-9B0E-81750AF58AA9}"/>
      </w:docPartPr>
      <w:docPartBody>
        <w:p w:rsidR="006B41E0" w:rsidRDefault="006B41E0" w:rsidP="006B41E0">
          <w:pPr>
            <w:pStyle w:val="417E23FB45904F519B3E9F3A9FFCDD76"/>
          </w:pPr>
          <w:r w:rsidRPr="00CF39D6">
            <w:rPr>
              <w:rStyle w:val="PlaceholderText"/>
            </w:rPr>
            <w:t>Click or tap here to enter text.</w:t>
          </w:r>
        </w:p>
      </w:docPartBody>
    </w:docPart>
    <w:docPart>
      <w:docPartPr>
        <w:name w:val="33BB4DA2A2E142B1BB15CDF323360E84"/>
        <w:category>
          <w:name w:val="General"/>
          <w:gallery w:val="placeholder"/>
        </w:category>
        <w:types>
          <w:type w:val="bbPlcHdr"/>
        </w:types>
        <w:behaviors>
          <w:behavior w:val="content"/>
        </w:behaviors>
        <w:guid w:val="{7DEF045A-E1E1-4A9E-A7C7-99DA454CF9A5}"/>
      </w:docPartPr>
      <w:docPartBody>
        <w:p w:rsidR="006B41E0" w:rsidRDefault="006B41E0" w:rsidP="006B41E0">
          <w:pPr>
            <w:pStyle w:val="33BB4DA2A2E142B1BB15CDF323360E84"/>
          </w:pPr>
          <w:r w:rsidRPr="00CF39D6">
            <w:rPr>
              <w:rStyle w:val="PlaceholderText"/>
            </w:rPr>
            <w:t>Click or tap here to enter text.</w:t>
          </w:r>
        </w:p>
      </w:docPartBody>
    </w:docPart>
    <w:docPart>
      <w:docPartPr>
        <w:name w:val="4D7F3AB1037445EA9D7E8E0D48901A45"/>
        <w:category>
          <w:name w:val="General"/>
          <w:gallery w:val="placeholder"/>
        </w:category>
        <w:types>
          <w:type w:val="bbPlcHdr"/>
        </w:types>
        <w:behaviors>
          <w:behavior w:val="content"/>
        </w:behaviors>
        <w:guid w:val="{2B9A1A4A-2DAD-4971-9275-D62E6B7FC541}"/>
      </w:docPartPr>
      <w:docPartBody>
        <w:p w:rsidR="006B41E0" w:rsidRDefault="006B41E0" w:rsidP="006B41E0">
          <w:pPr>
            <w:pStyle w:val="4D7F3AB1037445EA9D7E8E0D48901A45"/>
          </w:pPr>
          <w:r w:rsidRPr="00CF39D6">
            <w:rPr>
              <w:rStyle w:val="PlaceholderText"/>
            </w:rPr>
            <w:t>Click or tap here to enter text.</w:t>
          </w:r>
        </w:p>
      </w:docPartBody>
    </w:docPart>
    <w:docPart>
      <w:docPartPr>
        <w:name w:val="8416CB34FBD5491BBDA107084BF09176"/>
        <w:category>
          <w:name w:val="General"/>
          <w:gallery w:val="placeholder"/>
        </w:category>
        <w:types>
          <w:type w:val="bbPlcHdr"/>
        </w:types>
        <w:behaviors>
          <w:behavior w:val="content"/>
        </w:behaviors>
        <w:guid w:val="{A2FFFFCA-A04F-4BB2-BC6E-F7606E271991}"/>
      </w:docPartPr>
      <w:docPartBody>
        <w:p w:rsidR="006B41E0" w:rsidRDefault="006B41E0" w:rsidP="006B41E0">
          <w:pPr>
            <w:pStyle w:val="8416CB34FBD5491BBDA107084BF09176"/>
          </w:pPr>
          <w:r w:rsidRPr="00CF39D6">
            <w:rPr>
              <w:rStyle w:val="PlaceholderText"/>
            </w:rPr>
            <w:t>Click or tap here to enter text.</w:t>
          </w:r>
        </w:p>
      </w:docPartBody>
    </w:docPart>
    <w:docPart>
      <w:docPartPr>
        <w:name w:val="78F9AFB1C98E4CF992800E6AC3C93027"/>
        <w:category>
          <w:name w:val="General"/>
          <w:gallery w:val="placeholder"/>
        </w:category>
        <w:types>
          <w:type w:val="bbPlcHdr"/>
        </w:types>
        <w:behaviors>
          <w:behavior w:val="content"/>
        </w:behaviors>
        <w:guid w:val="{1CC338F7-D1AE-475B-A1A6-08C4966E9042}"/>
      </w:docPartPr>
      <w:docPartBody>
        <w:p w:rsidR="006B41E0" w:rsidRDefault="006B41E0" w:rsidP="006B41E0">
          <w:pPr>
            <w:pStyle w:val="78F9AFB1C98E4CF992800E6AC3C93027"/>
          </w:pPr>
          <w:r w:rsidRPr="00CF39D6">
            <w:rPr>
              <w:rStyle w:val="PlaceholderText"/>
            </w:rPr>
            <w:t>Click or tap here to enter text.</w:t>
          </w:r>
        </w:p>
      </w:docPartBody>
    </w:docPart>
    <w:docPart>
      <w:docPartPr>
        <w:name w:val="B400B976651E4A10997F5FD815797787"/>
        <w:category>
          <w:name w:val="General"/>
          <w:gallery w:val="placeholder"/>
        </w:category>
        <w:types>
          <w:type w:val="bbPlcHdr"/>
        </w:types>
        <w:behaviors>
          <w:behavior w:val="content"/>
        </w:behaviors>
        <w:guid w:val="{7541F2D9-8935-4B6A-98B0-4A9A9A590B96}"/>
      </w:docPartPr>
      <w:docPartBody>
        <w:p w:rsidR="006B41E0" w:rsidRDefault="006B41E0" w:rsidP="006B41E0">
          <w:pPr>
            <w:pStyle w:val="B400B976651E4A10997F5FD815797787"/>
          </w:pPr>
          <w:r w:rsidRPr="00CF39D6">
            <w:rPr>
              <w:rStyle w:val="PlaceholderText"/>
            </w:rPr>
            <w:t>Click or tap here to enter text.</w:t>
          </w:r>
        </w:p>
      </w:docPartBody>
    </w:docPart>
    <w:docPart>
      <w:docPartPr>
        <w:name w:val="09C7BA37725D40B4AA5C9C5FBCEC7C57"/>
        <w:category>
          <w:name w:val="General"/>
          <w:gallery w:val="placeholder"/>
        </w:category>
        <w:types>
          <w:type w:val="bbPlcHdr"/>
        </w:types>
        <w:behaviors>
          <w:behavior w:val="content"/>
        </w:behaviors>
        <w:guid w:val="{D575BC9C-E9E7-424E-A86C-0FFC7EAA1073}"/>
      </w:docPartPr>
      <w:docPartBody>
        <w:p w:rsidR="006B41E0" w:rsidRDefault="006B41E0" w:rsidP="006B41E0">
          <w:pPr>
            <w:pStyle w:val="09C7BA37725D40B4AA5C9C5FBCEC7C57"/>
          </w:pPr>
          <w:r w:rsidRPr="00CF39D6">
            <w:rPr>
              <w:rStyle w:val="PlaceholderText"/>
            </w:rPr>
            <w:t>Click or tap here to enter text.</w:t>
          </w:r>
        </w:p>
      </w:docPartBody>
    </w:docPart>
    <w:docPart>
      <w:docPartPr>
        <w:name w:val="BC2B166475264F91B6E93232C158D55E"/>
        <w:category>
          <w:name w:val="General"/>
          <w:gallery w:val="placeholder"/>
        </w:category>
        <w:types>
          <w:type w:val="bbPlcHdr"/>
        </w:types>
        <w:behaviors>
          <w:behavior w:val="content"/>
        </w:behaviors>
        <w:guid w:val="{83F3482D-1E16-4DDA-B135-89018915A103}"/>
      </w:docPartPr>
      <w:docPartBody>
        <w:p w:rsidR="00EB60D4" w:rsidRDefault="00EB60D4" w:rsidP="00EB60D4">
          <w:pPr>
            <w:pStyle w:val="BC2B166475264F91B6E93232C158D55E"/>
          </w:pPr>
          <w:r w:rsidRPr="00CF39D6">
            <w:rPr>
              <w:rStyle w:val="PlaceholderText"/>
            </w:rPr>
            <w:t>Click or tap here to enter text.</w:t>
          </w:r>
        </w:p>
      </w:docPartBody>
    </w:docPart>
    <w:docPart>
      <w:docPartPr>
        <w:name w:val="1FA57D5C3B5F4977BD9098DF1BD32EB6"/>
        <w:category>
          <w:name w:val="General"/>
          <w:gallery w:val="placeholder"/>
        </w:category>
        <w:types>
          <w:type w:val="bbPlcHdr"/>
        </w:types>
        <w:behaviors>
          <w:behavior w:val="content"/>
        </w:behaviors>
        <w:guid w:val="{7CB87597-581D-4BD0-89FF-D57792413213}"/>
      </w:docPartPr>
      <w:docPartBody>
        <w:p w:rsidR="00193564" w:rsidRDefault="00E8417F" w:rsidP="00E8417F">
          <w:pPr>
            <w:pStyle w:val="1FA57D5C3B5F4977BD9098DF1BD32EB6"/>
          </w:pPr>
          <w:r w:rsidRPr="00CF39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201"/>
    <w:rsid w:val="00055D3F"/>
    <w:rsid w:val="00135924"/>
    <w:rsid w:val="00164862"/>
    <w:rsid w:val="00193564"/>
    <w:rsid w:val="00290CD7"/>
    <w:rsid w:val="002B4B58"/>
    <w:rsid w:val="0034264F"/>
    <w:rsid w:val="004C2376"/>
    <w:rsid w:val="00530F0D"/>
    <w:rsid w:val="00675761"/>
    <w:rsid w:val="006B41E0"/>
    <w:rsid w:val="007319CF"/>
    <w:rsid w:val="00754D54"/>
    <w:rsid w:val="007D17A0"/>
    <w:rsid w:val="007E46A6"/>
    <w:rsid w:val="00883BEE"/>
    <w:rsid w:val="00892A57"/>
    <w:rsid w:val="008B288D"/>
    <w:rsid w:val="009A55A9"/>
    <w:rsid w:val="009B07AF"/>
    <w:rsid w:val="00BA28BD"/>
    <w:rsid w:val="00BF1276"/>
    <w:rsid w:val="00C86FE5"/>
    <w:rsid w:val="00D32CC1"/>
    <w:rsid w:val="00E6577D"/>
    <w:rsid w:val="00E8417F"/>
    <w:rsid w:val="00E92201"/>
    <w:rsid w:val="00EB60D4"/>
    <w:rsid w:val="00ED5FA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17F"/>
    <w:rPr>
      <w:color w:val="808080"/>
    </w:rPr>
  </w:style>
  <w:style w:type="paragraph" w:customStyle="1" w:styleId="A1CB1538189642B5BA72CF9B4BBCCEAD">
    <w:name w:val="A1CB1538189642B5BA72CF9B4BBCCEAD"/>
    <w:rsid w:val="00E92201"/>
  </w:style>
  <w:style w:type="paragraph" w:customStyle="1" w:styleId="91EBAC9E5DEC4239BF06D9467EC4BC66">
    <w:name w:val="91EBAC9E5DEC4239BF06D9467EC4BC66"/>
    <w:rsid w:val="00E92201"/>
  </w:style>
  <w:style w:type="paragraph" w:customStyle="1" w:styleId="30DBAF2B47B041FCA44908CCF889690A">
    <w:name w:val="30DBAF2B47B041FCA44908CCF889690A"/>
    <w:rsid w:val="00E92201"/>
  </w:style>
  <w:style w:type="paragraph" w:customStyle="1" w:styleId="7244AC857FFF4ACE997DCFB1A611274B">
    <w:name w:val="7244AC857FFF4ACE997DCFB1A611274B"/>
    <w:rsid w:val="00E8417F"/>
  </w:style>
  <w:style w:type="paragraph" w:customStyle="1" w:styleId="1FA57D5C3B5F4977BD9098DF1BD32EB6">
    <w:name w:val="1FA57D5C3B5F4977BD9098DF1BD32EB6"/>
    <w:rsid w:val="00E8417F"/>
  </w:style>
  <w:style w:type="paragraph" w:customStyle="1" w:styleId="445AE701A22647AFBD4B384FE535B17B">
    <w:name w:val="445AE701A22647AFBD4B384FE535B17B"/>
    <w:rsid w:val="00E92201"/>
  </w:style>
  <w:style w:type="paragraph" w:customStyle="1" w:styleId="D6BB90198EA24DB4BE3008AA16A84508">
    <w:name w:val="D6BB90198EA24DB4BE3008AA16A84508"/>
    <w:rsid w:val="00E92201"/>
  </w:style>
  <w:style w:type="paragraph" w:customStyle="1" w:styleId="D1F5799AA7AC402E8A771F85B7C66D86">
    <w:name w:val="D1F5799AA7AC402E8A771F85B7C66D86"/>
    <w:rsid w:val="00E92201"/>
  </w:style>
  <w:style w:type="paragraph" w:customStyle="1" w:styleId="056273063DF348C2961738CFE2D66BCB">
    <w:name w:val="056273063DF348C2961738CFE2D66BCB"/>
    <w:rsid w:val="00E92201"/>
  </w:style>
  <w:style w:type="paragraph" w:customStyle="1" w:styleId="D836BBF825E74DE3902019C4022222AE">
    <w:name w:val="D836BBF825E74DE3902019C4022222AE"/>
    <w:rsid w:val="00E92201"/>
  </w:style>
  <w:style w:type="paragraph" w:customStyle="1" w:styleId="5164AB9975AC445D9262A8CC8520EDA7">
    <w:name w:val="5164AB9975AC445D9262A8CC8520EDA7"/>
    <w:rsid w:val="00E92201"/>
  </w:style>
  <w:style w:type="paragraph" w:customStyle="1" w:styleId="2EFE4B636FCA404F93FEFAB475BE819E">
    <w:name w:val="2EFE4B636FCA404F93FEFAB475BE819E"/>
    <w:rsid w:val="00E92201"/>
  </w:style>
  <w:style w:type="paragraph" w:customStyle="1" w:styleId="8B2BDF2E9B0E41E5AF0A895DB37732B4">
    <w:name w:val="8B2BDF2E9B0E41E5AF0A895DB37732B4"/>
    <w:rsid w:val="00E92201"/>
  </w:style>
  <w:style w:type="paragraph" w:customStyle="1" w:styleId="A903437BCCAF4027815A807AF9D0D05F">
    <w:name w:val="A903437BCCAF4027815A807AF9D0D05F"/>
    <w:rsid w:val="00E92201"/>
  </w:style>
  <w:style w:type="paragraph" w:customStyle="1" w:styleId="EE3B3BDE58274E5F926EBE4E9D7511BC">
    <w:name w:val="EE3B3BDE58274E5F926EBE4E9D7511BC"/>
    <w:rsid w:val="00E92201"/>
  </w:style>
  <w:style w:type="paragraph" w:customStyle="1" w:styleId="00190662DBBC4F16A8556B33CE9BF1FD">
    <w:name w:val="00190662DBBC4F16A8556B33CE9BF1FD"/>
    <w:rsid w:val="00E92201"/>
  </w:style>
  <w:style w:type="paragraph" w:customStyle="1" w:styleId="63D947027D1342E89B0075058993A31E">
    <w:name w:val="63D947027D1342E89B0075058993A31E"/>
    <w:rsid w:val="00E92201"/>
  </w:style>
  <w:style w:type="paragraph" w:customStyle="1" w:styleId="A065AEB122084E5C8D95211B2BD367DB">
    <w:name w:val="A065AEB122084E5C8D95211B2BD367DB"/>
    <w:rsid w:val="00E92201"/>
  </w:style>
  <w:style w:type="paragraph" w:customStyle="1" w:styleId="E7911C3749D2424E94829F7285DCC3E6">
    <w:name w:val="E7911C3749D2424E94829F7285DCC3E6"/>
    <w:rsid w:val="00E92201"/>
  </w:style>
  <w:style w:type="paragraph" w:customStyle="1" w:styleId="682D78A178C746A383543E7020377E41">
    <w:name w:val="682D78A178C746A383543E7020377E41"/>
    <w:rsid w:val="00E92201"/>
  </w:style>
  <w:style w:type="paragraph" w:customStyle="1" w:styleId="8763FB6EF05D4A158D6C34B75036BA4A">
    <w:name w:val="8763FB6EF05D4A158D6C34B75036BA4A"/>
    <w:rsid w:val="00E92201"/>
  </w:style>
  <w:style w:type="paragraph" w:customStyle="1" w:styleId="4B5890BB468E453DB6D4E0ED00671069">
    <w:name w:val="4B5890BB468E453DB6D4E0ED00671069"/>
    <w:rsid w:val="00E92201"/>
  </w:style>
  <w:style w:type="paragraph" w:customStyle="1" w:styleId="76BA8F3F67214526B47B464DB66A6BF7">
    <w:name w:val="76BA8F3F67214526B47B464DB66A6BF7"/>
    <w:rsid w:val="00E92201"/>
  </w:style>
  <w:style w:type="paragraph" w:customStyle="1" w:styleId="2FAD524227F84A80A19A493878569496">
    <w:name w:val="2FAD524227F84A80A19A493878569496"/>
    <w:rsid w:val="00E92201"/>
  </w:style>
  <w:style w:type="paragraph" w:customStyle="1" w:styleId="D7380B8D3EAF46D1A286178CB637E9DA">
    <w:name w:val="D7380B8D3EAF46D1A286178CB637E9DA"/>
    <w:rsid w:val="00E92201"/>
  </w:style>
  <w:style w:type="paragraph" w:customStyle="1" w:styleId="75D66F09FD934B779E1C4CCB63438E48">
    <w:name w:val="75D66F09FD934B779E1C4CCB63438E48"/>
    <w:rsid w:val="00E92201"/>
  </w:style>
  <w:style w:type="paragraph" w:customStyle="1" w:styleId="4D34EE4184144F588610AE8E5EBAC1FB">
    <w:name w:val="4D34EE4184144F588610AE8E5EBAC1FB"/>
    <w:rsid w:val="00E92201"/>
  </w:style>
  <w:style w:type="paragraph" w:customStyle="1" w:styleId="D1AA0F3C7CCF420BBB5B1C3F57E35E88">
    <w:name w:val="D1AA0F3C7CCF420BBB5B1C3F57E35E88"/>
    <w:rsid w:val="00E92201"/>
  </w:style>
  <w:style w:type="paragraph" w:customStyle="1" w:styleId="A05DC26F20C4466CB353248181049C16">
    <w:name w:val="A05DC26F20C4466CB353248181049C16"/>
    <w:rsid w:val="00E92201"/>
  </w:style>
  <w:style w:type="paragraph" w:customStyle="1" w:styleId="08A90DAF540F452291DE1876F34DC881">
    <w:name w:val="08A90DAF540F452291DE1876F34DC881"/>
    <w:rsid w:val="00E92201"/>
  </w:style>
  <w:style w:type="paragraph" w:customStyle="1" w:styleId="5D2C88A42138417BAAAA581DA77CB5BA">
    <w:name w:val="5D2C88A42138417BAAAA581DA77CB5BA"/>
    <w:rsid w:val="00E92201"/>
  </w:style>
  <w:style w:type="paragraph" w:customStyle="1" w:styleId="3EF97BA56DC044B0865E99C14E06484A">
    <w:name w:val="3EF97BA56DC044B0865E99C14E06484A"/>
    <w:rsid w:val="00E92201"/>
  </w:style>
  <w:style w:type="paragraph" w:customStyle="1" w:styleId="B772A0DC1D2C4456B43179AF5AB7FC0B">
    <w:name w:val="B772A0DC1D2C4456B43179AF5AB7FC0B"/>
    <w:rsid w:val="00E92201"/>
  </w:style>
  <w:style w:type="paragraph" w:customStyle="1" w:styleId="3C07E9419A534B7AA73677EBA0725740">
    <w:name w:val="3C07E9419A534B7AA73677EBA0725740"/>
    <w:rsid w:val="00E92201"/>
  </w:style>
  <w:style w:type="paragraph" w:customStyle="1" w:styleId="8B7E5278A2A7493B8E1AC1261672C2AE">
    <w:name w:val="8B7E5278A2A7493B8E1AC1261672C2AE"/>
    <w:rsid w:val="00E92201"/>
  </w:style>
  <w:style w:type="paragraph" w:customStyle="1" w:styleId="B2A34A7826F847429397817EECB5A1CA">
    <w:name w:val="B2A34A7826F847429397817EECB5A1CA"/>
    <w:rsid w:val="006B41E0"/>
  </w:style>
  <w:style w:type="paragraph" w:customStyle="1" w:styleId="336E86978C4143DD82A3EEFE14A1126C">
    <w:name w:val="336E86978C4143DD82A3EEFE14A1126C"/>
    <w:rsid w:val="006B41E0"/>
  </w:style>
  <w:style w:type="paragraph" w:customStyle="1" w:styleId="337D818940FB4E1786DE94D883E989BF">
    <w:name w:val="337D818940FB4E1786DE94D883E989BF"/>
    <w:rsid w:val="006B41E0"/>
  </w:style>
  <w:style w:type="paragraph" w:customStyle="1" w:styleId="FAD1D4BB46AD44C1861CAD820F390469">
    <w:name w:val="FAD1D4BB46AD44C1861CAD820F390469"/>
    <w:rsid w:val="006B41E0"/>
  </w:style>
  <w:style w:type="paragraph" w:customStyle="1" w:styleId="8CDA3902AB504371AED312ED9B73785E">
    <w:name w:val="8CDA3902AB504371AED312ED9B73785E"/>
    <w:rsid w:val="006B41E0"/>
  </w:style>
  <w:style w:type="paragraph" w:customStyle="1" w:styleId="DC8FA87768CF46B6B4CC29BCCE4E7580">
    <w:name w:val="DC8FA87768CF46B6B4CC29BCCE4E7580"/>
    <w:rsid w:val="006B41E0"/>
  </w:style>
  <w:style w:type="paragraph" w:customStyle="1" w:styleId="271FF73546CA47DA92C716E3DF23F743">
    <w:name w:val="271FF73546CA47DA92C716E3DF23F743"/>
    <w:rsid w:val="006B41E0"/>
  </w:style>
  <w:style w:type="paragraph" w:customStyle="1" w:styleId="C42357840EB041D2B4BF2CF0129ADE17">
    <w:name w:val="C42357840EB041D2B4BF2CF0129ADE17"/>
    <w:rsid w:val="006B41E0"/>
  </w:style>
  <w:style w:type="paragraph" w:customStyle="1" w:styleId="FBADE66E5A134BF08D3FC7807BE6B04C">
    <w:name w:val="FBADE66E5A134BF08D3FC7807BE6B04C"/>
    <w:rsid w:val="006B41E0"/>
  </w:style>
  <w:style w:type="paragraph" w:customStyle="1" w:styleId="BEB22E0C80B94995BC97B43E51CC4643">
    <w:name w:val="BEB22E0C80B94995BC97B43E51CC4643"/>
    <w:rsid w:val="006B41E0"/>
  </w:style>
  <w:style w:type="paragraph" w:customStyle="1" w:styleId="A018D87E7EC54ADDB04D0EF04E0643C1">
    <w:name w:val="A018D87E7EC54ADDB04D0EF04E0643C1"/>
    <w:rsid w:val="006B41E0"/>
  </w:style>
  <w:style w:type="paragraph" w:customStyle="1" w:styleId="417E23FB45904F519B3E9F3A9FFCDD76">
    <w:name w:val="417E23FB45904F519B3E9F3A9FFCDD76"/>
    <w:rsid w:val="006B41E0"/>
  </w:style>
  <w:style w:type="paragraph" w:customStyle="1" w:styleId="33BB4DA2A2E142B1BB15CDF323360E84">
    <w:name w:val="33BB4DA2A2E142B1BB15CDF323360E84"/>
    <w:rsid w:val="006B41E0"/>
  </w:style>
  <w:style w:type="paragraph" w:customStyle="1" w:styleId="4D7F3AB1037445EA9D7E8E0D48901A45">
    <w:name w:val="4D7F3AB1037445EA9D7E8E0D48901A45"/>
    <w:rsid w:val="006B41E0"/>
  </w:style>
  <w:style w:type="paragraph" w:customStyle="1" w:styleId="8416CB34FBD5491BBDA107084BF09176">
    <w:name w:val="8416CB34FBD5491BBDA107084BF09176"/>
    <w:rsid w:val="006B41E0"/>
  </w:style>
  <w:style w:type="paragraph" w:customStyle="1" w:styleId="78F9AFB1C98E4CF992800E6AC3C93027">
    <w:name w:val="78F9AFB1C98E4CF992800E6AC3C93027"/>
    <w:rsid w:val="006B41E0"/>
  </w:style>
  <w:style w:type="paragraph" w:customStyle="1" w:styleId="B400B976651E4A10997F5FD815797787">
    <w:name w:val="B400B976651E4A10997F5FD815797787"/>
    <w:rsid w:val="006B41E0"/>
  </w:style>
  <w:style w:type="paragraph" w:customStyle="1" w:styleId="09C7BA37725D40B4AA5C9C5FBCEC7C57">
    <w:name w:val="09C7BA37725D40B4AA5C9C5FBCEC7C57"/>
    <w:rsid w:val="006B41E0"/>
  </w:style>
  <w:style w:type="paragraph" w:customStyle="1" w:styleId="4C205DDE4E224DA49B400DDD30560CEA">
    <w:name w:val="4C205DDE4E224DA49B400DDD30560CEA"/>
    <w:rsid w:val="006B41E0"/>
  </w:style>
  <w:style w:type="paragraph" w:customStyle="1" w:styleId="FC743780004D4A1099B444D5B0BAFD8E">
    <w:name w:val="FC743780004D4A1099B444D5B0BAFD8E"/>
    <w:rsid w:val="008B288D"/>
  </w:style>
  <w:style w:type="paragraph" w:customStyle="1" w:styleId="02CEF202B7E24A3F8B245DCC672F2CC0">
    <w:name w:val="02CEF202B7E24A3F8B245DCC672F2CC0"/>
    <w:rsid w:val="008B288D"/>
  </w:style>
  <w:style w:type="paragraph" w:customStyle="1" w:styleId="93DB6834535D4FB29AEC4C9E601A5194">
    <w:name w:val="93DB6834535D4FB29AEC4C9E601A5194"/>
    <w:rsid w:val="008B288D"/>
  </w:style>
  <w:style w:type="paragraph" w:customStyle="1" w:styleId="7A1FCA41B0C940A1A410CA7A8A182D4A">
    <w:name w:val="7A1FCA41B0C940A1A410CA7A8A182D4A"/>
    <w:rsid w:val="008B288D"/>
  </w:style>
  <w:style w:type="paragraph" w:customStyle="1" w:styleId="5BE9585706114FE395B0B34B74A1D653">
    <w:name w:val="5BE9585706114FE395B0B34B74A1D653"/>
    <w:rsid w:val="008B288D"/>
  </w:style>
  <w:style w:type="paragraph" w:customStyle="1" w:styleId="D7666836A5E34917A7ED2EC901CA55F2">
    <w:name w:val="D7666836A5E34917A7ED2EC901CA55F2"/>
    <w:rsid w:val="008B288D"/>
  </w:style>
  <w:style w:type="paragraph" w:customStyle="1" w:styleId="41B04AC39D7B4483BF172222B652B82C">
    <w:name w:val="41B04AC39D7B4483BF172222B652B82C"/>
    <w:rsid w:val="008B288D"/>
  </w:style>
  <w:style w:type="paragraph" w:customStyle="1" w:styleId="2C33184122374F299ED8E4DED613F7BF">
    <w:name w:val="2C33184122374F299ED8E4DED613F7BF"/>
    <w:rsid w:val="008B288D"/>
  </w:style>
  <w:style w:type="paragraph" w:customStyle="1" w:styleId="F3806CD79F974F08AF2A673435C6B9F0">
    <w:name w:val="F3806CD79F974F08AF2A673435C6B9F0"/>
    <w:rsid w:val="008B288D"/>
  </w:style>
  <w:style w:type="paragraph" w:customStyle="1" w:styleId="CDAB249E7A1041AAA86DDE48C8692397">
    <w:name w:val="CDAB249E7A1041AAA86DDE48C8692397"/>
    <w:rsid w:val="008B288D"/>
  </w:style>
  <w:style w:type="paragraph" w:customStyle="1" w:styleId="103BB973C63F46B9A53E897E4D88EBE4">
    <w:name w:val="103BB973C63F46B9A53E897E4D88EBE4"/>
    <w:rsid w:val="008B288D"/>
  </w:style>
  <w:style w:type="paragraph" w:customStyle="1" w:styleId="88DB07549A4F40F687BD1F9E5F84A60D">
    <w:name w:val="88DB07549A4F40F687BD1F9E5F84A60D"/>
    <w:rsid w:val="008B288D"/>
  </w:style>
  <w:style w:type="paragraph" w:customStyle="1" w:styleId="5C40DF2AF66B43E0A87EC76C81D060CD">
    <w:name w:val="5C40DF2AF66B43E0A87EC76C81D060CD"/>
    <w:rsid w:val="008B288D"/>
  </w:style>
  <w:style w:type="paragraph" w:customStyle="1" w:styleId="0F56D651F62D4BACB2522C4DE8851C12">
    <w:name w:val="0F56D651F62D4BACB2522C4DE8851C12"/>
    <w:rsid w:val="008B288D"/>
  </w:style>
  <w:style w:type="paragraph" w:customStyle="1" w:styleId="7C49AF17AC7348B984757F2C2A221876">
    <w:name w:val="7C49AF17AC7348B984757F2C2A221876"/>
    <w:rsid w:val="008B288D"/>
  </w:style>
  <w:style w:type="paragraph" w:customStyle="1" w:styleId="5A7A03A89C4B45BE849FAA340DA5B8C2">
    <w:name w:val="5A7A03A89C4B45BE849FAA340DA5B8C2"/>
    <w:rsid w:val="00EB60D4"/>
  </w:style>
  <w:style w:type="paragraph" w:customStyle="1" w:styleId="AA9ED49633F0453CB02A9628DAB574B5">
    <w:name w:val="AA9ED49633F0453CB02A9628DAB574B5"/>
    <w:rsid w:val="00EB60D4"/>
  </w:style>
  <w:style w:type="paragraph" w:customStyle="1" w:styleId="1E9932348CEB4D2AA94EDC8032C6C00A">
    <w:name w:val="1E9932348CEB4D2AA94EDC8032C6C00A"/>
    <w:rsid w:val="00EB60D4"/>
  </w:style>
  <w:style w:type="paragraph" w:customStyle="1" w:styleId="1A9FF1DB78E64A38B389BB6A19FC2C70">
    <w:name w:val="1A9FF1DB78E64A38B389BB6A19FC2C70"/>
    <w:rsid w:val="00EB60D4"/>
  </w:style>
  <w:style w:type="paragraph" w:customStyle="1" w:styleId="51934E9992E04800ACE2D072380E0212">
    <w:name w:val="51934E9992E04800ACE2D072380E0212"/>
    <w:rsid w:val="00EB60D4"/>
  </w:style>
  <w:style w:type="paragraph" w:customStyle="1" w:styleId="084D68138F684CCFBBB266F02FA117D0">
    <w:name w:val="084D68138F684CCFBBB266F02FA117D0"/>
    <w:rsid w:val="00EB60D4"/>
  </w:style>
  <w:style w:type="paragraph" w:customStyle="1" w:styleId="CAB6D940B92F4778880BC8AA0E130E8B">
    <w:name w:val="CAB6D940B92F4778880BC8AA0E130E8B"/>
    <w:rsid w:val="00EB60D4"/>
  </w:style>
  <w:style w:type="paragraph" w:customStyle="1" w:styleId="B9E38995227F4AE3A0294A67F6895439">
    <w:name w:val="B9E38995227F4AE3A0294A67F6895439"/>
    <w:rsid w:val="00EB60D4"/>
  </w:style>
  <w:style w:type="paragraph" w:customStyle="1" w:styleId="5CCF38C2A2494DFE87870C012A741E2F">
    <w:name w:val="5CCF38C2A2494DFE87870C012A741E2F"/>
    <w:rsid w:val="00EB60D4"/>
  </w:style>
  <w:style w:type="paragraph" w:customStyle="1" w:styleId="19CCF6ED89854542B9FC591B43BBFA61">
    <w:name w:val="19CCF6ED89854542B9FC591B43BBFA61"/>
    <w:rsid w:val="00EB60D4"/>
  </w:style>
  <w:style w:type="paragraph" w:customStyle="1" w:styleId="2016FB1D3D64459FB8F239A52A182691">
    <w:name w:val="2016FB1D3D64459FB8F239A52A182691"/>
    <w:rsid w:val="00EB60D4"/>
  </w:style>
  <w:style w:type="paragraph" w:customStyle="1" w:styleId="3DFC86F8879442E690615EF29D0537E3">
    <w:name w:val="3DFC86F8879442E690615EF29D0537E3"/>
    <w:rsid w:val="00EB60D4"/>
  </w:style>
  <w:style w:type="paragraph" w:customStyle="1" w:styleId="BC2B166475264F91B6E93232C158D55E">
    <w:name w:val="BC2B166475264F91B6E93232C158D55E"/>
    <w:rsid w:val="00EB60D4"/>
  </w:style>
  <w:style w:type="paragraph" w:customStyle="1" w:styleId="1C78C71336274BD5973D5FBA22318C31">
    <w:name w:val="1C78C71336274BD5973D5FBA22318C31"/>
    <w:rsid w:val="00EB60D4"/>
  </w:style>
  <w:style w:type="paragraph" w:customStyle="1" w:styleId="06467BBA8A8B4A51860AC7DF8E32E237">
    <w:name w:val="06467BBA8A8B4A51860AC7DF8E32E237"/>
    <w:rsid w:val="00EB60D4"/>
  </w:style>
  <w:style w:type="paragraph" w:customStyle="1" w:styleId="111BCA80A89E4FFAA00F59B0687167C1">
    <w:name w:val="111BCA80A89E4FFAA00F59B0687167C1"/>
    <w:rsid w:val="00EB60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C21FFC21949849A46404A73844F120" ma:contentTypeVersion="10" ma:contentTypeDescription="Create a new document." ma:contentTypeScope="" ma:versionID="96472ba6f8c4a17bc341625b497c15ea">
  <xsd:schema xmlns:xsd="http://www.w3.org/2001/XMLSchema" xmlns:xs="http://www.w3.org/2001/XMLSchema" xmlns:p="http://schemas.microsoft.com/office/2006/metadata/properties" xmlns:ns2="2a2a3be1-6e2b-4edc-a800-6de7ca0cb6f0" xmlns:ns3="51cf18a7-9338-41c5-8acb-384a9623e230" targetNamespace="http://schemas.microsoft.com/office/2006/metadata/properties" ma:root="true" ma:fieldsID="91b7b5023ecddddc3cf864c85225a269" ns2:_="" ns3:_="">
    <xsd:import namespace="2a2a3be1-6e2b-4edc-a800-6de7ca0cb6f0"/>
    <xsd:import namespace="51cf18a7-9338-41c5-8acb-384a9623e23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2a3be1-6e2b-4edc-a800-6de7ca0cb6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18a7-9338-41c5-8acb-384a9623e230"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F9A2FA-613E-4C00-BB50-CFC7F7304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2a3be1-6e2b-4edc-a800-6de7ca0cb6f0"/>
    <ds:schemaRef ds:uri="51cf18a7-9338-41c5-8acb-384a9623e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4D44D1-6AB4-4016-8821-DA6EC5E90085}">
  <ds:schemaRefs>
    <ds:schemaRef ds:uri="http://schemas.openxmlformats.org/officeDocument/2006/bibliography"/>
  </ds:schemaRefs>
</ds:datastoreItem>
</file>

<file path=customXml/itemProps3.xml><?xml version="1.0" encoding="utf-8"?>
<ds:datastoreItem xmlns:ds="http://schemas.openxmlformats.org/officeDocument/2006/customXml" ds:itemID="{0D07C9D5-D217-4CB7-9D24-F2F83F3AC7D2}">
  <ds:schemaRefs>
    <ds:schemaRef ds:uri="http://schemas.microsoft.com/sharepoint/v3/contenttype/forms"/>
  </ds:schemaRefs>
</ds:datastoreItem>
</file>

<file path=customXml/itemProps4.xml><?xml version="1.0" encoding="utf-8"?>
<ds:datastoreItem xmlns:ds="http://schemas.openxmlformats.org/officeDocument/2006/customXml" ds:itemID="{35F4EEE8-845C-4BD6-A5D5-9D766632A5C5}">
  <ds:schemaRefs>
    <ds:schemaRef ds:uri="http://purl.org/dc/elements/1.1/"/>
    <ds:schemaRef ds:uri="http://schemas.microsoft.com/office/2006/documentManagement/types"/>
    <ds:schemaRef ds:uri="http://purl.org/dc/dcmitype/"/>
    <ds:schemaRef ds:uri="http://purl.org/dc/terms/"/>
    <ds:schemaRef ds:uri="http://schemas.openxmlformats.org/package/2006/metadata/core-properties"/>
    <ds:schemaRef ds:uri="2a2a3be1-6e2b-4edc-a800-6de7ca0cb6f0"/>
    <ds:schemaRef ds:uri="http://schemas.microsoft.com/office/infopath/2007/PartnerControls"/>
    <ds:schemaRef ds:uri="51cf18a7-9338-41c5-8acb-384a9623e230"/>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9aee26d8-97c2-4fad-8900-96735f6dc73f}" enabled="0" method="" siteId="{9aee26d8-97c2-4fad-8900-96735f6dc73f}" removed="1"/>
</clbl:labelList>
</file>

<file path=docProps/app.xml><?xml version="1.0" encoding="utf-8"?>
<Properties xmlns="http://schemas.openxmlformats.org/officeDocument/2006/extended-properties" xmlns:vt="http://schemas.openxmlformats.org/officeDocument/2006/docPropsVTypes">
  <Template>New%20Application%20Form%20_Update%20with%20numbering_IZ_08.07.2026</Template>
  <TotalTime>2</TotalTime>
  <Pages>19</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27520</CharactersWithSpaces>
  <SharedDoc>false</SharedDoc>
  <HLinks>
    <vt:vector size="36" baseType="variant">
      <vt:variant>
        <vt:i4>3538987</vt:i4>
      </vt:variant>
      <vt:variant>
        <vt:i4>15</vt:i4>
      </vt:variant>
      <vt:variant>
        <vt:i4>0</vt:i4>
      </vt:variant>
      <vt:variant>
        <vt:i4>5</vt:i4>
      </vt:variant>
      <vt:variant>
        <vt:lpwstr>https://ovic.vic.gov.au/resource/de-identification-and-privacy-considerations-for-the-victorian-public-sector/</vt:lpwstr>
      </vt:variant>
      <vt:variant>
        <vt:lpwstr/>
      </vt:variant>
      <vt:variant>
        <vt:i4>2359400</vt:i4>
      </vt:variant>
      <vt:variant>
        <vt:i4>12</vt:i4>
      </vt:variant>
      <vt:variant>
        <vt:i4>0</vt:i4>
      </vt:variant>
      <vt:variant>
        <vt:i4>5</vt:i4>
      </vt:variant>
      <vt:variant>
        <vt:lpwstr>https://www.oaic.gov.au/privacy/australian-privacy-principles-guidelines/chapter-b-key-concepts/</vt:lpwstr>
      </vt:variant>
      <vt:variant>
        <vt:lpwstr>health-information</vt:lpwstr>
      </vt:variant>
      <vt:variant>
        <vt:i4>4718657</vt:i4>
      </vt:variant>
      <vt:variant>
        <vt:i4>9</vt:i4>
      </vt:variant>
      <vt:variant>
        <vt:i4>0</vt:i4>
      </vt:variant>
      <vt:variant>
        <vt:i4>5</vt:i4>
      </vt:variant>
      <vt:variant>
        <vt:lpwstr>https://nhmrccommunications.cmail20.com/t/r-l-tujryhtt-ptrtuilkli-i/</vt:lpwstr>
      </vt:variant>
      <vt:variant>
        <vt:lpwstr/>
      </vt:variant>
      <vt:variant>
        <vt:i4>4718657</vt:i4>
      </vt:variant>
      <vt:variant>
        <vt:i4>6</vt:i4>
      </vt:variant>
      <vt:variant>
        <vt:i4>0</vt:i4>
      </vt:variant>
      <vt:variant>
        <vt:i4>5</vt:i4>
      </vt:variant>
      <vt:variant>
        <vt:lpwstr>https://nhmrccommunications.cmail20.com/t/r-l-tujryhtt-ptrtuilkli-i/</vt:lpwstr>
      </vt:variant>
      <vt:variant>
        <vt:lpwstr/>
      </vt:variant>
      <vt:variant>
        <vt:i4>5046337</vt:i4>
      </vt:variant>
      <vt:variant>
        <vt:i4>3</vt:i4>
      </vt:variant>
      <vt:variant>
        <vt:i4>0</vt:i4>
      </vt:variant>
      <vt:variant>
        <vt:i4>5</vt:i4>
      </vt:variant>
      <vt:variant>
        <vt:lpwstr>https://forms.office.com/pages/responsepage.aspx?id=2CbumsKXrU-JAJZzX23HP-TQuxJ7cM5EqfiEp7jKiOFUNEdZRUdUWFpGUEVXWkdIUjFYN0dTSkRDNyQlQCN0PWcu</vt:lpwstr>
      </vt:variant>
      <vt:variant>
        <vt:lpwstr/>
      </vt:variant>
      <vt:variant>
        <vt:i4>1245243</vt:i4>
      </vt:variant>
      <vt:variant>
        <vt:i4>0</vt:i4>
      </vt:variant>
      <vt:variant>
        <vt:i4>0</vt:i4>
      </vt:variant>
      <vt:variant>
        <vt:i4>5</vt:i4>
      </vt:variant>
      <vt:variant>
        <vt:lpwstr>file://C:\\Users\LClinch\AppData\Local\Temp\MicrosoftEdgeDownloads\b97f1ad8-1024-4945-b403-e20e46eaefc6\National-Statement-on-Ethical-Conduct-Human-Research-25.pdf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Ismat Zehra</dc:creator>
  <cp:keywords/>
  <dc:description/>
  <cp:lastModifiedBy>Mary Duffy</cp:lastModifiedBy>
  <cp:revision>2</cp:revision>
  <dcterms:created xsi:type="dcterms:W3CDTF">2026-07-24T01:05:00Z</dcterms:created>
  <dcterms:modified xsi:type="dcterms:W3CDTF">2026-07-24T01:05:00Z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0x010100B7C21FFC21949849A46404A73844F120</vt:lpwstr>
  </property>
</Properties>
</file>